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EB7" w:rsidRPr="00805B45" w:rsidRDefault="005D5EB7" w:rsidP="00594AE9">
      <w:pPr>
        <w:jc w:val="center"/>
        <w:rPr>
          <w:rFonts w:ascii="Tahoma" w:hAnsi="Tahoma" w:cs="Tahoma"/>
          <w:sz w:val="30"/>
          <w:szCs w:val="30"/>
        </w:rPr>
      </w:pP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B02723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2511CF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44024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44024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D5EB7" w:rsidRPr="00E9782D" w:rsidRDefault="005D5EB7" w:rsidP="00594AE9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440247" w:rsidRDefault="005D5EB7" w:rsidP="00594AE9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440247">
        <w:rPr>
          <w:rFonts w:ascii="Arial" w:hAnsi="Arial" w:cs="Arial"/>
          <w:b/>
          <w:bCs/>
          <w:sz w:val="32"/>
          <w:szCs w:val="32"/>
        </w:rPr>
        <w:t xml:space="preserve">по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вуз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у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/>
      </w:r>
      <w:r w:rsidRPr="00440247">
        <w:rPr>
          <w:rFonts w:ascii="Arial" w:hAnsi="Arial" w:cs="Arial"/>
          <w:b/>
          <w:bCs/>
          <w:sz w:val="32"/>
          <w:szCs w:val="32"/>
        </w:rPr>
        <w:t xml:space="preserve"> в целом</w:t>
      </w: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E252A4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A0993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805B45" w:rsidRDefault="005D5EB7" w:rsidP="00B53076">
      <w:pPr>
        <w:jc w:val="center"/>
        <w:rPr>
          <w:rFonts w:ascii="Tahoma" w:hAnsi="Tahoma" w:cs="Tahoma"/>
          <w:b/>
          <w:bCs/>
          <w:sz w:val="32"/>
          <w:szCs w:val="32"/>
        </w:rPr>
      </w:pPr>
    </w:p>
    <w:p w:rsidR="005D5EB7" w:rsidRPr="002511CF" w:rsidRDefault="005D5EB7" w:rsidP="00BE4378">
      <w:pPr>
        <w:jc w:val="center"/>
        <w:rPr>
          <w:sz w:val="28"/>
          <w:szCs w:val="28"/>
        </w:rPr>
      </w:pPr>
      <w:r>
        <w:rPr>
          <w:rFonts w:ascii="Arial" w:hAnsi="Arial" w:cs="Arial"/>
          <w:b/>
          <w:bCs/>
          <w:noProof/>
          <w:sz w:val="32"/>
          <w:szCs w:val="32"/>
        </w:rPr>
        <w:t xml:space="preserve">октябрь 2018</w:t>
      </w:r>
      <w:r w:rsidRPr="00440247">
        <w:rPr>
          <w:rFonts w:ascii="Arial" w:hAnsi="Arial" w:cs="Arial"/>
          <w:b/>
          <w:bCs/>
          <w:sz w:val="32"/>
          <w:szCs w:val="32"/>
        </w:rPr>
        <w:t xml:space="preserve"> – </w:t>
      </w:r>
      <w:r>
        <w:rPr>
          <w:rFonts w:ascii="Arial" w:hAnsi="Arial" w:cs="Arial"/>
          <w:b/>
          <w:bCs/>
          <w:noProof/>
          <w:sz w:val="32"/>
          <w:szCs w:val="32"/>
        </w:rPr>
        <w:t xml:space="preserve">февраль 2019</w:t>
      </w:r>
      <w:r>
        <w:rPr>
          <w:rFonts w:ascii="Arial" w:hAnsi="Arial" w:cs="Arial"/>
        </w:rPr>
        <w:br w:type="page"/>
      </w:r>
      <w:r w:rsidRPr="002511CF">
        <w:rPr>
          <w:sz w:val="28"/>
          <w:szCs w:val="28"/>
        </w:rPr>
        <w:t xml:space="preserve">Оглавление</w:t>
      </w:r>
    </w:p>
    <w:p w:rsidR="005D5EB7" w:rsidRPr="0013504D" w:rsidRDefault="005D5EB7" w:rsidP="00B97C06"/>
    <w:p w:rsidR="005D5EB7" w:rsidRPr="00EE3DEC" w:rsidRDefault="005D5EB7" w:rsidP="00B97C06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D5EB7" w:rsidRPr="002511CF" w:rsidRDefault="005D5EB7" w:rsidP="002511CF">
      <w:pPr>
        <w:pStyle w:val="Heading1"/>
        <w:numPr>
          <w:ilvl w:val="0"/>
          <w:numId w:val="0"/>
        </w:numPr>
      </w:pPr>
      <w:r>
        <w:br w:type="page"/>
      </w:r>
      <w:r w:rsidRPr="002511CF">
        <w:t xml:space="preserve">Введение</w:t>
      </w:r>
    </w:p>
    <w:p w:rsidR="005D5EB7" w:rsidRPr="000875AC" w:rsidRDefault="005D5EB7" w:rsidP="002740AE">
      <w:pPr>
        <w:spacing w:line="288" w:lineRule="auto"/>
        <w:ind w:firstLine="709"/>
        <w:jc w:val="both"/>
      </w:pP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(ФГОС) в ФЭПО реализована технология независимой оценки результатов обучения студентов на основе компетентностного подхода.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(ПИМ)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2740AE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>
        <w:rPr>
          <w:b/>
          <w:bCs/>
          <w:i/>
          <w:iCs/>
          <w:sz w:val="28"/>
          <w:szCs w:val="28"/>
        </w:rPr>
        <w:t xml:space="preserve"> </w:t>
      </w:r>
      <w:r w:rsidRPr="002740AE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ректората</w:t>
      </w:r>
      <w:r>
        <w:rPr>
          <w:b/>
          <w:bCs/>
          <w:i/>
          <w:iCs/>
          <w:sz w:val="28"/>
          <w:szCs w:val="28"/>
        </w:rPr>
        <w:t xml:space="preserve">/директората</w:t>
      </w:r>
      <w:r>
        <w:rPr>
          <w:sz w:val="28"/>
          <w:szCs w:val="28"/>
        </w:rPr>
        <w:t xml:space="preserve"> и </w:t>
      </w:r>
      <w:r w:rsidRPr="005D0BD6">
        <w:rPr>
          <w:sz w:val="28"/>
          <w:szCs w:val="28"/>
        </w:rPr>
        <w:t xml:space="preserve">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5D0BD6">
        <w:rPr>
          <w:sz w:val="28"/>
          <w:szCs w:val="28"/>
        </w:rPr>
        <w:t xml:space="preserve">, реализую</w:t>
      </w:r>
      <w:r w:rsidRPr="004C1866">
        <w:rPr>
          <w:sz w:val="28"/>
          <w:szCs w:val="28"/>
        </w:rPr>
        <w:t xml:space="preserve">щим</w:t>
      </w:r>
      <w:r>
        <w:rPr>
          <w:sz w:val="28"/>
          <w:szCs w:val="28"/>
        </w:rPr>
        <w:t xml:space="preserve"> ФГОС.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представлены количественные показатели участия в ФЭПО.</w:t>
      </w:r>
    </w:p>
    <w:p w:rsidR="005D5EB7" w:rsidRPr="00A6528F" w:rsidRDefault="005D5EB7" w:rsidP="001F623A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 </w:t>
      </w:r>
      <w:r w:rsidRPr="00666063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Третий р</w:t>
      </w:r>
      <w:r w:rsidRPr="00AE675D">
        <w:rPr>
          <w:b/>
          <w:bCs/>
          <w:i/>
          <w:iCs/>
          <w:sz w:val="28"/>
          <w:szCs w:val="28"/>
        </w:rPr>
        <w:t xml:space="preserve">аздел</w:t>
      </w:r>
      <w:r>
        <w:rPr>
          <w:sz w:val="28"/>
          <w:szCs w:val="28"/>
        </w:rPr>
        <w:t xml:space="preserve"> посвящен сравнительной оценке результатов обучения образовательной организации </w:t>
      </w:r>
      <w:r w:rsidRPr="007710F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.</w:t>
      </w:r>
    </w:p>
    <w:p w:rsidR="005D5EB7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 w:rsidRPr="00AE675D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четвертом </w:t>
      </w:r>
      <w:r w:rsidRPr="00AE675D">
        <w:rPr>
          <w:b/>
          <w:bCs/>
          <w:i/>
          <w:iCs/>
          <w:sz w:val="28"/>
          <w:szCs w:val="28"/>
        </w:rPr>
        <w:t xml:space="preserve">разделе</w:t>
      </w:r>
      <w:r>
        <w:rPr>
          <w:sz w:val="28"/>
          <w:szCs w:val="28"/>
        </w:rPr>
        <w:t xml:space="preserve"> отражен мониторинг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710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дисциплинам циклов ФГОС,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целом.</w:t>
      </w:r>
    </w:p>
    <w:p w:rsidR="005D5EB7" w:rsidRPr="006923A6" w:rsidRDefault="005D5EB7" w:rsidP="002740AE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5D5EB7" w:rsidRPr="002511CF" w:rsidRDefault="005D5EB7" w:rsidP="00E67462">
      <w:pPr>
        <w:pStyle w:val="Heading1"/>
        <w:tabs>
          <w:tab w:val="clear" w:pos="706"/>
          <w:tab w:val="num" w:pos="540"/>
        </w:tabs>
        <w:ind w:left="540" w:hanging="360"/>
      </w:pPr>
      <w:r>
        <w:br w:type="page"/>
      </w:r>
      <w:r w:rsidRPr="002511CF">
        <w:t xml:space="preserve">Показатели участия в </w:t>
      </w:r>
      <w:r>
        <w:rPr>
          <w:noProof/>
        </w:rPr>
        <w:t xml:space="preserve">ФЭПО-24</w:t>
      </w:r>
      <w:r w:rsidRPr="004C23F1">
        <w:t xml:space="preserve"> –</w:t>
      </w:r>
      <w:r w:rsidRPr="004C23F1">
        <w:rPr>
          <w:i/>
          <w:iCs/>
        </w:rPr>
        <w:t xml:space="preserve"> </w:t>
      </w:r>
      <w:r>
        <w:rPr>
          <w:noProof/>
        </w:rPr>
        <w:t xml:space="preserve">ФЭПО-28</w:t>
      </w:r>
    </w:p>
    <w:p w:rsidR="005D5EB7" w:rsidRPr="002511CF" w:rsidRDefault="005D5EB7" w:rsidP="000C04BF">
      <w:pPr>
        <w:pStyle w:val="8"/>
        <w:spacing w:before="480"/>
        <w:ind w:left="0" w:firstLine="357"/>
      </w:pPr>
      <w:r w:rsidRPr="002511CF">
        <w:t xml:space="preserve">Количественные показатели участия образовательных организаций 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о количестве </w:t>
      </w:r>
      <w:r>
        <w:rPr>
          <w:noProof/>
          <w:sz w:val="28"/>
          <w:szCs w:val="28"/>
        </w:rPr>
        <w:t xml:space="preserve">вузов-участников</w:t>
      </w:r>
      <w:r>
        <w:rPr>
          <w:noProof/>
          <w:sz w:val="28"/>
          <w:szCs w:val="28"/>
        </w:rPr>
        <w:t xml:space="preserve"> проекта</w:t>
      </w:r>
      <w:r>
        <w:rPr>
          <w:sz w:val="28"/>
          <w:szCs w:val="28"/>
        </w:rPr>
        <w:t xml:space="preserve"> в рамках компетентностного подхода ФЭПО представлены в таблице 1.1 и на рисунке 1.1.</w:t>
      </w:r>
    </w:p>
    <w:p w:rsidR="005D5EB7" w:rsidRPr="000875AC" w:rsidRDefault="005D5EB7" w:rsidP="00956B6F">
      <w:pPr>
        <w:spacing w:line="288" w:lineRule="auto"/>
        <w:ind w:firstLine="539"/>
        <w:jc w:val="both"/>
        <w:rPr>
          <w:sz w:val="16"/>
          <w:szCs w:val="16"/>
        </w:rPr>
      </w:pPr>
    </w:p>
    <w:p w:rsidR="005D5EB7" w:rsidRPr="002511CF" w:rsidRDefault="005D5EB7" w:rsidP="00956B6F">
      <w:pPr>
        <w:spacing w:after="60"/>
        <w:ind w:firstLine="539"/>
        <w:rPr>
          <w:b/>
          <w:bCs/>
          <w:sz w:val="10"/>
          <w:szCs w:val="10"/>
        </w:rPr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W w:w="94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1620"/>
        <w:gridCol w:w="3240"/>
        <w:gridCol w:w="2234"/>
      </w:tblGrid>
      <w:tr w:rsidR="005D5EB7" w:rsidRPr="00C22CC9">
        <w:trPr>
          <w:jc w:val="center"/>
        </w:trPr>
        <w:tc>
          <w:tcPr>
            <w:tcW w:w="234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5D5EB7" w:rsidRPr="00981F9B" w:rsidRDefault="005D5EB7" w:rsidP="00F10873">
            <w:pPr>
              <w:jc w:val="center"/>
              <w:rPr>
                <w:b/>
                <w:bCs/>
              </w:rPr>
            </w:pPr>
            <w:r w:rsidRPr="00981F9B">
              <w:rPr>
                <w:b/>
                <w:bCs/>
              </w:rPr>
              <w:t xml:space="preserve">Количество</w:t>
            </w:r>
            <w:r w:rsidRPr="00981F9B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23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D5EB7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179</w:t>
            </w:r>
          </w:p>
        </w:tc>
        <w:tc>
          <w:tcPr>
            <w:tcW w:w="2234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216575</w:t>
            </w:r>
          </w:p>
        </w:tc>
      </w:tr>
      <w:tr w:rsidR="005D5EB7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173</w:t>
            </w:r>
          </w:p>
        </w:tc>
        <w:tc>
          <w:tcPr>
            <w:tcW w:w="2234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186056</w:t>
            </w:r>
          </w:p>
        </w:tc>
      </w:tr>
      <w:tr w:rsidR="005D5EB7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161</w:t>
            </w:r>
          </w:p>
        </w:tc>
        <w:tc>
          <w:tcPr>
            <w:tcW w:w="2234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216816</w:t>
            </w:r>
          </w:p>
        </w:tc>
      </w:tr>
      <w:tr w:rsidR="005D5EB7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154</w:t>
            </w:r>
          </w:p>
        </w:tc>
        <w:tc>
          <w:tcPr>
            <w:tcW w:w="2234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161116</w:t>
            </w:r>
          </w:p>
        </w:tc>
      </w:tr>
      <w:tr w:rsidR="005D5EB7" w:rsidRPr="00B5301E">
        <w:trPr>
          <w:trHeight w:val="630"/>
          <w:jc w:val="center"/>
        </w:trPr>
        <w:tc>
          <w:tcPr>
            <w:tcW w:w="2340" w:type="dxa"/>
            <w:vAlign w:val="center"/>
          </w:tcPr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D5EB7" w:rsidRPr="00B5301E" w:rsidRDefault="005D5EB7" w:rsidP="0063151B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  <w:tc>
          <w:tcPr>
            <w:tcW w:w="2234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207266</w:t>
            </w:r>
          </w:p>
        </w:tc>
      </w:tr>
    </w:tbl>
    <w:p w:rsidR="005D5EB7" w:rsidRPr="00BD051A" w:rsidRDefault="005D5EB7" w:rsidP="00A4052F">
      <w:pPr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jc w:val="center"/>
        <w:rPr>
          <w:sz w:val="28"/>
          <w:szCs w:val="28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1.1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5D5EB7" w:rsidRPr="002511CF" w:rsidRDefault="005D5EB7" w:rsidP="009379DA">
      <w:pPr>
        <w:pStyle w:val="8"/>
        <w:ind w:left="0" w:firstLine="360"/>
      </w:pPr>
      <w:r>
        <w:br w:type="page"/>
      </w:r>
      <w:r w:rsidRPr="002511CF">
        <w:t xml:space="preserve">Количественные показатели участия 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A942DB">
        <w:t xml:space="preserve"> </w:t>
      </w:r>
      <w:r w:rsidRPr="002511CF">
        <w:t xml:space="preserve">в ФЭПО</w:t>
      </w:r>
    </w:p>
    <w:p w:rsidR="005D5EB7" w:rsidRPr="002511CF" w:rsidRDefault="005D5EB7" w:rsidP="002511CF">
      <w:pPr>
        <w:spacing w:line="288" w:lineRule="auto"/>
        <w:rPr>
          <w:sz w:val="28"/>
          <w:szCs w:val="28"/>
        </w:rPr>
      </w:pPr>
    </w:p>
    <w:p w:rsidR="005D5EB7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образовательных программ и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отражено в таблице 1.2 и на рисунке 1.2.</w:t>
      </w:r>
    </w:p>
    <w:p w:rsidR="005D5EB7" w:rsidRPr="00A6528F" w:rsidRDefault="005D5EB7" w:rsidP="002952C5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W w:w="9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74"/>
        <w:gridCol w:w="1483"/>
        <w:gridCol w:w="2123"/>
        <w:gridCol w:w="2798"/>
      </w:tblGrid>
      <w:tr w:rsidR="005D5EB7" w:rsidRPr="00C22CC9">
        <w:trPr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8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123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2798" w:type="dxa"/>
            <w:vAlign w:val="center"/>
          </w:tcPr>
          <w:p w:rsidR="005D5EB7" w:rsidRPr="0063399E" w:rsidRDefault="005D5EB7" w:rsidP="00F10873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  <w:r w:rsidRPr="0063399E">
              <w:rPr>
                <w:b/>
                <w:bCs/>
              </w:rPr>
              <w:br/>
              <w:t xml:space="preserve">сеансов</w:t>
            </w:r>
            <w:r w:rsidRPr="0063399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D5EB7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63399E">
              <w:rPr>
                <w:lang w:val="en-US"/>
              </w:rPr>
              <w:t xml:space="preserve"> –</w:t>
            </w:r>
          </w:p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148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12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2798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2850</w:t>
            </w:r>
          </w:p>
        </w:tc>
      </w:tr>
      <w:tr w:rsidR="005D5EB7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148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12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798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3064</w:t>
            </w:r>
          </w:p>
        </w:tc>
      </w:tr>
      <w:tr w:rsidR="005D5EB7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63399E">
              <w:rPr>
                <w:lang w:val="en-US"/>
              </w:rPr>
              <w:t xml:space="preserve"> –</w:t>
            </w:r>
          </w:p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148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12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2798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2348</w:t>
            </w:r>
          </w:p>
        </w:tc>
      </w:tr>
      <w:tr w:rsidR="005D5EB7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63399E">
              <w:rPr>
                <w:lang w:val="en-US"/>
              </w:rPr>
              <w:t xml:space="preserve"> –</w:t>
            </w:r>
          </w:p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148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12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2798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1810</w:t>
            </w:r>
          </w:p>
        </w:tc>
      </w:tr>
      <w:tr w:rsidR="005D5EB7" w:rsidRPr="00721866">
        <w:trPr>
          <w:trHeight w:val="585"/>
          <w:jc w:val="center"/>
        </w:trPr>
        <w:tc>
          <w:tcPr>
            <w:tcW w:w="2874" w:type="dxa"/>
            <w:vAlign w:val="center"/>
          </w:tcPr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63399E">
              <w:rPr>
                <w:lang w:val="en-US"/>
              </w:rPr>
              <w:t xml:space="preserve"> –</w:t>
            </w:r>
          </w:p>
          <w:p w:rsidR="005D5EB7" w:rsidRPr="0063399E" w:rsidRDefault="005D5EB7" w:rsidP="0063151B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148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123" w:type="dxa"/>
            <w:vAlign w:val="center"/>
          </w:tcPr>
          <w:p w:rsidR="005D5EB7" w:rsidRPr="00B5301E" w:rsidRDefault="005D5EB7" w:rsidP="00F10873">
            <w:pPr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2798" w:type="dxa"/>
            <w:vAlign w:val="center"/>
          </w:tcPr>
          <w:p w:rsidR="005D5EB7" w:rsidRPr="009D75AF" w:rsidRDefault="005D5EB7" w:rsidP="00F10873">
            <w:pPr>
              <w:jc w:val="center"/>
            </w:pPr>
            <w:r>
              <w:rPr>
                <w:noProof/>
              </w:rPr>
              <w:t xml:space="preserve">2178</w:t>
            </w:r>
          </w:p>
        </w:tc>
      </w:tr>
    </w:tbl>
    <w:p w:rsidR="005D5EB7" w:rsidRPr="000875AC" w:rsidRDefault="005D5EB7" w:rsidP="002952C5">
      <w:pPr>
        <w:ind w:firstLine="540"/>
        <w:jc w:val="both"/>
      </w:pPr>
    </w:p>
    <w:p w:rsidR="005D5EB7" w:rsidRDefault="005D5EB7" w:rsidP="002D786C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 1.2 –</w:t>
      </w:r>
      <w:r w:rsidRPr="00621276">
        <w:t xml:space="preserve"> </w:t>
      </w:r>
      <w:r>
        <w:t xml:space="preserve">Динамика сеансов тестирования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D5EB7" w:rsidRPr="00A6528F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7656FD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 за пять этапов проекта ФЭПО отражено</w:t>
      </w:r>
      <w:r>
        <w:rPr>
          <w:sz w:val="28"/>
          <w:szCs w:val="28"/>
        </w:rPr>
        <w:br/>
        <w:t xml:space="preserve">в таблице 1.3.</w:t>
      </w:r>
    </w:p>
    <w:p w:rsidR="005D5EB7" w:rsidRPr="00CA3314" w:rsidRDefault="005D5EB7" w:rsidP="00EB1DE8">
      <w:pPr>
        <w:ind w:firstLine="539"/>
        <w:jc w:val="both"/>
      </w:pPr>
      <w:r>
        <w:br w:type="page"/>
      </w:r>
      <w:r w:rsidRPr="00900492">
        <w:t xml:space="preserve">Таблица </w:t>
      </w:r>
      <w:r>
        <w:t xml:space="preserve">1</w:t>
      </w:r>
      <w:r w:rsidRPr="00900492">
        <w:t xml:space="preserve">.3 – Количественные показатели участия в ФЭПО студентов </w:t>
      </w:r>
      <w:r>
        <w:rPr>
          <w:noProof/>
        </w:rPr>
        <w:t xml:space="preserve">вуз</w:t>
      </w:r>
      <w:r w:rsidRPr="00900492">
        <w:t xml:space="preserve">а</w:t>
      </w:r>
      <w:r>
        <w:rPr>
          <w:noProof/>
        </w:rPr>
        <w:t xml:space="preserve"/>
      </w:r>
      <w:r w:rsidRPr="00E423C1">
        <w:t xml:space="preserve"> </w:t>
      </w:r>
      <w:r w:rsidRPr="00900492">
        <w:t xml:space="preserve">по </w:t>
      </w:r>
      <w:r>
        <w:rPr>
          <w:noProof/>
        </w:rPr>
        <w:t xml:space="preserve">направлениям подготовки</w:t>
      </w:r>
    </w:p>
    <w:tbl>
      <w:tblPr>
        <w:tblW w:w="48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07"/>
        <w:gridCol w:w="2391"/>
        <w:gridCol w:w="1063"/>
        <w:gridCol w:w="1065"/>
        <w:gridCol w:w="1063"/>
        <w:gridCol w:w="1065"/>
        <w:gridCol w:w="1073"/>
      </w:tblGrid>
      <w:tr w:rsidR="005D5EB7">
        <w:trPr>
          <w:tblHeader/>
          <w:jc w:val="center"/>
        </w:trPr>
        <w:tc>
          <w:tcPr>
            <w:tcW w:w="861" w:type="pct"/>
            <w:vMerge w:val="restart"/>
            <w:vAlign w:val="center"/>
          </w:tcPr>
          <w:p w:rsidR="005D5EB7" w:rsidRPr="000902FB" w:rsidRDefault="005D5EB7" w:rsidP="007658F2">
            <w:pPr>
              <w:spacing w:line="288" w:lineRule="auto"/>
              <w:ind w:right="-57"/>
              <w:jc w:val="center"/>
              <w:rPr>
                <w:b/>
                <w:bCs/>
              </w:rPr>
            </w:pPr>
            <w:r w:rsidRPr="00AC118E">
              <w:rPr>
                <w:b/>
                <w:bCs/>
              </w:rPr>
              <w:t xml:space="preserve">Шифр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1282" w:type="pct"/>
            <w:vMerge w:val="restart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Наименование</w:t>
            </w:r>
            <w:r w:rsidRPr="00AC118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857" w:type="pct"/>
            <w:gridSpan w:val="5"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  <w:r w:rsidRPr="00AC118E">
              <w:rPr>
                <w:b/>
                <w:bCs/>
              </w:rPr>
              <w:t xml:space="preserve">Количество сеансов</w:t>
            </w:r>
            <w:r w:rsidRPr="00AC118E">
              <w:rPr>
                <w:b/>
                <w:bCs/>
              </w:rPr>
              <w:br/>
              <w:t xml:space="preserve">тестирования</w:t>
            </w:r>
          </w:p>
        </w:tc>
      </w:tr>
      <w:tr w:rsidR="005D5EB7">
        <w:trPr>
          <w:trHeight w:val="390"/>
          <w:tblHeader/>
          <w:jc w:val="center"/>
        </w:trPr>
        <w:tc>
          <w:tcPr>
            <w:tcW w:w="861" w:type="pct"/>
            <w:vMerge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</w:p>
        </w:tc>
        <w:tc>
          <w:tcPr>
            <w:tcW w:w="1282" w:type="pct"/>
            <w:vMerge/>
            <w:vAlign w:val="center"/>
          </w:tcPr>
          <w:p w:rsidR="005D5EB7" w:rsidRDefault="005D5EB7" w:rsidP="00AC118E">
            <w:pPr>
              <w:spacing w:line="288" w:lineRule="auto"/>
              <w:jc w:val="center"/>
            </w:pPr>
          </w:p>
        </w:tc>
        <w:tc>
          <w:tcPr>
            <w:tcW w:w="570" w:type="pct"/>
            <w:vAlign w:val="center"/>
          </w:tcPr>
          <w:p w:rsidR="005D5EB7" w:rsidRPr="00DA602C" w:rsidRDefault="005D5EB7" w:rsidP="00AC118E">
            <w:pPr>
              <w:spacing w:line="288" w:lineRule="auto"/>
              <w:jc w:val="center"/>
              <w:rPr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ФЭПО-24</w:t>
            </w:r>
          </w:p>
        </w:tc>
        <w:tc>
          <w:tcPr>
            <w:tcW w:w="571" w:type="pct"/>
            <w:vAlign w:val="center"/>
          </w:tcPr>
          <w:p w:rsidR="005D5EB7" w:rsidRPr="00DA602C" w:rsidRDefault="005D5EB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ФЭПО-25</w:t>
            </w:r>
          </w:p>
        </w:tc>
        <w:tc>
          <w:tcPr>
            <w:tcW w:w="570" w:type="pct"/>
            <w:vAlign w:val="center"/>
          </w:tcPr>
          <w:p w:rsidR="005D5EB7" w:rsidRPr="00DA602C" w:rsidRDefault="005D5EB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ФЭПО-26</w:t>
            </w:r>
          </w:p>
        </w:tc>
        <w:tc>
          <w:tcPr>
            <w:tcW w:w="571" w:type="pct"/>
            <w:vAlign w:val="center"/>
          </w:tcPr>
          <w:p w:rsidR="005D5EB7" w:rsidRPr="00DA602C" w:rsidRDefault="005D5EB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ФЭПО-27</w:t>
            </w:r>
          </w:p>
        </w:tc>
        <w:tc>
          <w:tcPr>
            <w:tcW w:w="575" w:type="pct"/>
            <w:vAlign w:val="center"/>
          </w:tcPr>
          <w:p w:rsidR="005D5EB7" w:rsidRPr="00DA602C" w:rsidRDefault="005D5EB7" w:rsidP="00AC118E">
            <w:pPr>
              <w:spacing w:line="288" w:lineRule="auto"/>
              <w:jc w:val="center"/>
              <w:rPr>
                <w:b/>
                <w:bCs/>
                <w:sz w:val="19"/>
                <w:szCs w:val="19"/>
              </w:rPr>
            </w:pPr>
            <w:r>
              <w:rPr>
                <w:b/>
                <w:bCs/>
                <w:noProof/>
                <w:sz w:val="19"/>
                <w:szCs w:val="19"/>
              </w:rPr>
              <w:t xml:space="preserve">ФЭПО-28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математика и информатика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Механика и математическое моделирование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32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Математика и компьютерные науки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02.03.02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Фундаментальная информатика и информационные технологии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36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41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48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65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49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69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125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122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116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164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Информатика и вычислительная техника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Информационные системы и технологии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09.03.03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информатика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Теплоэнергетика и теплотехника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46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Электроэнергетика и электротехника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33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19.03.01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Биотехнология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35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Техносферная безопасность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77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127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20.03.02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Природообустройство и водопользование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42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172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1501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374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182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212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41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Конфликтология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Клиническая психология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271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206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177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160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100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127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104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74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113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84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86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Государственное и муниципальное управление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121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126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121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89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77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66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65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77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58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Экономическая безопасность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91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130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76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Социальная работа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25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95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61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29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154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Правовое обеспечение национальной безопасности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51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76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40.05.02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Правоохранительная деятельность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41.03.04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Политология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41.03.05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Международные отношения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118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122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29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86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Журналистика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59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42.03.03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Издательское дело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105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48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28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Гостиничное дело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42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64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15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70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Педагогическое образование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Психолого-педагогическое образование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24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27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Специальное (дефектологическое) образование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36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44.03.04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Профессиональное обучение (по отраслям)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20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Педагогическое образование (с двумя профилями подготовки)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91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55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68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58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102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57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141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Лингвистика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89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71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74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93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18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20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46.03.02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Документоведение и архивоведение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36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35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9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51.03.02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Народная художественная культура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51.03.06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Библиотечно-информационная деятельность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17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Дизайн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30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19</w:t>
            </w:r>
          </w:p>
        </w:tc>
      </w:tr>
      <w:tr w:rsidR="005D5EB7">
        <w:trPr>
          <w:jc w:val="center"/>
        </w:trPr>
        <w:tc>
          <w:tcPr>
            <w:tcW w:w="861" w:type="pct"/>
            <w:vAlign w:val="center"/>
          </w:tcPr>
          <w:p w:rsidR="005D5EB7" w:rsidRPr="00CE48FD" w:rsidRDefault="005D5EB7" w:rsidP="00AC118E">
            <w:pPr>
              <w:spacing w:line="288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t xml:space="preserve">54.03.03</w:t>
            </w:r>
          </w:p>
        </w:tc>
        <w:tc>
          <w:tcPr>
            <w:tcW w:w="1282" w:type="pct"/>
            <w:vAlign w:val="center"/>
          </w:tcPr>
          <w:p w:rsidR="005D5EB7" w:rsidRPr="00AC118E" w:rsidRDefault="005D5EB7" w:rsidP="00DA602C">
            <w:pPr>
              <w:spacing w:line="264" w:lineRule="auto"/>
              <w:rPr>
                <w:sz w:val="28"/>
                <w:szCs w:val="28"/>
              </w:rPr>
            </w:pPr>
            <w:r>
              <w:rPr>
                <w:noProof/>
              </w:rPr>
              <w:t xml:space="preserve">Искусство костюма и текстиля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6</w:t>
            </w:r>
          </w:p>
        </w:tc>
        <w:tc>
          <w:tcPr>
            <w:tcW w:w="571" w:type="pct"/>
            <w:vAlign w:val="center"/>
          </w:tcPr>
          <w:p w:rsidR="005D5EB7" w:rsidRPr="00FC588F" w:rsidRDefault="005D5EB7" w:rsidP="00AC118E">
            <w:pPr>
              <w:spacing w:line="288" w:lineRule="auto"/>
              <w:jc w:val="center"/>
            </w:pPr>
            <w:r>
              <w:rPr>
                <w:noProof/>
              </w:rPr>
              <w:t xml:space="preserve">-</w:t>
            </w:r>
          </w:p>
        </w:tc>
        <w:tc>
          <w:tcPr>
            <w:tcW w:w="570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13</w:t>
            </w:r>
          </w:p>
        </w:tc>
        <w:tc>
          <w:tcPr>
            <w:tcW w:w="571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-</w:t>
            </w:r>
          </w:p>
        </w:tc>
        <w:tc>
          <w:tcPr>
            <w:tcW w:w="575" w:type="pct"/>
            <w:vAlign w:val="center"/>
          </w:tcPr>
          <w:p w:rsidR="005D5EB7" w:rsidRPr="00AC118E" w:rsidRDefault="005D5EB7" w:rsidP="00AC118E">
            <w:pPr>
              <w:spacing w:line="288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t xml:space="preserve">7</w:t>
            </w:r>
          </w:p>
        </w:tc>
      </w:tr>
    </w:tbl>
    <w:p w:rsidR="005D5EB7" w:rsidRPr="000240C9" w:rsidRDefault="005D5EB7" w:rsidP="00F34BDE">
      <w:pPr>
        <w:spacing w:line="288" w:lineRule="auto"/>
        <w:jc w:val="center"/>
        <w:rPr>
          <w:sz w:val="20"/>
          <w:szCs w:val="20"/>
          <w:lang w:val="en-US"/>
        </w:rPr>
      </w:pPr>
    </w:p>
    <w:p w:rsidR="005D5EB7" w:rsidRPr="002511CF" w:rsidRDefault="005D5EB7" w:rsidP="002511CF">
      <w:pPr>
        <w:pStyle w:val="Heading1"/>
        <w:tabs>
          <w:tab w:val="left" w:pos="540"/>
        </w:tabs>
        <w:ind w:hanging="324"/>
      </w:pPr>
      <w:r>
        <w:br w:type="page"/>
      </w:r>
      <w:r w:rsidRPr="002511CF">
        <w:t xml:space="preserve">ФЭПО: модель оценки результатов обучения</w:t>
      </w:r>
    </w:p>
    <w:p w:rsidR="005D5EB7" w:rsidRPr="002511CF" w:rsidRDefault="005D5EB7" w:rsidP="002511CF">
      <w:pPr>
        <w:rPr>
          <w:sz w:val="28"/>
          <w:szCs w:val="28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D5EB7" w:rsidRPr="00102E7A" w:rsidRDefault="005D5EB7" w:rsidP="00CC7C6E">
      <w:pPr>
        <w:keepNext/>
        <w:keepLines/>
        <w:jc w:val="center"/>
      </w:pPr>
      <w:r w:rsidRPr="006D0AF7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36pt;height:198.75pt;visibility:visible">
            <v:imagedata r:id="rId7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5D5EB7" w:rsidRPr="002511CF" w:rsidRDefault="005D5EB7" w:rsidP="0039394F">
      <w:pPr>
        <w:ind w:firstLine="720"/>
        <w:jc w:val="both"/>
        <w:rPr>
          <w:sz w:val="20"/>
          <w:szCs w:val="20"/>
        </w:rPr>
      </w:pP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D5EB7" w:rsidRPr="00766A92" w:rsidRDefault="005D5EB7" w:rsidP="0039394F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DA602C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D5EB7" w:rsidRPr="00024E94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DA602C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D5EB7" w:rsidRPr="002511CF" w:rsidRDefault="005D5EB7" w:rsidP="0039394F">
      <w:pPr>
        <w:spacing w:line="264" w:lineRule="auto"/>
        <w:ind w:firstLine="539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90"/>
        <w:gridCol w:w="5468"/>
        <w:gridCol w:w="2437"/>
      </w:tblGrid>
      <w:tr w:rsidR="005D5EB7" w:rsidRPr="00BF24CB">
        <w:trPr>
          <w:jc w:val="center"/>
        </w:trPr>
        <w:tc>
          <w:tcPr>
            <w:tcW w:w="129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Объект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63399E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 w:val="restart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Первый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Второй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D5EB7" w:rsidRPr="0063399E" w:rsidRDefault="005D5EB7" w:rsidP="0063399E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или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и </w:t>
            </w:r>
            <w:r w:rsidRPr="0063399E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Третий</w:t>
            </w:r>
          </w:p>
        </w:tc>
      </w:tr>
      <w:tr w:rsidR="005D5EB7" w:rsidRPr="00BF24CB">
        <w:trPr>
          <w:jc w:val="center"/>
        </w:trPr>
        <w:tc>
          <w:tcPr>
            <w:tcW w:w="1290" w:type="dxa"/>
            <w:vMerge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D5EB7" w:rsidRPr="0063399E" w:rsidRDefault="005D5EB7" w:rsidP="0063399E">
            <w:pPr>
              <w:spacing w:line="288" w:lineRule="auto"/>
              <w:rPr>
                <w:sz w:val="20"/>
                <w:szCs w:val="20"/>
              </w:rPr>
            </w:pPr>
            <w:r w:rsidRPr="0063399E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63399E">
              <w:rPr>
                <w:sz w:val="20"/>
                <w:szCs w:val="20"/>
              </w:rPr>
              <w:t xml:space="preserve"> баллов за задания </w:t>
            </w:r>
            <w:r w:rsidRPr="0063399E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63399E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D5EB7" w:rsidRPr="000C04BF" w:rsidRDefault="005D5EB7" w:rsidP="0039394F">
      <w:pPr>
        <w:spacing w:line="264" w:lineRule="auto"/>
        <w:ind w:firstLine="539"/>
        <w:jc w:val="both"/>
        <w:rPr>
          <w:sz w:val="16"/>
          <w:szCs w:val="16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</w:p>
    <w:p w:rsidR="005D5EB7" w:rsidRDefault="005D5EB7" w:rsidP="0039394F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D5EB7" w:rsidRPr="002511CF" w:rsidRDefault="005D5EB7" w:rsidP="0039394F">
      <w:pPr>
        <w:spacing w:line="288" w:lineRule="auto"/>
        <w:ind w:firstLine="540"/>
        <w:jc w:val="both"/>
        <w:rPr>
          <w:sz w:val="20"/>
          <w:szCs w:val="20"/>
        </w:rPr>
      </w:pPr>
    </w:p>
    <w:p w:rsidR="005D5EB7" w:rsidRPr="002511CF" w:rsidRDefault="005D5EB7" w:rsidP="00A6528F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78"/>
        <w:gridCol w:w="3270"/>
        <w:gridCol w:w="4096"/>
      </w:tblGrid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b/>
                <w:bCs/>
                <w:sz w:val="22"/>
                <w:szCs w:val="22"/>
              </w:rPr>
              <w:t xml:space="preserve">Объект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63399E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D5EB7" w:rsidRPr="00FC0393">
        <w:trPr>
          <w:trHeight w:val="739"/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Достигнутый уровень</w:t>
            </w:r>
            <w:r w:rsidRPr="0063399E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sz w:val="22"/>
                <w:szCs w:val="22"/>
              </w:rPr>
              <w:t xml:space="preserve">Уровень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D5EB7" w:rsidRPr="00FC0393">
        <w:trPr>
          <w:jc w:val="center"/>
        </w:trPr>
        <w:tc>
          <w:tcPr>
            <w:tcW w:w="1778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Выборка</w:t>
            </w:r>
            <w:r w:rsidRPr="0063399E">
              <w:rPr>
                <w:sz w:val="22"/>
                <w:szCs w:val="22"/>
              </w:rPr>
              <w:br/>
              <w:t xml:space="preserve">студентов</w:t>
            </w:r>
            <w:r w:rsidRPr="0063399E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</w:pPr>
            <w:r w:rsidRPr="0063399E">
              <w:rPr>
                <w:sz w:val="22"/>
                <w:szCs w:val="22"/>
              </w:rPr>
              <w:t xml:space="preserve">Процент студентов</w:t>
            </w:r>
            <w:r w:rsidRPr="0063399E">
              <w:rPr>
                <w:sz w:val="22"/>
                <w:szCs w:val="22"/>
              </w:rPr>
              <w:br/>
              <w:t xml:space="preserve">на уровне обученности</w:t>
            </w:r>
            <w:r w:rsidRPr="0063399E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096" w:type="dxa"/>
            <w:vAlign w:val="center"/>
          </w:tcPr>
          <w:p w:rsidR="005D5EB7" w:rsidRPr="0063399E" w:rsidRDefault="005D5EB7" w:rsidP="0063399E">
            <w:pPr>
              <w:spacing w:line="288" w:lineRule="auto"/>
              <w:jc w:val="center"/>
              <w:rPr>
                <w:b/>
                <w:bCs/>
              </w:rPr>
            </w:pPr>
            <w:r w:rsidRPr="0063399E">
              <w:rPr>
                <w:b/>
                <w:bCs/>
                <w:sz w:val="22"/>
                <w:szCs w:val="22"/>
              </w:rPr>
              <w:t xml:space="preserve">60%</w:t>
            </w:r>
            <w:r w:rsidRPr="0063399E">
              <w:rPr>
                <w:sz w:val="22"/>
                <w:szCs w:val="22"/>
              </w:rPr>
              <w:t xml:space="preserve"> студентов на уровне обученности</w:t>
            </w:r>
            <w:r w:rsidRPr="0063399E">
              <w:rPr>
                <w:sz w:val="22"/>
                <w:szCs w:val="22"/>
              </w:rPr>
              <w:br/>
            </w:r>
            <w:r w:rsidRPr="0063399E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D5EB7" w:rsidRDefault="005D5EB7" w:rsidP="008F3E4D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Pr="002511CF" w:rsidRDefault="005D5EB7" w:rsidP="00E67462">
      <w:pPr>
        <w:pStyle w:val="Heading1"/>
        <w:tabs>
          <w:tab w:val="clear" w:pos="706"/>
          <w:tab w:val="num" w:pos="540"/>
        </w:tabs>
        <w:ind w:left="360" w:hanging="180"/>
      </w:pPr>
      <w:r>
        <w:rPr>
          <w:i/>
          <w:iCs/>
        </w:rPr>
        <w:br w:type="page"/>
      </w:r>
      <w:r w:rsidRPr="002511CF">
        <w:t xml:space="preserve">Результаты обучения студентов в рамках</w:t>
      </w:r>
      <w:r w:rsidRPr="007A388E">
        <w:t xml:space="preserve"> </w:t>
      </w:r>
      <w:r>
        <w:rPr>
          <w:noProof/>
        </w:rPr>
        <w:t xml:space="preserve">ФЭПО-28</w:t>
      </w:r>
    </w:p>
    <w:p w:rsidR="005D5EB7" w:rsidRPr="002511CF" w:rsidRDefault="005D5EB7" w:rsidP="003F52CE">
      <w:pPr>
        <w:tabs>
          <w:tab w:val="left" w:pos="144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FB645B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D5EB7" w:rsidRDefault="005D5EB7" w:rsidP="0047124C">
      <w:pPr>
        <w:numPr>
          <w:ilvl w:val="0"/>
          <w:numId w:val="6"/>
        </w:numPr>
        <w:spacing w:before="180" w:line="288" w:lineRule="auto"/>
        <w:ind w:left="238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2511CF" w:rsidRDefault="005D5EB7" w:rsidP="009379DA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5D5EB7" w:rsidRPr="002511CF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3.1.</w:t>
      </w:r>
    </w:p>
    <w:p w:rsidR="005D5EB7" w:rsidRPr="000240C9" w:rsidRDefault="005D5EB7" w:rsidP="00204977">
      <w:pPr>
        <w:tabs>
          <w:tab w:val="left" w:pos="720"/>
        </w:tabs>
        <w:spacing w:line="288" w:lineRule="auto"/>
        <w:ind w:firstLine="539"/>
        <w:jc w:val="both"/>
        <w:rPr>
          <w:sz w:val="22"/>
          <w:szCs w:val="22"/>
        </w:rPr>
      </w:pPr>
    </w:p>
    <w:p w:rsidR="005D5EB7" w:rsidRDefault="005D5EB7" w:rsidP="005A0AC7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443AE9" w:rsidRDefault="005D5EB7" w:rsidP="002E56E9">
      <w:pPr>
        <w:spacing w:line="288" w:lineRule="auto"/>
        <w:jc w:val="center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671E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в целом по показателю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5D5EB7" w:rsidRPr="00A13CD5" w:rsidRDefault="005D5EB7" w:rsidP="00167B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F83E9E" w:rsidRDefault="005D5EB7" w:rsidP="00BC20CD">
      <w:pPr>
        <w:keepNext/>
        <w:keepLines/>
      </w:pPr>
      <w:r>
        <w:rPr>
          <w:noProof/>
        </w:rPr>
        <w:pict>
          <v:rect id="_x0000_s1026" style="position:absolute;margin-left:388.5pt;margin-top:102.75pt;width:75pt;height:24.4pt;z-index:251652096" filled="f" stroked="f">
            <v:textbox style="mso-next-textbox:#_x0000_s102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7" style="position:absolute;margin-left:357pt;margin-top:1in;width:75pt;height:24.4pt;z-index:251651072" filled="f" stroked="f">
            <v:textbox style="mso-next-textbox:#_x0000_s1027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21pt;margin-top:42pt;width:75pt;height:27pt;z-index:251650048" filled="f" stroked="f">
            <v:textbox style="mso-next-textbox:#_x0000_s1028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3pt;margin-top:12pt;width:75pt;height:24.4pt;z-index:251649024" filled="f" stroked="f">
            <v:textbox style="mso-next-textbox:#_x0000_s1029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-.75pt;margin-top:102pt;width:75pt;height:24.4pt;z-index:251645952" filled="f" stroked="f">
            <v:textbox style="mso-next-textbox:#_x0000_s1030">
              <w:txbxContent>
                <w:p w:rsidR="005D5EB7" w:rsidRPr="00A85067" w:rsidRDefault="005D5EB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7pt;margin-top:5.25pt;width:75pt;height:24.4pt;z-index:251648000" filled="f" stroked="f">
            <v:textbox style="mso-next-textbox:#_x0000_s1031">
              <w:txbxContent>
                <w:p w:rsidR="005D5EB7" w:rsidRPr="00A85067" w:rsidRDefault="005D5EB7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5.25pt;width:75pt;height:24.4pt;z-index:251646976" filled="f" stroked="f">
            <v:textbox style="mso-next-textbox:#_x0000_s1032">
              <w:txbxContent>
                <w:p w:rsidR="005D5EB7" w:rsidRPr="00A85067" w:rsidRDefault="005D5EB7" w:rsidP="00167BA8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33pt;margin-top:70.5pt;width:75pt;height:24.4pt;z-index:251644928" filled="f" stroked="f">
            <v:textbox style="mso-next-textbox:#_x0000_s1033">
              <w:txbxContent>
                <w:p w:rsidR="005D5EB7" w:rsidRPr="00A85067" w:rsidRDefault="005D5EB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67.5pt;margin-top:42pt;width:75pt;height:24.4pt;z-index:251643904" filled="f" stroked="f">
            <v:textbox style="mso-next-textbox:#_x0000_s1034">
              <w:txbxContent>
                <w:p w:rsidR="005D5EB7" w:rsidRPr="00A85067" w:rsidRDefault="005D5EB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86.25pt;margin-top:11.25pt;width:75pt;height:24.4pt;z-index:251642880" filled="f" stroked="f">
            <v:textbox style="mso-next-textbox:#_x0000_s1035">
              <w:txbxContent>
                <w:p w:rsidR="005D5EB7" w:rsidRPr="00A85067" w:rsidRDefault="005D5EB7" w:rsidP="00167BA8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6" type="#_x0000_t75" style="width:467.25pt;height:134.25pt">
            <v:imagedata r:id="rId8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6">
              <w:txbxContent>
                <w:p w:rsidR="005D5EB7" w:rsidRPr="000C17E9" w:rsidRDefault="005D5EB7" w:rsidP="00167BA8"/>
              </w:txbxContent>
            </v:textbox>
          </v:shape>
        </w:pict>
      </w:r>
    </w:p>
    <w:tbl>
      <w:tblPr>
        <w:tblW w:w="0" w:type="auto"/>
        <w:tblInd w:w="-106" w:type="dxa"/>
        <w:tblLook w:val="01E0"/>
      </w:tblPr>
      <w:tblGrid>
        <w:gridCol w:w="4809"/>
        <w:gridCol w:w="4761"/>
      </w:tblGrid>
      <w:tr w:rsidR="005D5EB7">
        <w:tc>
          <w:tcPr>
            <w:tcW w:w="5068" w:type="dxa"/>
            <w:vAlign w:val="center"/>
          </w:tcPr>
          <w:p w:rsidR="005D5EB7" w:rsidRPr="004E4959" w:rsidRDefault="005D5EB7" w:rsidP="00BC20CD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D5EB7" w:rsidRPr="009A278A" w:rsidRDefault="005D5EB7" w:rsidP="00BC20CD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C510CE" w:rsidRDefault="005D5EB7" w:rsidP="00BC20CD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</w:p>
    <w:p w:rsidR="005D5EB7" w:rsidRDefault="005D5EB7" w:rsidP="00BC20CD">
      <w:pPr>
        <w:keepNext/>
        <w:keepLines/>
        <w:jc w:val="center"/>
      </w:pPr>
      <w:r w:rsidRPr="00621276">
        <w:t xml:space="preserve">Рис</w:t>
      </w:r>
      <w:r>
        <w:t xml:space="preserve">унок 3.2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 обученности</w:t>
      </w:r>
    </w:p>
    <w:p w:rsidR="005D5EB7" w:rsidRDefault="005D5EB7" w:rsidP="00556D5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ниже второго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0E22DD">
        <w:rPr>
          <w:b/>
          <w:bCs/>
          <w:sz w:val="28"/>
          <w:szCs w:val="28"/>
        </w:rPr>
        <w:t xml:space="preserve">%</w:t>
      </w:r>
      <w:r w:rsidRPr="00D712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(по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у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в целом), а доля</w:t>
      </w:r>
      <w:r w:rsidRPr="00836F05">
        <w:rPr>
          <w:sz w:val="28"/>
          <w:szCs w:val="28"/>
        </w:rPr>
        <w:t xml:space="preserve"> </w:t>
      </w:r>
      <w:r w:rsidRPr="009A278A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836F05">
        <w:rPr>
          <w:sz w:val="28"/>
          <w:szCs w:val="28"/>
        </w:rPr>
        <w:t xml:space="preserve">на уровне обученности не </w:t>
      </w:r>
      <w:r>
        <w:rPr>
          <w:sz w:val="28"/>
          <w:szCs w:val="28"/>
        </w:rPr>
        <w:t xml:space="preserve">ниже второго – </w:t>
      </w:r>
      <w:r>
        <w:rPr>
          <w:b/>
          <w:bCs/>
          <w:noProof/>
          <w:sz w:val="28"/>
          <w:szCs w:val="28"/>
        </w:rPr>
        <w:t xml:space="preserve">90</w:t>
      </w:r>
      <w:r w:rsidRPr="000E22DD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 (для всей </w:t>
      </w:r>
      <w:r w:rsidRPr="00FE671E">
        <w:rPr>
          <w:sz w:val="28"/>
          <w:szCs w:val="28"/>
        </w:rPr>
        <w:t xml:space="preserve">совокупности </w:t>
      </w:r>
      <w:r>
        <w:rPr>
          <w:noProof/>
          <w:sz w:val="28"/>
          <w:szCs w:val="28"/>
        </w:rPr>
        <w:t xml:space="preserve">вузов-участников</w:t>
      </w:r>
      <w:r w:rsidRPr="000E22DD">
        <w:rPr>
          <w:sz w:val="28"/>
          <w:szCs w:val="28"/>
        </w:rPr>
        <w:t xml:space="preserve"> в целом</w:t>
      </w:r>
      <w:r>
        <w:rPr>
          <w:sz w:val="28"/>
          <w:szCs w:val="28"/>
        </w:rPr>
        <w:t xml:space="preserve">).</w:t>
      </w:r>
    </w:p>
    <w:p w:rsidR="005D5EB7" w:rsidRDefault="005D5EB7" w:rsidP="00556D5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EE1E6C">
        <w:rPr>
          <w:sz w:val="28"/>
          <w:szCs w:val="28"/>
        </w:rPr>
        <w:t xml:space="preserve">На диаграмме (рисунок 3.3) отмечено положение </w:t>
      </w:r>
      <w:r>
        <w:rPr>
          <w:noProof/>
          <w:sz w:val="28"/>
          <w:szCs w:val="28"/>
        </w:rPr>
        <w:t xml:space="preserve">вуз</w:t>
      </w:r>
      <w:r w:rsidRPr="00EE1E6C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EE1E6C">
        <w:rPr>
          <w:sz w:val="28"/>
          <w:szCs w:val="28"/>
        </w:rPr>
        <w:t xml:space="preserve"> на фоне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по показателю «Доля студентов на уровне обученности не ниже второго» 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A6528F" w:rsidRDefault="005D5EB7" w:rsidP="00BB0170">
      <w:pPr>
        <w:tabs>
          <w:tab w:val="left" w:pos="720"/>
        </w:tabs>
        <w:jc w:val="center"/>
        <w:rPr>
          <w:sz w:val="28"/>
          <w:szCs w:val="28"/>
        </w:rPr>
      </w:pPr>
    </w:p>
    <w:p w:rsidR="005D5EB7" w:rsidRDefault="005D5EB7" w:rsidP="002D786C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443AE9" w:rsidRDefault="005D5EB7" w:rsidP="00294D0E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Pr="003D28E9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 Темным столбиком отмечен результат по этому показателю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.</w:t>
      </w:r>
    </w:p>
    <w:p w:rsidR="005D5EB7" w:rsidRDefault="005D5EB7" w:rsidP="009A649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</w:t>
      </w:r>
      <w:r w:rsidRPr="000725AC">
        <w:rPr>
          <w:sz w:val="28"/>
          <w:szCs w:val="28"/>
        </w:rPr>
        <w:t xml:space="preserve">рис</w:t>
      </w:r>
      <w:r>
        <w:rPr>
          <w:sz w:val="28"/>
          <w:szCs w:val="28"/>
        </w:rPr>
        <w:t xml:space="preserve">унок 3.4) представлено распределение студентов по уровням обученности в соответствии с процентом набранных баллов по результатам выполнения ПИМ.</w:t>
      </w:r>
    </w:p>
    <w:p w:rsidR="005D5EB7" w:rsidRDefault="005D5EB7" w:rsidP="003F52C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D5EB7" w:rsidRPr="00B2050A" w:rsidRDefault="005D5EB7" w:rsidP="003F52CE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D5EB7" w:rsidRPr="00443AE9" w:rsidRDefault="005D5EB7" w:rsidP="00DA1674">
      <w:pPr>
        <w:tabs>
          <w:tab w:val="left" w:pos="720"/>
        </w:tabs>
        <w:ind w:right="-74"/>
        <w:jc w:val="center"/>
        <w:rPr>
          <w:sz w:val="28"/>
          <w:szCs w:val="28"/>
        </w:rPr>
      </w:pPr>
    </w:p>
    <w:p w:rsidR="005D5EB7" w:rsidRDefault="005D5EB7" w:rsidP="001A47C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аналогичным </w:t>
      </w:r>
      <w:r w:rsidRPr="00EE1E6C">
        <w:rPr>
          <w:sz w:val="28"/>
          <w:szCs w:val="28"/>
        </w:rPr>
        <w:t xml:space="preserve">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D5EB7" w:rsidRPr="00A01626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A6528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Pr="002511CF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2511CF">
        <w:rPr>
          <w:b/>
          <w:bCs/>
        </w:rPr>
        <w:t xml:space="preserve">ПРИМЕЧАНИЕ:</w:t>
      </w:r>
    </w:p>
    <w:p w:rsidR="005D5EB7" w:rsidRDefault="005D5EB7" w:rsidP="008B7097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Pr="00B2050A" w:rsidRDefault="005D5EB7" w:rsidP="008B709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D5EB7" w:rsidRPr="002511CF" w:rsidRDefault="005D5EB7" w:rsidP="00443AE9">
      <w:pPr>
        <w:pStyle w:val="8"/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01.03.01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69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69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01.03.02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математика и информатика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математика и 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01.03.03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Механика и математическое моделирование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1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Механика и математическое моделирование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02.03.01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Математика и компьютерные науки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25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Математика и компьютерные науки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04.03.01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27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29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30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32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35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37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39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40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05.03.06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42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93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5.03.06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45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06.03.01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47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49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50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13.03.01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Теплоэнергетика и теплотехника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52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89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55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13.03.02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Электроэнергетика и электротехника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57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88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59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1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60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Электроэнергетика и электротехника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21.03.01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62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83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65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21.05.02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83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67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83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69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21.05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70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37.03.01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Психология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75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37.03.02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Конфликтология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77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100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Конфликтология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Конфликтология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79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80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Конфликтология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37.05.01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Клиническая психология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82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77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7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85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Клиническая психология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87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89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90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Менеджмент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92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95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97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97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96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99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99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99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38.03.04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Государственное и муниципальное управление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102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102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103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105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104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105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38.03.05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107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107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108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109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109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110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109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110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38.05.01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Экономическая безопасность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112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112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5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115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114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115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Экономическая безопасность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39.03.02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Социальная работа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117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117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119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119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120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119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120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Социальная работа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39.03.03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85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123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9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125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124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125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40.03.01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127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127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96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128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129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129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0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130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129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130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42.03.01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132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132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97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135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134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135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42.03.02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Журналистика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137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137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78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90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139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139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2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140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139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140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Журналистика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43.03.02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141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142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142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142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143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145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144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145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Туризм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43.03.03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Гостиничное дело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146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147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147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147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148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149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149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3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150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149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Гостиничное дело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44.03.02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Психолого-педагогическое образование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151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151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152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152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152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153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153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153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154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154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155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154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155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Психолого-педагогическое образование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44.03.03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Специальное (дефектологическое) образование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156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156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157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87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157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157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87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158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158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158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159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159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160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159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160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Специальное (дефектологическое) образование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44.03.05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Педагогическое образование (с двумя профилями подготовки)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162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162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95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163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164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4.03.05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165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164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165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Педагогическое образование (с двумя профилями подготовки)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45.03.01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167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167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167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168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169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169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170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169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170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Филология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45.03.02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Лингвистика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171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172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172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173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173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173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174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174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175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174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175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46.03.01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История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176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177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177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177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178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178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178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179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179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6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180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179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180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51.03.01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181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182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182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182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88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91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1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185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184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185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Культурология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54.03.01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Дизайн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186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186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187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187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187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92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188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188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188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189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189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190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189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190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Дизайн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p w:rsidR="005D5EB7" w:rsidRPr="00F403F6" w:rsidRDefault="005D5EB7" w:rsidP="00443AE9">
      <w:pPr>
        <w:pStyle w:val="3"/>
        <w:spacing w:before="480"/>
        <w:ind w:left="901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F403F6">
        <w:rPr>
          <w:lang w:val="pl-PL"/>
        </w:rPr>
        <w:t xml:space="preserve"> </w:t>
      </w:r>
      <w:r>
        <w:rPr>
          <w:noProof/>
          <w:lang w:val="pl-PL"/>
        </w:rPr>
        <w:t xml:space="preserve">54.03.03</w:t>
      </w:r>
      <w:r w:rsidRPr="00F403F6">
        <w:rPr>
          <w:lang w:val="pl-PL"/>
        </w:rPr>
        <w:t xml:space="preserve"> «</w:t>
      </w:r>
      <w:r>
        <w:rPr>
          <w:noProof/>
          <w:lang w:val="pl-PL"/>
        </w:rPr>
        <w:t xml:space="preserve">Искусство костюма и текстиля</w:t>
      </w:r>
      <w:r w:rsidRPr="00F403F6">
        <w:rPr>
          <w:lang w:val="pl-PL"/>
        </w:rPr>
        <w:t xml:space="preserve">»</w:t>
      </w:r>
    </w:p>
    <w:p w:rsidR="005D5EB7" w:rsidRPr="00F403F6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pl-PL"/>
        </w:rPr>
      </w:pPr>
    </w:p>
    <w:p w:rsidR="005D5EB7" w:rsidRDefault="005D5EB7" w:rsidP="001E6C4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FE671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191</w:t>
      </w:r>
      <w:r>
        <w:rPr>
          <w:sz w:val="28"/>
          <w:szCs w:val="28"/>
        </w:rPr>
        <w:t xml:space="preserve">.</w:t>
      </w:r>
    </w:p>
    <w:p w:rsidR="005D5EB7" w:rsidRPr="000240C9" w:rsidRDefault="005D5EB7" w:rsidP="001E6C4D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191</w:t>
      </w:r>
      <w:r>
        <w:t xml:space="preserve">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5D5EB7" w:rsidRPr="00A6528F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BA694D"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BA694D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BA694D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BA694D">
        <w:rPr>
          <w:sz w:val="28"/>
          <w:szCs w:val="28"/>
        </w:rPr>
        <w:t xml:space="preserve"> по показателю</w:t>
      </w:r>
      <w:r>
        <w:rPr>
          <w:sz w:val="28"/>
          <w:szCs w:val="28"/>
        </w:rPr>
        <w:t xml:space="preserve"> «Доля студентов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</w:t>
      </w:r>
      <w:r>
        <w:rPr>
          <w:noProof/>
          <w:sz w:val="28"/>
          <w:szCs w:val="28"/>
        </w:rPr>
        <w:t xml:space="preserve">192</w:t>
      </w:r>
      <w:r>
        <w:rPr>
          <w:sz w:val="28"/>
          <w:szCs w:val="28"/>
        </w:rPr>
        <w:t xml:space="preserve">.</w:t>
      </w:r>
    </w:p>
    <w:p w:rsidR="005D5EB7" w:rsidRPr="00A6528F" w:rsidRDefault="005D5EB7" w:rsidP="00E567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5D5EB7" w:rsidRDefault="005D5EB7" w:rsidP="00BC20CD">
      <w:pPr>
        <w:keepNext/>
        <w:ind w:left="-540" w:firstLine="540"/>
        <w:jc w:val="center"/>
      </w:pPr>
      <w:r>
        <w:rPr>
          <w:noProof/>
        </w:rPr>
        <w:pict>
          <v:rect id="_x0000_s1037" style="position:absolute;left:0;text-align:left;margin-left:234pt;margin-top:5pt;width:63pt;height:20.25pt;z-index:251662336" filled="f" stroked="f">
            <v:textbox style="mso-next-textbox:#_x0000_s1037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8" style="position:absolute;left:0;text-align:left;margin-left:191.25pt;margin-top:5pt;width:43.5pt;height:20.25pt;z-index:251661312" filled="f" stroked="f">
            <v:textbox style="mso-next-textbox:#_x0000_s1038">
              <w:txbxContent>
                <w:p w:rsidR="005D5EB7" w:rsidRPr="00A85067" w:rsidRDefault="005D5EB7" w:rsidP="002328FE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9" style="position:absolute;left:0;text-align:left;margin-left:93.75pt;margin-top:11pt;width:75pt;height:24.4pt;z-index:251658240" filled="f" stroked="f">
            <v:textbox style="mso-next-textbox:#_x0000_s1039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0" style="position:absolute;left:0;text-align:left;margin-left:9.75pt;margin-top:95.75pt;width:75pt;height:24.4pt;z-index:251655168" filled="f" stroked="f">
            <v:textbox style="mso-next-textbox:#_x0000_s1040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left:0;text-align:left;margin-left:39pt;margin-top:66.5pt;width:75pt;height:24.4pt;z-index:251656192" filled="f" stroked="f">
            <v:textbox style="mso-next-textbox:#_x0000_s1041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2" style="position:absolute;left:0;text-align:left;margin-left:72.75pt;margin-top:39.5pt;width:75pt;height:24.4pt;z-index:251657216" filled="f" stroked="f">
            <v:textbox style="mso-next-textbox:#_x0000_s1042">
              <w:txbxContent>
                <w:p w:rsidR="005D5EB7" w:rsidRPr="00A85067" w:rsidRDefault="005D5EB7" w:rsidP="00F65BCF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3" style="position:absolute;left:0;text-align:left;margin-left:297pt;margin-top:11.75pt;width:75pt;height:24.4pt;z-index:251659264" filled="f" stroked="f">
            <v:textbox style="mso-next-textbox:#_x0000_s1043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4" style="position:absolute;left:0;text-align:left;margin-left:315pt;margin-top:39.5pt;width:75pt;height:24.4pt;z-index:251660288" filled="f" stroked="f">
            <v:textbox style="mso-next-textbox:#_x0000_s1044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5" style="position:absolute;left:0;text-align:left;margin-left:348pt;margin-top:66.5pt;width:75pt;height:24.4pt;z-index:251654144" filled="f" stroked="f">
            <v:textbox style="mso-next-textbox:#_x0000_s1045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left:0;text-align:left;margin-left:378pt;margin-top:95.75pt;width:75pt;height:24.4pt;z-index:251653120" filled="f" stroked="f">
            <v:textbox style="mso-next-textbox:#_x0000_s1046">
              <w:txbxContent>
                <w:p w:rsidR="005D5EB7" w:rsidRPr="00A85067" w:rsidRDefault="005D5EB7" w:rsidP="000240C9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pict>
          <v:shape id="_x0000_i1027" type="#_x0000_t75" style="width:447.75pt;height:126.75pt">
            <v:imagedata r:id="rId9" o:title=""/>
          </v:shape>
        </w:pict>
      </w:r>
    </w:p>
    <w:p w:rsidR="005D5EB7" w:rsidRPr="007802F8" w:rsidRDefault="005D5EB7" w:rsidP="00BC20CD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/>
      </w:tblPr>
      <w:tblGrid>
        <w:gridCol w:w="5146"/>
        <w:gridCol w:w="4214"/>
      </w:tblGrid>
      <w:tr w:rsidR="005D5EB7">
        <w:trPr>
          <w:jc w:val="center"/>
        </w:trPr>
        <w:tc>
          <w:tcPr>
            <w:tcW w:w="5146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214" w:type="dxa"/>
            <w:vAlign w:val="center"/>
          </w:tcPr>
          <w:p w:rsidR="005D5EB7" w:rsidRDefault="005D5EB7" w:rsidP="00BC20CD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D5EB7" w:rsidRPr="00A33FAF" w:rsidRDefault="005D5EB7" w:rsidP="00BC20CD">
      <w:pPr>
        <w:keepNext/>
        <w:keepLines/>
        <w:ind w:firstLine="708"/>
        <w:rPr>
          <w:sz w:val="8"/>
          <w:szCs w:val="8"/>
        </w:rPr>
      </w:pPr>
      <w:r>
        <w:rPr>
          <w:sz w:val="8"/>
          <w:szCs w:val="8"/>
        </w:rPr>
        <w:tab/>
      </w:r>
    </w:p>
    <w:p w:rsidR="005D5EB7" w:rsidRDefault="005D5EB7" w:rsidP="00BC20CD">
      <w:pPr>
        <w:keepNext/>
        <w:keepLines/>
        <w:tabs>
          <w:tab w:val="left" w:pos="720"/>
        </w:tabs>
        <w:ind w:left="-181"/>
        <w:jc w:val="center"/>
      </w:pPr>
      <w:r w:rsidRPr="00621276">
        <w:t xml:space="preserve">Рис</w:t>
      </w:r>
      <w:r>
        <w:t xml:space="preserve">унок 3.</w:t>
      </w:r>
      <w:r>
        <w:rPr>
          <w:noProof/>
        </w:rPr>
        <w:t xml:space="preserve">192</w:t>
      </w:r>
      <w:r>
        <w:t xml:space="preserve">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D5EB7" w:rsidRPr="00B2050A" w:rsidRDefault="005D5EB7" w:rsidP="00E25A7E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D5EB7" w:rsidRDefault="005D5EB7" w:rsidP="008357B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</w:t>
      </w:r>
      <w:r>
        <w:rPr>
          <w:noProof/>
          <w:sz w:val="28"/>
          <w:szCs w:val="28"/>
        </w:rPr>
        <w:t xml:space="preserve">192</w:t>
      </w:r>
      <w:r>
        <w:rPr>
          <w:sz w:val="28"/>
          <w:szCs w:val="28"/>
        </w:rPr>
        <w:t xml:space="preserve">, доля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3913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EE5F5A"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447AF3">
        <w:rPr>
          <w:sz w:val="28"/>
          <w:szCs w:val="28"/>
        </w:rPr>
        <w:t xml:space="preserve">– </w:t>
      </w:r>
      <w:r>
        <w:rPr>
          <w:b/>
          <w:bCs/>
          <w:noProof/>
          <w:sz w:val="28"/>
          <w:szCs w:val="28"/>
        </w:rPr>
        <w:t xml:space="preserve">84</w:t>
      </w:r>
      <w:r w:rsidRPr="00447AF3">
        <w:rPr>
          <w:b/>
          <w:bCs/>
          <w:sz w:val="28"/>
          <w:szCs w:val="28"/>
        </w:rPr>
        <w:t xml:space="preserve">%</w:t>
      </w:r>
      <w:r w:rsidRPr="00447AF3">
        <w:rPr>
          <w:sz w:val="28"/>
          <w:szCs w:val="28"/>
        </w:rPr>
        <w:t xml:space="preserve">.</w:t>
      </w:r>
    </w:p>
    <w:p w:rsidR="005D5EB7" w:rsidRPr="00CA3314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193</w:t>
      </w:r>
      <w:r>
        <w:rPr>
          <w:sz w:val="28"/>
          <w:szCs w:val="28"/>
        </w:rPr>
        <w:t xml:space="preserve">) темным столбиком отмечен результат</w:t>
      </w:r>
      <w:r w:rsidRPr="009D552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 xml:space="preserve">»</w:t>
      </w:r>
      <w:r w:rsidRPr="002F1CD4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AD7495">
        <w:rPr>
          <w:sz w:val="28"/>
          <w:szCs w:val="28"/>
        </w:rPr>
        <w:t xml:space="preserve">на фоне </w:t>
      </w:r>
      <w:r>
        <w:rPr>
          <w:noProof/>
          <w:sz w:val="28"/>
          <w:szCs w:val="28"/>
        </w:rPr>
        <w:t xml:space="preserve">вузов-участников</w:t>
      </w:r>
      <w:r w:rsidRPr="00AD7495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 w:rsidRPr="00CA3314">
        <w:rPr>
          <w:sz w:val="28"/>
          <w:szCs w:val="28"/>
        </w:rPr>
        <w:t xml:space="preserve">.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193</w:t>
      </w:r>
      <w:r>
        <w:t xml:space="preserve"> – Диаграмма ранжирования </w:t>
      </w:r>
      <w:r>
        <w:rPr>
          <w:noProof/>
        </w:rPr>
        <w:t xml:space="preserve">вузов-участников</w:t>
      </w:r>
      <w:r>
        <w:br/>
        <w:t xml:space="preserve">по показателю </w:t>
      </w:r>
      <w:r w:rsidRPr="00BA54BA">
        <w:t xml:space="preserve">«Доля студентов на уровне обученности не ниже второго»</w:t>
      </w:r>
    </w:p>
    <w:p w:rsidR="005D5EB7" w:rsidRPr="00540305" w:rsidRDefault="005D5EB7" w:rsidP="00CC7C6E">
      <w:pPr>
        <w:keepNext/>
        <w:keepLines/>
        <w:tabs>
          <w:tab w:val="left" w:pos="720"/>
        </w:tabs>
        <w:jc w:val="center"/>
      </w:pPr>
    </w:p>
    <w:p w:rsidR="005D5EB7" w:rsidRPr="00220E38" w:rsidRDefault="005D5EB7" w:rsidP="00AA1300">
      <w:pPr>
        <w:tabs>
          <w:tab w:val="left" w:pos="720"/>
        </w:tabs>
        <w:ind w:firstLine="540"/>
        <w:jc w:val="both"/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20E38">
        <w:rPr>
          <w:b/>
          <w:bCs/>
        </w:rPr>
        <w:t xml:space="preserve">:</w:t>
      </w:r>
    </w:p>
    <w:p w:rsidR="005D5EB7" w:rsidRPr="002511CF" w:rsidRDefault="005D5EB7" w:rsidP="00AA1300">
      <w:pPr>
        <w:tabs>
          <w:tab w:val="left" w:pos="720"/>
        </w:tabs>
        <w:ind w:firstLine="540"/>
        <w:jc w:val="both"/>
        <w:rPr>
          <w:b/>
          <w:bCs/>
        </w:rPr>
      </w:pPr>
      <w:r w:rsidRPr="002511CF">
        <w:t xml:space="preserve">Фон </w:t>
      </w:r>
      <w:r>
        <w:rPr>
          <w:noProof/>
        </w:rPr>
        <w:t xml:space="preserve">вузов-участников</w:t>
      </w:r>
      <w:r w:rsidRPr="002511CF">
        <w:t xml:space="preserve"> не приводится, если </w:t>
      </w:r>
      <w:r>
        <w:t xml:space="preserve">их </w:t>
      </w:r>
      <w:r w:rsidRPr="002511CF">
        <w:t xml:space="preserve">количество по </w:t>
      </w:r>
      <w:r>
        <w:rPr>
          <w:noProof/>
        </w:rPr>
        <w:t xml:space="preserve">данному</w:t>
      </w:r>
      <w:r w:rsidRPr="002511CF">
        <w:t xml:space="preserve"> </w:t>
      </w:r>
      <w:r>
        <w:rPr>
          <w:noProof/>
        </w:rPr>
        <w:t xml:space="preserve">направлению подготовки</w:t>
      </w:r>
      <w:r w:rsidRPr="002511CF">
        <w:t xml:space="preserve"> не превышает 5.</w:t>
      </w:r>
    </w:p>
    <w:p w:rsidR="005D5EB7" w:rsidRPr="0013589F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D5EB7" w:rsidRPr="003D28E9" w:rsidRDefault="005D5EB7" w:rsidP="00B059D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193</w:t>
      </w:r>
      <w:r>
        <w:rPr>
          <w:sz w:val="28"/>
          <w:szCs w:val="28"/>
        </w:rPr>
        <w:t xml:space="preserve"> красной линией показан критерий оценки результатов обучения «60% студентов на уровне обученности не ниже второго».</w:t>
      </w:r>
    </w:p>
    <w:p w:rsidR="005D5EB7" w:rsidRDefault="005D5EB7" w:rsidP="00DA4FF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</w:t>
      </w:r>
      <w:r>
        <w:rPr>
          <w:noProof/>
          <w:sz w:val="28"/>
          <w:szCs w:val="28"/>
        </w:rPr>
        <w:t xml:space="preserve">194</w:t>
      </w:r>
      <w:r>
        <w:rPr>
          <w:sz w:val="28"/>
          <w:szCs w:val="28"/>
        </w:rPr>
        <w:t xml:space="preserve">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 xml:space="preserve">»</w:t>
      </w:r>
      <w:r w:rsidRPr="004451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5D5EB7" w:rsidRPr="00A6528F" w:rsidRDefault="005D5EB7" w:rsidP="00DA4FF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Default="005D5EB7" w:rsidP="00E911F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</w:t>
      </w:r>
      <w:r>
        <w:rPr>
          <w:noProof/>
        </w:rPr>
        <w:t xml:space="preserve">194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55784E" w:rsidRDefault="005D5EB7" w:rsidP="00401931">
      <w:pPr>
        <w:tabs>
          <w:tab w:val="left" w:pos="720"/>
        </w:tabs>
        <w:jc w:val="center"/>
        <w:rPr>
          <w:sz w:val="16"/>
          <w:szCs w:val="16"/>
        </w:rPr>
      </w:pPr>
    </w:p>
    <w:p w:rsidR="005D5EB7" w:rsidRDefault="005D5EB7" w:rsidP="002D786C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54.03.03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786C">
        <w:rPr>
          <w:sz w:val="28"/>
          <w:szCs w:val="28"/>
          <w:lang w:val="en-US"/>
        </w:rPr>
        <w:br/>
      </w:r>
      <w:r w:rsidRPr="00621276">
        <w:t xml:space="preserve">Рис</w:t>
      </w:r>
      <w:r>
        <w:t xml:space="preserve">унок</w:t>
      </w:r>
      <w:r w:rsidRPr="002D786C">
        <w:rPr>
          <w:lang w:val="en-US"/>
        </w:rPr>
        <w:t xml:space="preserve"> 3.</w:t>
      </w:r>
      <w:r>
        <w:rPr>
          <w:noProof/>
        </w:rPr>
        <w:t xml:space="preserve">195</w:t>
      </w:r>
      <w:r>
        <w:t xml:space="preserve">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</w:t>
      </w:r>
      <w:r>
        <w:br/>
        <w:t xml:space="preserve">с процентом набранных баллов за выполнение ПИМ</w:t>
      </w:r>
    </w:p>
    <w:p w:rsidR="005D5EB7" w:rsidRPr="00A6528F" w:rsidRDefault="005D5EB7" w:rsidP="0069796E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D5EB7" w:rsidRPr="00282BF9" w:rsidRDefault="005D5EB7" w:rsidP="0074661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282BF9">
        <w:rPr>
          <w:sz w:val="28"/>
          <w:szCs w:val="28"/>
        </w:rPr>
        <w:t xml:space="preserve">Диаграммы (рисунки 3.</w:t>
      </w:r>
      <w:r>
        <w:rPr>
          <w:noProof/>
          <w:sz w:val="28"/>
          <w:szCs w:val="28"/>
        </w:rPr>
        <w:t xml:space="preserve">194</w:t>
      </w:r>
      <w:r w:rsidRPr="00282BF9">
        <w:rPr>
          <w:sz w:val="28"/>
          <w:szCs w:val="28"/>
        </w:rPr>
        <w:t xml:space="preserve"> и 3.</w:t>
      </w:r>
      <w:r>
        <w:rPr>
          <w:noProof/>
          <w:sz w:val="28"/>
          <w:szCs w:val="28"/>
        </w:rPr>
        <w:t xml:space="preserve">195</w:t>
      </w:r>
      <w:r w:rsidRPr="00282BF9">
        <w:rPr>
          <w:sz w:val="28"/>
          <w:szCs w:val="28"/>
        </w:rPr>
        <w:t xml:space="preserve">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 w:rsidRPr="00282BF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82BF9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282BF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Искусство костюма и текстиля</w:t>
      </w:r>
      <w:r w:rsidRPr="009A7625">
        <w:rPr>
          <w:sz w:val="28"/>
          <w:szCs w:val="28"/>
        </w:rPr>
        <w:t xml:space="preserve">»</w:t>
      </w:r>
      <w:r w:rsidRPr="00282BF9"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 w:rsidRPr="00282BF9"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282BF9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282BF9">
        <w:rPr>
          <w:sz w:val="28"/>
          <w:szCs w:val="28"/>
        </w:rPr>
        <w:t xml:space="preserve">.</w:t>
      </w:r>
    </w:p>
    <w:p w:rsidR="005D5EB7" w:rsidRPr="00A01626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40305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55784E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rPr>
          <w:b/>
          <w:bCs/>
        </w:rPr>
        <w:t xml:space="preserve">ПРИМЕЧАНИЕ: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</w:pPr>
      <w:r w:rsidRPr="002511CF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5D5EB7" w:rsidRDefault="005D5EB7" w:rsidP="005D6B48">
      <w:pPr>
        <w:tabs>
          <w:tab w:val="left" w:pos="720"/>
        </w:tabs>
        <w:spacing w:line="288" w:lineRule="auto"/>
        <w:ind w:right="-74" w:firstLine="539"/>
        <w:jc w:val="both"/>
        <w:rPr>
          <w:lang w:val="en-US"/>
        </w:rPr>
      </w:pPr>
    </w:p>
    <w:tbl/>
    <w:p w:rsidR="005D5EB7" w:rsidRPr="002511CF" w:rsidRDefault="005D5EB7" w:rsidP="009379DA">
      <w:pPr>
        <w:pStyle w:val="8"/>
        <w:tabs>
          <w:tab w:val="clear" w:pos="346"/>
          <w:tab w:val="num" w:pos="0"/>
        </w:tabs>
        <w:ind w:left="0" w:firstLine="360"/>
      </w:pPr>
      <w:r w:rsidRPr="002511CF">
        <w:t xml:space="preserve">Результаты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дисциплинам</w:t>
      </w:r>
    </w:p>
    <w:p w:rsidR="005D5EB7" w:rsidRPr="000240C9" w:rsidRDefault="005D5EB7" w:rsidP="00443AE9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074DB6">
        <w:rPr>
          <w:sz w:val="28"/>
          <w:szCs w:val="28"/>
        </w:rPr>
        <w:t xml:space="preserve"> </w:t>
      </w:r>
      <w:r w:rsidRPr="0098125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E671E">
        <w:rPr>
          <w:sz w:val="28"/>
          <w:szCs w:val="28"/>
        </w:rPr>
        <w:t xml:space="preserve"> </w:t>
      </w:r>
      <w:r w:rsidRPr="00B413D9">
        <w:rPr>
          <w:sz w:val="28"/>
          <w:szCs w:val="28"/>
        </w:rPr>
        <w:t xml:space="preserve">по дисциплинам циклов ГСЭ, МЕН, ПД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ВО</w:t>
      </w:r>
      <w:r w:rsidRPr="00B413D9">
        <w:rPr>
          <w:sz w:val="28"/>
          <w:szCs w:val="28"/>
        </w:rPr>
        <w:t xml:space="preserve"> на основе</w:t>
      </w:r>
      <w:r>
        <w:rPr>
          <w:sz w:val="28"/>
          <w:szCs w:val="28"/>
        </w:rPr>
        <w:t xml:space="preserve"> предложенной модели оценки представлены в</w:t>
      </w:r>
      <w:r w:rsidRPr="008A2B6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таблице 3.1</w:t>
      </w:r>
      <w:r w:rsidRPr="00CA3314">
        <w:rPr>
          <w:sz w:val="28"/>
          <w:szCs w:val="28"/>
        </w:rPr>
        <w:t xml:space="preserve">.</w:t>
      </w:r>
    </w:p>
    <w:p w:rsidR="005D5EB7" w:rsidRPr="006923A6" w:rsidRDefault="005D5EB7" w:rsidP="00CE157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обучающихся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по каждой дисциплине указан процент студентов </w:t>
      </w:r>
      <w:r w:rsidRPr="00B4523A">
        <w:rPr>
          <w:sz w:val="28"/>
          <w:szCs w:val="28"/>
        </w:rPr>
        <w:t xml:space="preserve">на уровне обученности</w:t>
      </w:r>
      <w:r>
        <w:rPr>
          <w:sz w:val="28"/>
          <w:szCs w:val="28"/>
        </w:rPr>
        <w:t xml:space="preserve"> </w:t>
      </w:r>
      <w:r w:rsidRPr="00B4523A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.</w:t>
      </w:r>
    </w:p>
    <w:p w:rsidR="005D5EB7" w:rsidRPr="000240C9" w:rsidRDefault="005D5EB7" w:rsidP="00556D50">
      <w:pPr>
        <w:tabs>
          <w:tab w:val="left" w:pos="720"/>
        </w:tabs>
        <w:spacing w:line="288" w:lineRule="auto"/>
        <w:ind w:firstLine="540"/>
        <w:jc w:val="both"/>
      </w:pPr>
    </w:p>
    <w:p w:rsidR="005D5EB7" w:rsidRPr="002511CF" w:rsidRDefault="005D5EB7" w:rsidP="00A6528F">
      <w:pPr>
        <w:spacing w:after="60"/>
        <w:ind w:firstLine="539"/>
        <w:jc w:val="both"/>
        <w:rPr>
          <w:sz w:val="10"/>
          <w:szCs w:val="10"/>
        </w:rPr>
      </w:pPr>
      <w:r w:rsidRPr="00E72C91">
        <w:t xml:space="preserve">Таблица </w:t>
      </w:r>
      <w:r>
        <w:t xml:space="preserve">3</w:t>
      </w:r>
      <w:r w:rsidRPr="00E72C91">
        <w:t xml:space="preserve">.</w:t>
      </w:r>
      <w:r>
        <w:t xml:space="preserve">1</w:t>
      </w:r>
      <w:r w:rsidRPr="00E72C91">
        <w:t xml:space="preserve"> – Результаты обучения студентов </w:t>
      </w:r>
      <w:r>
        <w:rPr>
          <w:noProof/>
        </w:rPr>
        <w:t xml:space="preserve">вуз</w:t>
      </w:r>
      <w:r w:rsidRPr="00E72C91">
        <w:t xml:space="preserve">а</w:t>
      </w:r>
      <w:r>
        <w:rPr>
          <w:noProof/>
        </w:rPr>
        <w:t xml:space="preserve"/>
      </w:r>
      <w:r>
        <w:t xml:space="preserve"> </w:t>
      </w:r>
      <w:r w:rsidRPr="00E72C91">
        <w:t xml:space="preserve">по дисциплинам</w:t>
      </w:r>
      <w:r>
        <w:t xml:space="preserve"> </w:t>
      </w:r>
      <w:r w:rsidRPr="001E2A9D">
        <w:t xml:space="preserve">(</w:t>
      </w:r>
      <w:r>
        <w:rPr>
          <w:noProof/>
        </w:rPr>
        <w:t xml:space="preserve">ФЭПО-28</w:t>
      </w:r>
      <w:r w:rsidRPr="001E2A9D">
        <w:t xml:space="preserve">)</w:t>
      </w:r>
    </w:p>
    <w:tbl>
      <w:tblPr>
        <w:tblW w:w="9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84"/>
        <w:gridCol w:w="3296"/>
        <w:gridCol w:w="1080"/>
        <w:gridCol w:w="1980"/>
        <w:gridCol w:w="2346"/>
      </w:tblGrid>
      <w:tr w:rsidR="005D5EB7" w:rsidRPr="007B0949">
        <w:trPr>
          <w:trHeight w:val="1375"/>
          <w:tblHeader/>
          <w:jc w:val="center"/>
        </w:trPr>
        <w:tc>
          <w:tcPr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Цикл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Дисциплина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Количество</w:t>
            </w:r>
          </w:p>
          <w:p w:rsidR="005D5EB7" w:rsidRPr="0063399E" w:rsidRDefault="005D5EB7" w:rsidP="0063399E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студентов</w:t>
            </w:r>
          </w:p>
        </w:tc>
        <w:tc>
          <w:tcPr>
            <w:tcW w:w="1980" w:type="dxa"/>
            <w:vAlign w:val="center"/>
          </w:tcPr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</w:t>
            </w:r>
          </w:p>
          <w:p w:rsidR="005D5EB7" w:rsidRPr="0063399E" w:rsidRDefault="005D5EB7" w:rsidP="0063399E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4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Выполнение критерия оценки результатов обучения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69%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математика и информатика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01.03.03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Механика и математическое моделирование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Математика и компьютерные науки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 (линейная алгебра и аналитическая геометрия)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Химия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География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Картография и геоинформатика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Экология и природопользование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45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Физиология растений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Теплоэнергетика и теплотехника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Электротехника и электроника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Электроэнергетика и электротехника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Нефтегазовое дело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Информатика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Прикладная геология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Правоведение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Физика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89%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Метрология, стандартизация и сертификация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50%</w:t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Психология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Конфликтология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37.05.01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Клиническая психология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Английский язык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Финансы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Менеджмент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Управление персоналом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 организации (предприятия)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Безопасность жизнедеятельности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38.03.04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Государственное и муниципальное управление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Экономическая теория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Гражданское право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Бизнес-информатика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Менеджмент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92%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Теория вероятностей и математическая статистика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77%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38.05.01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Экономическая безопасность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Математика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Социальная работа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Организация работы с молодежью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Юриспруденция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Конституционное право России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Реклама и связи с общественностью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93%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Журналистика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/>
            </w:r>
            <w:r>
              <w:rPr>
                <w:noProof/>
                <w:color w:val="FF0000"/>
                <w:lang w:val="fr-FR"/>
              </w:rPr>
              <w:t xml:space="preserve">59%</w:t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-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Туризм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Гостиничное дело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МЕН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Концепции современного естествознания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96%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Психолого-педагогическое образование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Специальное (дефектологическое) образование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91%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44.03.05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Педагогическое образование (с двумя профилями подготовки)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Филология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64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84%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38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95%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p/>
          <w:tcPr>
            <w:vMerge/>
            <w:tcW w:w="884" w:type="dxa"/>
            <w:vAlign w:val="center"/>
          </w:tcPr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98%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45.03.02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Лингвистика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Русский язык и культура речи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93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89%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История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Культурология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88%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54.03.01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Дизайн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+</w:t>
            </w:r>
          </w:p>
        </w:tc>
      </w:tr>
      <w:tr w:rsidR="005D5EB7" w:rsidRPr="0052799D">
        <w:trPr>
          <w:trHeight w:val="357"/>
          <w:jc w:val="center"/>
        </w:trPr>
        <w:tc>
          <w:tcPr>
            <w:tcW w:w="9586" w:type="dxa"/>
            <w:gridSpan w:val="5"/>
            <w:vAlign w:val="center"/>
          </w:tcPr>
          <w:p w:rsidR="005D5EB7" w:rsidRPr="00EF0AB0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54.03.03</w:t>
            </w:r>
            <w:r w:rsidRPr="004E4959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Искусство костюма и текстиля</w:t>
            </w:r>
          </w:p>
        </w:tc>
      </w:tr>
      <w:tr w:rsidR="005D5EB7" w:rsidRPr="0052799D">
        <w:trPr>
          <w:trHeight w:val="357"/>
          <w:jc w:val="center"/>
        </w:trPr>
        <w:tc>
          <w:tcPr>
            <w:vMerge w:val="restart"/>
            <w:tcW w:w="884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3296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080" w:type="dxa"/>
            <w:vAlign w:val="center"/>
          </w:tcPr>
          <w:p w:rsidR="005D5EB7" w:rsidRPr="0063399E" w:rsidRDefault="005D5EB7" w:rsidP="0063399E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1980" w:type="dxa"/>
            <w:vAlign w:val="center"/>
          </w:tcPr>
          <w:p w:rsidR="005D5EB7" w:rsidRPr="002D786C" w:rsidRDefault="005D5EB7" w:rsidP="0063399E">
            <w:pPr>
              <w:tabs>
                <w:tab w:val="left" w:pos="720"/>
              </w:tabs>
              <w:jc w:val="center"/>
              <w:rPr>
                <w:lang w:val="fr-FR"/>
              </w:rPr>
            </w:pPr>
            <w:r>
              <w:rPr>
                <w:noProof/>
                <w:lang w:val="fr-FR"/>
              </w:rPr>
              <w:t xml:space="preserve">100%</w:t>
            </w:r>
            <w:r>
              <w:rPr>
                <w:noProof/>
                <w:color w:val="FF0000"/>
                <w:lang w:val="fr-FR"/>
              </w:rPr>
              <w:t xml:space="preserve"/>
            </w:r>
          </w:p>
        </w:tc>
        <w:tc>
          <w:tcPr>
            <w:tcW w:w="2346" w:type="dxa"/>
            <w:vAlign w:val="center"/>
          </w:tcPr>
          <w:p w:rsidR="005D5EB7" w:rsidRPr="00AD3676" w:rsidRDefault="005D5EB7" w:rsidP="0063399E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*</w:t>
            </w:r>
          </w:p>
        </w:tc>
      </w:tr>
    </w:tbl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Pr="00AD3676" w:rsidRDefault="005D5EB7" w:rsidP="00556D50">
      <w:pPr>
        <w:tabs>
          <w:tab w:val="left" w:pos="720"/>
        </w:tabs>
        <w:ind w:firstLine="540"/>
        <w:jc w:val="both"/>
        <w:rPr>
          <w:sz w:val="16"/>
          <w:szCs w:val="16"/>
          <w:lang w:val="en-US"/>
        </w:rPr>
      </w:pPr>
    </w:p>
    <w:p w:rsidR="005D5EB7" w:rsidRDefault="005D5EB7" w:rsidP="002511CF">
      <w:pPr>
        <w:tabs>
          <w:tab w:val="left" w:pos="720"/>
        </w:tabs>
        <w:jc w:val="both"/>
        <w:rPr>
          <w:i/>
          <w:iCs/>
          <w:sz w:val="20"/>
          <w:szCs w:val="20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РИМЕЧАНИЯ</w:t>
      </w:r>
      <w:r w:rsidRPr="002511CF">
        <w:rPr>
          <w:b/>
          <w:bCs/>
        </w:rPr>
        <w:t xml:space="preserve">: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1.</w:t>
      </w:r>
      <w:r>
        <w:tab/>
      </w:r>
      <w:r w:rsidRPr="002511CF">
        <w:t xml:space="preserve">В таблице красным цветом выделена доля студентов на уровне обученности</w:t>
      </w:r>
      <w:r>
        <w:br/>
      </w:r>
      <w:r w:rsidRPr="002511CF">
        <w:t xml:space="preserve">не ниже второго, составляющая меньше 60%.</w:t>
      </w:r>
    </w:p>
    <w:p w:rsidR="005D5EB7" w:rsidRPr="00CE1578" w:rsidRDefault="005D5EB7" w:rsidP="002511CF">
      <w:pPr>
        <w:tabs>
          <w:tab w:val="left" w:pos="720"/>
        </w:tabs>
        <w:ind w:left="720" w:hanging="360"/>
        <w:jc w:val="both"/>
      </w:pPr>
      <w:r w:rsidRPr="002511CF">
        <w:t xml:space="preserve">2.</w:t>
      </w:r>
      <w:r>
        <w:tab/>
      </w:r>
      <w:r w:rsidRPr="002511CF">
        <w:t xml:space="preserve">Знаком «*» отмечены результаты для выборки студентов</w:t>
      </w:r>
      <w:r>
        <w:t xml:space="preserve"> менее </w:t>
      </w:r>
      <w:r w:rsidRPr="002511CF">
        <w:t xml:space="preserve">10 человек.</w:t>
      </w:r>
    </w:p>
    <w:p w:rsidR="005D5EB7" w:rsidRPr="0055784E" w:rsidRDefault="005D5EB7" w:rsidP="002511CF">
      <w:pPr>
        <w:tabs>
          <w:tab w:val="left" w:pos="720"/>
        </w:tabs>
        <w:ind w:left="720" w:hanging="360"/>
        <w:jc w:val="both"/>
        <w:rPr>
          <w:sz w:val="16"/>
          <w:szCs w:val="16"/>
          <w:lang w:val="en-US"/>
        </w:rPr>
      </w:pPr>
    </w:p>
    <w:p w:rsidR="005D5EB7" w:rsidRPr="002511CF" w:rsidRDefault="005D5EB7" w:rsidP="00E67462">
      <w:pPr>
        <w:pStyle w:val="Heading1"/>
        <w:tabs>
          <w:tab w:val="num" w:pos="540"/>
        </w:tabs>
        <w:ind w:left="0" w:firstLine="180"/>
      </w:pPr>
      <w:r>
        <w:br w:type="page"/>
      </w:r>
      <w:r w:rsidRPr="002511CF">
        <w:t xml:space="preserve">Мониторинг результатов обучения студентов в рамках </w:t>
      </w:r>
      <w:r>
        <w:rPr>
          <w:noProof/>
        </w:rPr>
        <w:t xml:space="preserve">ФЭПО-24</w:t>
      </w:r>
      <w:r w:rsidRPr="004C23F1">
        <w:t xml:space="preserve"> – </w:t>
      </w:r>
      <w:r>
        <w:rPr>
          <w:noProof/>
        </w:rPr>
        <w:t xml:space="preserve">ФЭПО-28</w:t>
      </w:r>
    </w:p>
    <w:p w:rsidR="005D5EB7" w:rsidRPr="002511CF" w:rsidRDefault="005D5EB7" w:rsidP="00443AE9">
      <w:pPr>
        <w:pStyle w:val="8"/>
        <w:spacing w:before="480"/>
        <w:ind w:left="0" w:firstLine="357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в целом</w:t>
      </w:r>
    </w:p>
    <w:p w:rsidR="005D5EB7" w:rsidRPr="000240C9" w:rsidRDefault="005D5EB7" w:rsidP="002511CF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D5EB7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представлено на рисунке 4.1. На диаграмме показана доля студентов, находящихся соответственно на первом, втором, третьем и четвертом уровнях обученности.</w:t>
      </w:r>
    </w:p>
    <w:p w:rsidR="005D5EB7" w:rsidRPr="00606F8B" w:rsidRDefault="005D5EB7" w:rsidP="002B20A8">
      <w:pPr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5D5EB7" w:rsidRPr="0002726F" w:rsidRDefault="005D5EB7" w:rsidP="0002726F">
      <w:pPr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solve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726F">
        <w:br/>
        <w:t xml:space="preserve">Рисунок 4.1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02726F">
        <w:br/>
        <w:t xml:space="preserve">по уровням обученности</w:t>
      </w:r>
    </w:p>
    <w:p w:rsidR="005D5EB7" w:rsidRPr="000240C9" w:rsidRDefault="005D5EB7" w:rsidP="002B20A8">
      <w:pPr>
        <w:tabs>
          <w:tab w:val="left" w:pos="720"/>
        </w:tabs>
        <w:spacing w:line="288" w:lineRule="auto"/>
        <w:ind w:firstLine="539"/>
        <w:jc w:val="both"/>
      </w:pPr>
    </w:p>
    <w:p w:rsidR="005D5EB7" w:rsidRDefault="005D5EB7" w:rsidP="002B20A8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Доля</w:t>
      </w:r>
      <w:r w:rsidRPr="00732737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</w:t>
      </w:r>
      <w:r w:rsidRPr="00732737">
        <w:rPr>
          <w:sz w:val="28"/>
          <w:szCs w:val="28"/>
        </w:rPr>
        <w:t xml:space="preserve">находя</w:t>
      </w:r>
      <w:r>
        <w:rPr>
          <w:sz w:val="28"/>
          <w:szCs w:val="28"/>
        </w:rPr>
        <w:t xml:space="preserve">щихся </w:t>
      </w:r>
      <w:r w:rsidRPr="00732737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 за пять </w:t>
      </w:r>
      <w:r w:rsidRPr="00CA3314">
        <w:rPr>
          <w:sz w:val="28"/>
          <w:szCs w:val="28"/>
        </w:rPr>
        <w:t xml:space="preserve">этап</w:t>
      </w:r>
      <w:r>
        <w:rPr>
          <w:sz w:val="28"/>
          <w:szCs w:val="28"/>
        </w:rPr>
        <w:t xml:space="preserve">ов</w:t>
      </w:r>
      <w:r w:rsidRPr="00CA3314"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ФЭПО-24</w:t>
      </w:r>
      <w:r w:rsidRPr="00CA3314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CA3314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приведена в таблице 4.1.</w:t>
      </w:r>
    </w:p>
    <w:p w:rsidR="005D5EB7" w:rsidRPr="000240C9" w:rsidRDefault="005D5EB7" w:rsidP="002B20A8">
      <w:pPr>
        <w:spacing w:line="288" w:lineRule="auto"/>
        <w:ind w:firstLine="539"/>
        <w:jc w:val="both"/>
      </w:pPr>
    </w:p>
    <w:p w:rsidR="005D5EB7" w:rsidRPr="002511CF" w:rsidRDefault="005D5EB7" w:rsidP="006F204A">
      <w:pPr>
        <w:keepNext/>
        <w:spacing w:after="60"/>
        <w:ind w:firstLine="539"/>
        <w:rPr>
          <w:sz w:val="10"/>
          <w:szCs w:val="10"/>
        </w:rPr>
      </w:pPr>
      <w:r w:rsidRPr="00FF36D3">
        <w:t xml:space="preserve">Таблица </w:t>
      </w:r>
      <w:r>
        <w:t xml:space="preserve">4</w:t>
      </w:r>
      <w:r w:rsidRPr="00FF36D3">
        <w:t xml:space="preserve">.1 – Мониторинг результатов обучения студентов</w:t>
      </w:r>
    </w:p>
    <w:tbl>
      <w:tblPr>
        <w:tblW w:w="89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42"/>
        <w:gridCol w:w="1463"/>
        <w:gridCol w:w="2538"/>
        <w:gridCol w:w="2359"/>
      </w:tblGrid>
      <w:tr w:rsidR="005D5EB7" w:rsidRPr="006933F0">
        <w:trPr>
          <w:trHeight w:val="1242"/>
          <w:jc w:val="center"/>
        </w:trPr>
        <w:tc>
          <w:tcPr>
            <w:tcW w:w="2542" w:type="dxa"/>
            <w:vAlign w:val="center"/>
          </w:tcPr>
          <w:p w:rsidR="005D5EB7" w:rsidRPr="0063399E" w:rsidRDefault="005D5EB7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Период</w:t>
            </w:r>
            <w:r w:rsidRPr="0063399E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463" w:type="dxa"/>
            <w:vAlign w:val="center"/>
          </w:tcPr>
          <w:p w:rsidR="005D5EB7" w:rsidRPr="0063399E" w:rsidRDefault="005D5EB7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Этап</w:t>
            </w:r>
          </w:p>
        </w:tc>
        <w:tc>
          <w:tcPr>
            <w:tcW w:w="2538" w:type="dxa"/>
            <w:vAlign w:val="center"/>
          </w:tcPr>
          <w:p w:rsidR="005D5EB7" w:rsidRPr="0063399E" w:rsidRDefault="005D5EB7" w:rsidP="00735627">
            <w:pPr>
              <w:keepNext/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 xml:space="preserve">Доля студентов </w:t>
            </w:r>
            <w:r>
              <w:rPr>
                <w:b/>
                <w:bCs/>
                <w:noProof/>
              </w:rPr>
              <w:t xml:space="preserve">вуз</w:t>
            </w:r>
            <w:r w:rsidRPr="0063399E">
              <w:rPr>
                <w:b/>
                <w:bCs/>
              </w:rPr>
              <w:t xml:space="preserve">а</w:t>
            </w:r>
            <w:r>
              <w:rPr>
                <w:b/>
                <w:bCs/>
                <w:noProof/>
              </w:rPr>
              <w:t xml:space="preserve"/>
            </w:r>
            <w:r w:rsidRPr="0063399E">
              <w:rPr>
                <w:b/>
                <w:bCs/>
              </w:rPr>
              <w:br/>
              <w:t xml:space="preserve">на уровне обученности</w:t>
            </w:r>
            <w:r w:rsidRPr="0063399E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2359" w:type="dxa"/>
            <w:vAlign w:val="center"/>
          </w:tcPr>
          <w:p w:rsidR="005D5EB7" w:rsidRPr="00FE671E" w:rsidRDefault="005D5EB7" w:rsidP="00735627">
            <w:pPr>
              <w:keepNext/>
              <w:jc w:val="center"/>
              <w:rPr>
                <w:b/>
                <w:bCs/>
              </w:rPr>
            </w:pPr>
            <w:r w:rsidRPr="00FE671E">
              <w:rPr>
                <w:b/>
                <w:bCs/>
              </w:rPr>
              <w:t xml:space="preserve">Доля студентов</w:t>
            </w:r>
            <w:r w:rsidRPr="00FE671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FE671E">
              <w:rPr>
                <w:b/>
                <w:bCs/>
              </w:rPr>
              <w:br/>
              <w:t xml:space="preserve">на уровне обученности</w:t>
            </w:r>
            <w:r w:rsidRPr="00FE671E">
              <w:rPr>
                <w:b/>
                <w:bCs/>
              </w:rPr>
              <w:br/>
              <w:t xml:space="preserve">не ниже второго</w:t>
            </w:r>
          </w:p>
        </w:tc>
      </w:tr>
      <w:tr w:rsidR="005D5EB7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5D5EB7" w:rsidRPr="00183642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1463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538" w:type="dxa"/>
            <w:vAlign w:val="center"/>
          </w:tcPr>
          <w:p w:rsidR="005D5EB7" w:rsidRPr="00D874F3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2359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5D5EB7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5D5EB7" w:rsidRPr="00183642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1463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538" w:type="dxa"/>
            <w:vAlign w:val="center"/>
          </w:tcPr>
          <w:p w:rsidR="005D5EB7" w:rsidRPr="00D874F3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77%</w:t>
            </w:r>
          </w:p>
        </w:tc>
        <w:tc>
          <w:tcPr>
            <w:tcW w:w="2359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5D5EB7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5D5EB7" w:rsidRPr="00183642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1463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538" w:type="dxa"/>
            <w:vAlign w:val="center"/>
          </w:tcPr>
          <w:p w:rsidR="005D5EB7" w:rsidRPr="00D874F3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2359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5D5EB7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5D5EB7" w:rsidRPr="00183642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1463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538" w:type="dxa"/>
            <w:vAlign w:val="center"/>
          </w:tcPr>
          <w:p w:rsidR="005D5EB7" w:rsidRPr="00D874F3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87%</w:t>
            </w:r>
          </w:p>
        </w:tc>
        <w:tc>
          <w:tcPr>
            <w:tcW w:w="2359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5D5EB7" w:rsidRPr="006933F0">
        <w:trPr>
          <w:trHeight w:val="386"/>
          <w:jc w:val="center"/>
        </w:trPr>
        <w:tc>
          <w:tcPr>
            <w:tcW w:w="2542" w:type="dxa"/>
            <w:vAlign w:val="center"/>
          </w:tcPr>
          <w:p w:rsidR="005D5EB7" w:rsidRPr="00183642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183642">
              <w:rPr>
                <w:lang w:val="en-US"/>
              </w:rPr>
              <w:t xml:space="preserve"> –</w:t>
            </w:r>
            <w:r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1463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538" w:type="dxa"/>
            <w:vAlign w:val="center"/>
          </w:tcPr>
          <w:p w:rsidR="005D5EB7" w:rsidRPr="00D874F3" w:rsidRDefault="005D5EB7" w:rsidP="00735627">
            <w:pPr>
              <w:keepNext/>
              <w:keepLines/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2359" w:type="dxa"/>
            <w:vAlign w:val="center"/>
          </w:tcPr>
          <w:p w:rsidR="005D5EB7" w:rsidRPr="00B5301E" w:rsidRDefault="005D5EB7" w:rsidP="00735627">
            <w:pPr>
              <w:keepNext/>
              <w:keepLines/>
              <w:jc w:val="center"/>
            </w:pPr>
            <w:r>
              <w:rPr>
                <w:noProof/>
              </w:rPr>
              <w:t xml:space="preserve">90%</w:t>
            </w:r>
          </w:p>
        </w:tc>
      </w:tr>
    </w:tbl>
    <w:p w:rsidR="005D5EB7" w:rsidRPr="000240C9" w:rsidRDefault="005D5EB7" w:rsidP="00EA74D6">
      <w:pPr>
        <w:rPr>
          <w:sz w:val="36"/>
          <w:szCs w:val="36"/>
        </w:rPr>
      </w:pPr>
    </w:p>
    <w:p w:rsidR="005D5EB7" w:rsidRPr="002511CF" w:rsidRDefault="005D5EB7" w:rsidP="009379DA">
      <w:pPr>
        <w:pStyle w:val="8"/>
        <w:tabs>
          <w:tab w:val="clear" w:pos="346"/>
          <w:tab w:val="num" w:pos="540"/>
        </w:tabs>
        <w:ind w:left="0" w:firstLine="360"/>
      </w:pPr>
      <w:r w:rsidRPr="002511CF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2511CF">
        <w:t xml:space="preserve">а</w:t>
      </w:r>
      <w:r>
        <w:rPr>
          <w:noProof/>
        </w:rPr>
        <w:t xml:space="preserve"/>
      </w:r>
      <w:r w:rsidRPr="002511CF">
        <w:t xml:space="preserve"> и </w:t>
      </w:r>
      <w:r>
        <w:rPr>
          <w:noProof/>
        </w:rPr>
        <w:t xml:space="preserve">вузов-участников</w:t>
      </w:r>
      <w:r w:rsidRPr="002511CF">
        <w:t xml:space="preserve"> по </w:t>
      </w:r>
      <w:r>
        <w:rPr>
          <w:noProof/>
        </w:rPr>
        <w:t xml:space="preserve">направлениям подготовки</w:t>
      </w:r>
    </w:p>
    <w:p w:rsidR="005D5EB7" w:rsidRPr="002511CF" w:rsidRDefault="005D5EB7" w:rsidP="00443AE9">
      <w:pPr>
        <w:spacing w:line="288" w:lineRule="auto"/>
        <w:rPr>
          <w:sz w:val="28"/>
          <w:szCs w:val="28"/>
        </w:rPr>
      </w:pPr>
    </w:p>
    <w:p w:rsidR="005D5EB7" w:rsidRDefault="005D5EB7" w:rsidP="00556D50">
      <w:pPr>
        <w:tabs>
          <w:tab w:val="left" w:pos="720"/>
        </w:tabs>
        <w:spacing w:line="276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430559">
        <w:rPr>
          <w:sz w:val="28"/>
          <w:szCs w:val="28"/>
        </w:rPr>
        <w:t xml:space="preserve"> </w:t>
      </w:r>
      <w:r w:rsidRPr="00FA6B3B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FA6B3B">
        <w:rPr>
          <w:sz w:val="28"/>
          <w:szCs w:val="28"/>
        </w:rPr>
        <w:t xml:space="preserve">, обучающихся</w:t>
      </w:r>
      <w:r>
        <w:rPr>
          <w:sz w:val="28"/>
          <w:szCs w:val="28"/>
        </w:rPr>
        <w:t xml:space="preserve"> по отдельным </w:t>
      </w:r>
      <w:r>
        <w:rPr>
          <w:noProof/>
          <w:sz w:val="28"/>
          <w:szCs w:val="28"/>
        </w:rPr>
        <w:t xml:space="preserve">направлениям подготовки</w:t>
      </w:r>
      <w:r>
        <w:rPr>
          <w:sz w:val="28"/>
          <w:szCs w:val="28"/>
        </w:rPr>
        <w:t xml:space="preserve">, представлено на рисунк</w:t>
      </w:r>
      <w:r>
        <w:rPr>
          <w:noProof/>
          <w:sz w:val="28"/>
          <w:szCs w:val="28"/>
        </w:rPr>
        <w:t xml:space="preserve">ах</w:t>
      </w:r>
      <w:r>
        <w:rPr>
          <w:lang w:val="en-US"/>
        </w:rPr>
        <w:t xml:space="preserve"> </w:t>
      </w:r>
      <w:r>
        <w:rPr>
          <w:noProof/>
          <w:sz w:val="28"/>
          <w:szCs w:val="28"/>
        </w:rPr>
        <w:t xml:space="preserve">4.2-4.39</w:t>
      </w:r>
      <w:r w:rsidRPr="00AD07EA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На диаграммах показана доля студентов, находящихся соответственно на первом, втором, третьем и четвертом уровнях обученности.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01.03.01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Математика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01.03.02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Прикладная математика и информатика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01.03.03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Механика и математическое моделирование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1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02.03.01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Математика и компьютерные науки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04.03.01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Химия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05.03.02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География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05.03.03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Картография и геоинформатика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05.03.06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Экология и природопользование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5.03.0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06.03.01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Биология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13.03.01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Теплоэнергетика и теплотехника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13.03.02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Электроэнергетика и электротехника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1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21.03.01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Нефтегазовое дело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21.05.02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Прикладная геология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21.05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37.03.01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Психология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37.03.02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Конфликтология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37.05.01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Клиническая психология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7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Экономика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Менеджмент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19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Управление персоналом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38.03.04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Государственное и муниципальное управление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38.03.05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Бизнес-информатика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38.05.01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Экономическая безопасность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5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39.03.02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Социальная работа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39.03.03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Организация работы с молодежью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9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40.03.01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Юриспруденция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0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42.03.01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Реклама и связи с общественностью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42.03.02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Журналистика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2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43.03.02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Туризм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29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43.03.03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Гостиничное дело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3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30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44.03.02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Психолого-педагогическое образование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31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44.03.03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Специальное (дефектологическое) образование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32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44.03.05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Педагогическое образование (с двумя профилями подготовки)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4.03.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33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45.03.01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Филология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34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45.03.02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Лингвистика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35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46.03.01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История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6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36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51.03.01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Культурология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1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37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54.03.01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Дизайн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38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7F306B" w:rsidRDefault="005D5EB7" w:rsidP="0002726F">
      <w:pPr>
        <w:jc w:val="center"/>
        <w:rPr>
          <w:lang w:val="en-US"/>
        </w:rPr>
      </w:pPr>
    </w:p>
    <w:p w:rsidR="005D5EB7" w:rsidRPr="007F306B" w:rsidRDefault="005D5EB7" w:rsidP="00401F45">
      <w:pPr>
        <w:keepNext/>
        <w:keepLines/>
        <w:jc w:val="center"/>
        <w:rPr>
          <w:lang w:val="en-US"/>
        </w:rPr>
      </w:pPr>
      <w:r>
        <w:rPr>
          <w:b/>
          <w:bCs/>
          <w:i/>
          <w:iCs/>
          <w:lang w:val="en-US"/>
        </w:rPr>
        <w:t xml:space="preserve">Направление подготовки</w:t>
      </w:r>
      <w:r w:rsidRPr="007F306B">
        <w:rPr>
          <w:b/>
          <w:bCs/>
          <w:i/>
          <w:iCs/>
          <w:lang w:val="en-US"/>
        </w:rPr>
        <w:t xml:space="preserve"> </w:t>
      </w:r>
      <w:r>
        <w:rPr>
          <w:b/>
          <w:bCs/>
          <w:i/>
          <w:iCs/>
          <w:noProof/>
          <w:lang w:val="en-US"/>
        </w:rPr>
        <w:t xml:space="preserve">54.03.03</w:t>
      </w:r>
      <w:r w:rsidRPr="007F306B">
        <w:rPr>
          <w:b/>
          <w:bCs/>
          <w:i/>
          <w:iCs/>
          <w:lang w:val="en-US"/>
        </w:rPr>
        <w:t xml:space="preserve"> «</w:t>
      </w:r>
      <w:r>
        <w:rPr>
          <w:b/>
          <w:bCs/>
          <w:i/>
          <w:iCs/>
          <w:lang w:val="en-US"/>
        </w:rPr>
        <w:t xml:space="preserve">Искусство костюма и текстиля</w:t>
      </w:r>
      <w:r w:rsidRPr="007F306B">
        <w:rPr>
          <w:b/>
          <w:bCs/>
          <w:i/>
          <w:iCs/>
          <w:lang w:val="en-US"/>
        </w:rPr>
        <w:t xml:space="preserve">»</w:t>
      </w:r>
      <w:r w:rsidRPr="007F306B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54.03.0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EB7" w:rsidRDefault="005D5EB7" w:rsidP="00401F45">
      <w:pPr>
        <w:keepNext/>
        <w:keepLines/>
        <w:jc w:val="center"/>
      </w:pPr>
      <w:r w:rsidRPr="0002726F">
        <w:t xml:space="preserve">Рисунок 4.</w:t>
      </w:r>
      <w:r>
        <w:rPr/>
        <w:t xml:space="preserve">39</w:t>
      </w:r>
      <w:r w:rsidRPr="0002726F">
        <w:t xml:space="preserve"> – Диаграмма распределения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02726F">
        <w:t xml:space="preserve">по уровням обученности</w:t>
      </w:r>
    </w:p>
    <w:p w:rsidR="005D5EB7" w:rsidRPr="0002726F" w:rsidRDefault="005D5EB7" w:rsidP="0002726F">
      <w:pPr>
        <w:jc w:val="center"/>
      </w:pPr>
    </w:p>
    <w:p w:rsidR="005D5EB7" w:rsidRDefault="005D5EB7" w:rsidP="00751C4C">
      <w:pPr>
        <w:rPr>
          <w:noProof/>
        </w:rPr>
      </w:pPr>
      <w:r w:rsidRPr="0002726F">
        <w:br w:type="page"/>
      </w:r>
      <w:r>
        <w:rPr>
          <w:noProof/>
        </w:rPr>
        <w:pict>
          <v:shape id="Рисунок 3" o:spid="_x0000_i1028" type="#_x0000_t75" style="width:461.25pt;height:652.5pt;visibility:visible">
            <v:imagedata r:id="rId10" o:title=""/>
          </v:shape>
        </w:pict>
      </w:r>
    </w:p>
    <w:p w:rsidR="005D5EB7" w:rsidRPr="00033A80" w:rsidRDefault="005D5EB7" w:rsidP="004A497A">
      <w:pPr>
        <w:rPr>
          <w:color w:val="000000"/>
          <w:sz w:val="2"/>
          <w:szCs w:val="2"/>
        </w:rPr>
      </w:pPr>
      <w:r>
        <w:rPr>
          <w:noProof/>
        </w:rPr>
        <w:br w:type="page"/>
      </w:r>
    </w:p>
    <w:p w:rsidR="005D5EB7" w:rsidRPr="003A0795" w:rsidRDefault="005D5EB7" w:rsidP="00EF109A">
      <w:pPr>
        <w:jc w:val="center"/>
        <w:rPr>
          <w:b/>
          <w:bCs/>
          <w:sz w:val="4"/>
          <w:szCs w:val="4"/>
        </w:rPr>
      </w:pPr>
      <w:r w:rsidRPr="00880B94">
        <w:rPr>
          <w:b/>
          <w:bCs/>
        </w:rPr>
        <w:t xml:space="preserve">КАЛЕНДАРЬ ПРОЕКТОВ НА 201</w:t>
      </w:r>
      <w:r>
        <w:rPr>
          <w:b/>
          <w:bCs/>
        </w:rPr>
        <w:t xml:space="preserve">9</w:t>
      </w:r>
      <w:r w:rsidRPr="00880B94">
        <w:rPr>
          <w:b/>
          <w:bCs/>
        </w:rPr>
        <w:t xml:space="preserve"> ГОД </w:t>
      </w:r>
      <w:r w:rsidRPr="00B01F9A">
        <w:rPr>
          <w:b/>
          <w:bCs/>
          <w:caps/>
        </w:rPr>
        <w:t xml:space="preserve">Для вузов и филиалов вузов</w:t>
      </w:r>
    </w:p>
    <w:tbl>
      <w:tblPr>
        <w:tblW w:w="9072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329"/>
        <w:gridCol w:w="17"/>
        <w:gridCol w:w="2294"/>
        <w:gridCol w:w="14"/>
        <w:gridCol w:w="1440"/>
        <w:gridCol w:w="44"/>
        <w:gridCol w:w="620"/>
        <w:gridCol w:w="596"/>
        <w:gridCol w:w="77"/>
        <w:gridCol w:w="1293"/>
        <w:gridCol w:w="1331"/>
        <w:gridCol w:w="17"/>
      </w:tblGrid>
      <w:tr w:rsidR="005D5EB7" w:rsidRPr="00795F53">
        <w:trPr>
          <w:gridAfter w:val="1"/>
          <w:wAfter w:w="17" w:type="dxa"/>
          <w:trHeight w:hRule="exact" w:val="340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Период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6960D7">
              <w:rPr>
                <w:b/>
                <w:bCs/>
                <w:sz w:val="18"/>
                <w:szCs w:val="18"/>
              </w:rPr>
              <w:t xml:space="preserve">оказания услуг</w:t>
            </w:r>
          </w:p>
        </w:tc>
        <w:tc>
          <w:tcPr>
            <w:tcW w:w="6395" w:type="dxa"/>
            <w:gridSpan w:val="9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ВО</w:t>
            </w:r>
          </w:p>
        </w:tc>
        <w:tc>
          <w:tcPr>
            <w:tcW w:w="1331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5D5EB7" w:rsidRPr="00795F53">
        <w:trPr>
          <w:gridAfter w:val="1"/>
          <w:wAfter w:w="17" w:type="dxa"/>
          <w:trHeight w:hRule="exact" w:val="340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11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Категория</w:t>
            </w:r>
            <w:r w:rsidRPr="00DD3C04">
              <w:rPr>
                <w:b/>
                <w:bCs/>
                <w:sz w:val="20"/>
                <w:szCs w:val="20"/>
                <w:vertAlign w:val="superscript"/>
              </w:rPr>
              <w:t xml:space="preserve">1</w:t>
            </w:r>
          </w:p>
        </w:tc>
        <w:tc>
          <w:tcPr>
            <w:tcW w:w="4084" w:type="dxa"/>
            <w:gridSpan w:val="7"/>
            <w:shd w:val="clear" w:color="auto" w:fill="E6E6E6"/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331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01.03. – 31.07</w:t>
            </w:r>
          </w:p>
          <w:p w:rsidR="005D5EB7" w:rsidRPr="00795F53" w:rsidRDefault="005D5EB7" w:rsidP="00EF109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25" w:type="dxa"/>
            <w:gridSpan w:val="3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1484" w:type="dxa"/>
            <w:gridSpan w:val="2"/>
            <w:shd w:val="clear" w:color="auto" w:fill="E6E6E6"/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93" w:type="dxa"/>
            <w:gridSpan w:val="3"/>
            <w:shd w:val="clear" w:color="auto" w:fill="E6E6E6"/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293" w:type="dxa"/>
            <w:shd w:val="clear" w:color="auto" w:fill="E6E6E6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31" w:type="dxa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09.01.2019 г.</w:t>
            </w:r>
          </w:p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21700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25400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32400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28400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32000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39900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49000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52500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53300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Pr="00D61F81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D61F81">
              <w:rPr>
                <w:rFonts w:ascii="Arial" w:hAnsi="Arial" w:cs="Arial"/>
                <w:sz w:val="17"/>
                <w:szCs w:val="17"/>
              </w:rPr>
              <w:t xml:space="preserve">57000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 – 31.07</w:t>
            </w:r>
          </w:p>
          <w:p w:rsidR="005D5EB7" w:rsidRPr="00795F53" w:rsidRDefault="005D5EB7" w:rsidP="00EF109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23600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09.01.2019 г.</w:t>
            </w:r>
          </w:p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30200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37500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46900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51700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904053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Федеральный интернет-экзамен для выпускников бакалавриата</w:t>
            </w:r>
          </w:p>
        </w:tc>
      </w:tr>
      <w:tr w:rsidR="005D5EB7" w:rsidRPr="00795F53">
        <w:trPr>
          <w:gridAfter w:val="1"/>
          <w:wAfter w:w="17" w:type="dxa"/>
          <w:trHeight w:hRule="exact" w:val="266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</w:t>
            </w:r>
            <w:r w:rsidRPr="00F1569E">
              <w:rPr>
                <w:b/>
                <w:bCs/>
                <w:sz w:val="18"/>
                <w:szCs w:val="18"/>
              </w:rPr>
              <w:t xml:space="preserve">9.04 – 25.04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F1569E"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 базовых площадок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980 руб.</w:t>
            </w:r>
          </w:p>
        </w:tc>
        <w:tc>
          <w:tcPr>
            <w:tcW w:w="1331" w:type="dxa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08.10.2018 г.</w:t>
            </w:r>
          </w:p>
        </w:tc>
      </w:tr>
      <w:tr w:rsidR="005D5EB7" w:rsidRPr="00795F53">
        <w:trPr>
          <w:gridAfter w:val="1"/>
          <w:wAfter w:w="17" w:type="dxa"/>
          <w:trHeight w:hRule="exact" w:val="266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Для 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вузов-участников</w:t>
            </w:r>
            <w:r w:rsidRPr="00D61F81">
              <w:rPr>
                <w:color w:val="000000"/>
                <w:sz w:val="17"/>
                <w:szCs w:val="17"/>
              </w:rPr>
              <w:t xml:space="preserve"> стоимость участия в ФИЭБ одного студента – 1400 руб.</w:t>
            </w:r>
          </w:p>
        </w:tc>
        <w:tc>
          <w:tcPr>
            <w:tcW w:w="1331" w:type="dxa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09.01.2019 г.</w:t>
            </w: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C77F90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FFFFFF"/>
                <w:sz w:val="18"/>
                <w:szCs w:val="18"/>
                <w:vertAlign w:val="superscript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Тренажер ФИЭБ 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3</w:t>
            </w:r>
          </w:p>
        </w:tc>
      </w:tr>
      <w:tr w:rsidR="005D5EB7" w:rsidRPr="00795F53">
        <w:trPr>
          <w:gridAfter w:val="1"/>
          <w:wAfter w:w="17" w:type="dxa"/>
          <w:trHeight w:hRule="exact" w:val="454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15</w:t>
            </w:r>
            <w:r w:rsidRPr="00F1569E">
              <w:rPr>
                <w:b/>
                <w:bCs/>
                <w:sz w:val="18"/>
                <w:szCs w:val="18"/>
              </w:rPr>
              <w:t xml:space="preserve">.01 – </w:t>
            </w:r>
            <w:r>
              <w:rPr>
                <w:b/>
                <w:bCs/>
                <w:sz w:val="18"/>
                <w:szCs w:val="18"/>
              </w:rPr>
              <w:t xml:space="preserve">31</w:t>
            </w:r>
            <w:r w:rsidRPr="00F1569E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5</w:t>
            </w:r>
            <w:r>
              <w:rPr>
                <w:b/>
                <w:bCs/>
                <w:sz w:val="18"/>
                <w:szCs w:val="18"/>
              </w:rPr>
              <w:br/>
            </w:r>
            <w:r w:rsidRPr="00F1569E">
              <w:rPr>
                <w:b/>
                <w:bCs/>
                <w:sz w:val="18"/>
                <w:szCs w:val="18"/>
              </w:rPr>
              <w:t xml:space="preserve">2019 г.</w:t>
            </w: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 режимах «Подготовка» и «Самоконтроль»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для каждой группы студентов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 (до 25 человек) </w:t>
            </w:r>
            <w:r w:rsidRPr="00D61F81">
              <w:rPr>
                <w:color w:val="000000"/>
                <w:sz w:val="17"/>
                <w:szCs w:val="17"/>
              </w:rPr>
              <w:t xml:space="preserve">по направлению подготовки – 8750 руб.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01.11.</w:t>
            </w:r>
            <w:r w:rsidRPr="00B73CE1">
              <w:rPr>
                <w:sz w:val="18"/>
                <w:szCs w:val="18"/>
              </w:rPr>
              <w:t xml:space="preserve">201</w:t>
            </w:r>
            <w:r>
              <w:rPr>
                <w:sz w:val="18"/>
                <w:szCs w:val="18"/>
              </w:rPr>
              <w:t xml:space="preserve">8 </w:t>
            </w:r>
            <w:r w:rsidRPr="00B73CE1">
              <w:rPr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gridAfter w:val="1"/>
          <w:wAfter w:w="17" w:type="dxa"/>
          <w:trHeight w:hRule="exact" w:val="454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000000"/>
                <w:sz w:val="17"/>
                <w:szCs w:val="17"/>
              </w:rPr>
            </w:pPr>
            <w:r w:rsidRPr="00D61F81">
              <w:rPr>
                <w:color w:val="000000"/>
                <w:sz w:val="17"/>
                <w:szCs w:val="17"/>
              </w:rPr>
              <w:t xml:space="preserve">Тестирование в 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режиме «Внутренний контроль»</w:t>
            </w:r>
            <w:r w:rsidRPr="00D61F81">
              <w:rPr>
                <w:color w:val="000000"/>
                <w:sz w:val="17"/>
                <w:szCs w:val="17"/>
              </w:rPr>
              <w:t xml:space="preserve"> по каждому направлению подготовки </w:t>
            </w:r>
            <w:r w:rsidRPr="00D61F81">
              <w:rPr>
                <w:b/>
                <w:bCs/>
                <w:color w:val="000000"/>
                <w:sz w:val="17"/>
                <w:szCs w:val="17"/>
              </w:rPr>
              <w:t xml:space="preserve">независимо от количества групп студентов</w:t>
            </w:r>
            <w:r w:rsidRPr="00D61F81">
              <w:rPr>
                <w:color w:val="000000"/>
                <w:sz w:val="17"/>
                <w:szCs w:val="17"/>
              </w:rPr>
              <w:t xml:space="preserve"> – 8750 руб.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 – 31.12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9050C0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Pr="009050C0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13800</w:t>
            </w:r>
          </w:p>
        </w:tc>
        <w:tc>
          <w:tcPr>
            <w:tcW w:w="1331" w:type="dxa"/>
            <w:vMerge w:val="restart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18100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26600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36200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070" w:type="dxa"/>
            <w:gridSpan w:val="6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42700</w:t>
            </w:r>
          </w:p>
        </w:tc>
        <w:tc>
          <w:tcPr>
            <w:tcW w:w="1331" w:type="dxa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25" w:type="dxa"/>
            <w:gridSpan w:val="3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C3766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84" w:type="dxa"/>
            <w:gridSpan w:val="2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93" w:type="dxa"/>
            <w:gridSpan w:val="3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293" w:type="dxa"/>
            <w:shd w:val="clear" w:color="auto" w:fill="E6E6E6"/>
            <w:vAlign w:val="center"/>
          </w:tcPr>
          <w:p w:rsidR="005D5EB7" w:rsidRPr="00C37663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31" w:type="dxa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21700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25400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32400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28400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35100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39900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44800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49000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52500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1484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50000</w:t>
            </w:r>
          </w:p>
        </w:tc>
        <w:tc>
          <w:tcPr>
            <w:tcW w:w="1293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53300</w:t>
            </w:r>
          </w:p>
        </w:tc>
        <w:tc>
          <w:tcPr>
            <w:tcW w:w="1293" w:type="dxa"/>
            <w:shd w:val="thinDiagStripe" w:color="E4F4F8" w:fill="auto"/>
            <w:vAlign w:val="center"/>
          </w:tcPr>
          <w:p w:rsidR="005D5EB7" w:rsidRDefault="005D5EB7" w:rsidP="007650A9">
            <w:pPr>
              <w:ind w:left="-131" w:firstLine="131"/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57000</w:t>
            </w:r>
          </w:p>
        </w:tc>
        <w:tc>
          <w:tcPr>
            <w:tcW w:w="1331" w:type="dxa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23600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02.09.2019 г.</w:t>
            </w: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30200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3000–10000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37500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10000–30000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46900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2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25" w:type="dxa"/>
            <w:gridSpan w:val="3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51700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55"/>
          <w:jc w:val="center"/>
        </w:trPr>
        <w:tc>
          <w:tcPr>
            <w:tcW w:w="9055" w:type="dxa"/>
            <w:gridSpan w:val="11"/>
            <w:shd w:val="clear" w:color="auto" w:fill="C4B30E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61F81">
              <w:rPr>
                <w:b/>
                <w:bCs/>
                <w:color w:val="FFFFFF"/>
                <w:sz w:val="18"/>
                <w:szCs w:val="18"/>
              </w:rPr>
              <w:t xml:space="preserve">Мастер ФОС</w:t>
            </w:r>
          </w:p>
        </w:tc>
      </w:tr>
      <w:tr w:rsidR="005D5EB7" w:rsidRPr="00795F53">
        <w:trPr>
          <w:gridAfter w:val="1"/>
          <w:wAfter w:w="17" w:type="dxa"/>
          <w:trHeight w:hRule="exact" w:val="454"/>
          <w:jc w:val="center"/>
        </w:trPr>
        <w:tc>
          <w:tcPr>
            <w:tcW w:w="1329" w:type="dxa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 01.01.2019 г.</w:t>
            </w: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pStyle w:val="NormalWeb"/>
              <w:spacing w:after="0"/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 xml:space="preserve">Для вуза минимальный пакет (10 единиц ФОС) – 5000 руб.,</w:t>
            </w:r>
            <w:r w:rsidRPr="00D61F81">
              <w:rPr>
                <w:sz w:val="17"/>
                <w:szCs w:val="17"/>
              </w:rPr>
              <w:br/>
              <w:t xml:space="preserve">дополнительная единица ФОС – 500 руб.</w:t>
            </w:r>
          </w:p>
        </w:tc>
        <w:tc>
          <w:tcPr>
            <w:tcW w:w="1331" w:type="dxa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01.01.2019г.</w:t>
            </w:r>
          </w:p>
        </w:tc>
      </w:tr>
      <w:tr w:rsidR="005D5EB7" w:rsidRPr="00795F53">
        <w:trPr>
          <w:gridAfter w:val="1"/>
          <w:wAfter w:w="17" w:type="dxa"/>
          <w:trHeight w:hRule="exact" w:val="397"/>
          <w:jc w:val="center"/>
        </w:trPr>
        <w:tc>
          <w:tcPr>
            <w:tcW w:w="1329" w:type="dxa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95" w:type="dxa"/>
            <w:gridSpan w:val="9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D61F81" w:rsidRDefault="005D5EB7" w:rsidP="007650A9">
            <w:pPr>
              <w:jc w:val="center"/>
              <w:rPr>
                <w:sz w:val="17"/>
                <w:szCs w:val="17"/>
                <w:highlight w:val="red"/>
              </w:rPr>
            </w:pPr>
            <w:r w:rsidRPr="00D61F81">
              <w:rPr>
                <w:sz w:val="17"/>
                <w:szCs w:val="17"/>
              </w:rPr>
              <w:t xml:space="preserve">Для преподавателя единица ФОС – 500 руб.</w:t>
            </w:r>
          </w:p>
        </w:tc>
        <w:tc>
          <w:tcPr>
            <w:tcW w:w="1331" w:type="dxa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110"/>
          <w:jc w:val="center"/>
        </w:trPr>
        <w:tc>
          <w:tcPr>
            <w:tcW w:w="9055" w:type="dxa"/>
            <w:gridSpan w:val="11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876"/>
          <w:jc w:val="center"/>
        </w:trPr>
        <w:tc>
          <w:tcPr>
            <w:tcW w:w="905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 г.) и «Интернет-тренажеры в сфере образования»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 г.), услуга «Диагностическое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со скидкой 50%.</w:t>
            </w:r>
          </w:p>
        </w:tc>
      </w:tr>
      <w:tr w:rsidR="005D5EB7" w:rsidRPr="00795F53">
        <w:trPr>
          <w:gridAfter w:val="1"/>
          <w:wAfter w:w="17" w:type="dxa"/>
          <w:trHeight w:hRule="exact" w:val="80"/>
          <w:jc w:val="center"/>
        </w:trPr>
        <w:tc>
          <w:tcPr>
            <w:tcW w:w="905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rPr>
                <w:sz w:val="17"/>
                <w:szCs w:val="17"/>
              </w:rPr>
            </w:pPr>
          </w:p>
        </w:tc>
      </w:tr>
      <w:tr w:rsidR="005D5EB7" w:rsidRPr="00795F53">
        <w:trPr>
          <w:gridAfter w:val="1"/>
          <w:wAfter w:w="17" w:type="dxa"/>
          <w:trHeight w:hRule="exact" w:val="2152"/>
          <w:jc w:val="center"/>
        </w:trPr>
        <w:tc>
          <w:tcPr>
            <w:tcW w:w="9055" w:type="dxa"/>
            <w:gridSpan w:val="11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1. О</w:t>
            </w:r>
            <w:r w:rsidRPr="0017306C">
              <w:rPr>
                <w:sz w:val="17"/>
                <w:szCs w:val="17"/>
              </w:rPr>
              <w:t xml:space="preserve">бращаем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внимание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на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то,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что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стоимость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участия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проектах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зависит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показателя</w:t>
            </w:r>
            <w:r>
              <w:rPr>
                <w:sz w:val="17"/>
                <w:szCs w:val="17"/>
              </w:rPr>
              <w:t xml:space="preserve"> </w:t>
            </w:r>
            <w:r w:rsidRPr="001559C7">
              <w:rPr>
                <w:b/>
                <w:bCs/>
                <w:sz w:val="17"/>
                <w:szCs w:val="17"/>
              </w:rPr>
              <w:t xml:space="preserve">«Общая численность студентов, обучающихся в образовательной организации по программам бакалавриата, специалитета, магистратуры»</w:t>
            </w:r>
            <w:r>
              <w:rPr>
                <w:b/>
                <w:bCs/>
                <w:sz w:val="17"/>
                <w:szCs w:val="17"/>
              </w:rPr>
              <w:br/>
            </w:r>
            <w:r w:rsidRPr="0017306C">
              <w:rPr>
                <w:sz w:val="17"/>
                <w:szCs w:val="17"/>
              </w:rPr>
              <w:t xml:space="preserve">по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результатам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мониторинга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эффективности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деятельности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образовательных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организаций</w:t>
            </w:r>
            <w:r>
              <w:rPr>
                <w:sz w:val="17"/>
                <w:szCs w:val="17"/>
              </w:rPr>
              <w:t xml:space="preserve"> ВО</w:t>
            </w:r>
            <w:r w:rsidRPr="0017306C">
              <w:rPr>
                <w:sz w:val="17"/>
                <w:szCs w:val="17"/>
              </w:rPr>
              <w:t xml:space="preserve">.</w:t>
            </w:r>
          </w:p>
          <w:p w:rsidR="005D5EB7" w:rsidRPr="00FB202F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2. </w:t>
            </w:r>
            <w:r w:rsidRPr="00FB202F">
              <w:rPr>
                <w:sz w:val="17"/>
                <w:szCs w:val="17"/>
              </w:rPr>
              <w:t xml:space="preserve">Стоимость участия в проекте «Интернет</w:t>
            </w:r>
            <w:r>
              <w:rPr>
                <w:sz w:val="17"/>
                <w:szCs w:val="17"/>
              </w:rPr>
              <w:t xml:space="preserve">-тренажеры в сфере образования» </w:t>
            </w:r>
            <w:r w:rsidRPr="00FB202F">
              <w:rPr>
                <w:sz w:val="17"/>
                <w:szCs w:val="17"/>
              </w:rPr>
              <w:t xml:space="preserve">зависит от количества выбранных услуг.</w:t>
            </w:r>
            <w:r>
              <w:rPr>
                <w:sz w:val="17"/>
                <w:szCs w:val="17"/>
              </w:rPr>
              <w:br/>
            </w:r>
            <w:r w:rsidRPr="00FB202F">
              <w:rPr>
                <w:sz w:val="17"/>
                <w:szCs w:val="17"/>
              </w:rPr>
              <w:t xml:space="preserve">При этом образовательная организация (ОО) может выбрать </w:t>
            </w:r>
            <w:r>
              <w:rPr>
                <w:b/>
                <w:bCs/>
                <w:sz w:val="17"/>
                <w:szCs w:val="17"/>
              </w:rPr>
              <w:t xml:space="preserve">любое </w:t>
            </w:r>
            <w:r w:rsidRPr="00FB202F">
              <w:rPr>
                <w:b/>
                <w:bCs/>
                <w:sz w:val="17"/>
                <w:szCs w:val="17"/>
              </w:rPr>
              <w:t xml:space="preserve">количество услуг из трех предлагаемых</w:t>
            </w:r>
            <w:r w:rsidRPr="00FB202F">
              <w:rPr>
                <w:sz w:val="17"/>
                <w:szCs w:val="17"/>
              </w:rPr>
              <w:t xml:space="preserve">:</w:t>
            </w:r>
          </w:p>
          <w:p w:rsidR="005D5EB7" w:rsidRPr="00FB202F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B202F">
              <w:rPr>
                <w:b/>
                <w:bCs/>
                <w:sz w:val="17"/>
                <w:szCs w:val="17"/>
              </w:rPr>
              <w:t xml:space="preserve">«Обучение» и «Самоконтроль»;</w:t>
            </w:r>
          </w:p>
          <w:p w:rsidR="005D5EB7" w:rsidRPr="00FB202F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B202F">
              <w:rPr>
                <w:b/>
                <w:bCs/>
                <w:sz w:val="17"/>
                <w:szCs w:val="17"/>
              </w:rPr>
              <w:t xml:space="preserve">«Текущий контроль»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FB202F">
              <w:rPr>
                <w:b/>
                <w:bCs/>
                <w:sz w:val="17"/>
                <w:szCs w:val="17"/>
              </w:rPr>
              <w:t xml:space="preserve">по федеральным ПИМ;</w:t>
            </w:r>
          </w:p>
          <w:p w:rsidR="005D5EB7" w:rsidRPr="003A0795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предоставление доступа к модулю </w:t>
            </w:r>
            <w:r w:rsidRPr="00FB202F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B202F">
              <w:rPr>
                <w:sz w:val="17"/>
                <w:szCs w:val="17"/>
              </w:rPr>
              <w:t xml:space="preserve">и тестирование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студе</w:t>
            </w:r>
            <w:r>
              <w:rPr>
                <w:sz w:val="17"/>
                <w:szCs w:val="17"/>
              </w:rPr>
              <w:t xml:space="preserve">нтов в преподавательском режиме  </w:t>
            </w:r>
            <w:r w:rsidRPr="00FB202F">
              <w:rPr>
                <w:sz w:val="17"/>
                <w:szCs w:val="17"/>
              </w:rPr>
              <w:t xml:space="preserve">«Текущий контроль» </w:t>
            </w:r>
            <w:r w:rsidRPr="00FB202F">
              <w:rPr>
                <w:b/>
                <w:bCs/>
                <w:sz w:val="17"/>
                <w:szCs w:val="17"/>
              </w:rPr>
              <w:t xml:space="preserve">по ПИМ, разработанным преподавателями ОО.</w:t>
            </w:r>
          </w:p>
          <w:p w:rsidR="005D5EB7" w:rsidRDefault="005D5EB7" w:rsidP="007650A9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3. </w:t>
            </w:r>
            <w:r w:rsidRPr="001F7BB7">
              <w:rPr>
                <w:sz w:val="17"/>
                <w:szCs w:val="17"/>
              </w:rPr>
              <w:t xml:space="preserve">Стоимость тестирования в </w:t>
            </w:r>
            <w:r w:rsidRPr="001D6EF0">
              <w:rPr>
                <w:b/>
                <w:bCs/>
                <w:sz w:val="17"/>
                <w:szCs w:val="17"/>
              </w:rPr>
              <w:t xml:space="preserve">режиме «Внутренний контроль»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1D6EF0">
              <w:rPr>
                <w:b/>
                <w:bCs/>
                <w:sz w:val="17"/>
                <w:szCs w:val="17"/>
              </w:rPr>
              <w:t xml:space="preserve">составит </w:t>
            </w:r>
            <w:r>
              <w:rPr>
                <w:b/>
                <w:bCs/>
                <w:sz w:val="17"/>
                <w:szCs w:val="17"/>
              </w:rPr>
              <w:t xml:space="preserve">675</w:t>
            </w:r>
            <w:r w:rsidRPr="001D6EF0">
              <w:rPr>
                <w:b/>
                <w:bCs/>
                <w:sz w:val="17"/>
                <w:szCs w:val="17"/>
              </w:rPr>
              <w:t xml:space="preserve">0 руб.</w:t>
            </w:r>
            <w:r>
              <w:rPr>
                <w:b/>
                <w:bCs/>
                <w:sz w:val="17"/>
                <w:szCs w:val="17"/>
              </w:rPr>
              <w:t xml:space="preserve">  </w:t>
            </w:r>
            <w:r>
              <w:rPr>
                <w:sz w:val="17"/>
                <w:szCs w:val="17"/>
              </w:rPr>
              <w:t xml:space="preserve">при одновременном подключении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1F7BB7">
              <w:rPr>
                <w:sz w:val="17"/>
                <w:szCs w:val="17"/>
              </w:rPr>
              <w:t xml:space="preserve">всех режимов («Подготовка», «Самоконтроль», «Внутренний контроль»)</w:t>
            </w:r>
            <w:r>
              <w:rPr>
                <w:sz w:val="17"/>
                <w:szCs w:val="17"/>
              </w:rPr>
              <w:t xml:space="preserve"> </w:t>
            </w:r>
            <w:r w:rsidRPr="001F7BB7">
              <w:rPr>
                <w:sz w:val="17"/>
                <w:szCs w:val="17"/>
              </w:rPr>
              <w:t xml:space="preserve">по направлению подготовк</w:t>
            </w:r>
            <w:r>
              <w:rPr>
                <w:sz w:val="17"/>
                <w:szCs w:val="17"/>
              </w:rPr>
              <w:t xml:space="preserve">и.</w:t>
            </w:r>
          </w:p>
        </w:tc>
      </w:tr>
      <w:tr w:rsidR="005D5EB7" w:rsidRPr="00795F53">
        <w:trPr>
          <w:trHeight w:hRule="exact" w:val="340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Период</w:t>
            </w:r>
          </w:p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оказания услуг</w:t>
            </w:r>
          </w:p>
        </w:tc>
        <w:tc>
          <w:tcPr>
            <w:tcW w:w="6378" w:type="dxa"/>
            <w:gridSpan w:val="8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960D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Программы СПО</w:t>
            </w:r>
          </w:p>
        </w:tc>
        <w:tc>
          <w:tcPr>
            <w:tcW w:w="1348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5D5EB7" w:rsidRPr="00795F53">
        <w:trPr>
          <w:trHeight w:hRule="exact" w:val="340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Категория</w:t>
            </w:r>
            <w:r>
              <w:rPr>
                <w:b/>
                <w:bCs/>
                <w:sz w:val="20"/>
                <w:szCs w:val="20"/>
                <w:vertAlign w:val="superscript"/>
              </w:rPr>
              <w:t xml:space="preserve">1</w:t>
            </w:r>
          </w:p>
        </w:tc>
        <w:tc>
          <w:tcPr>
            <w:tcW w:w="4070" w:type="dxa"/>
            <w:gridSpan w:val="6"/>
            <w:shd w:val="clear" w:color="auto" w:fill="E6E6E6"/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 w:rsidRPr="006960D7">
              <w:rPr>
                <w:b/>
                <w:bCs/>
                <w:sz w:val="18"/>
                <w:szCs w:val="18"/>
              </w:rPr>
              <w:t xml:space="preserve">Стоимость за период оказания услуг (руб.)</w:t>
            </w:r>
          </w:p>
        </w:tc>
        <w:tc>
          <w:tcPr>
            <w:tcW w:w="1348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01.03. – 31.07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08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C3766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60" w:type="dxa"/>
            <w:gridSpan w:val="3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370" w:type="dxa"/>
            <w:gridSpan w:val="2"/>
            <w:shd w:val="clear" w:color="auto" w:fill="E6E6E6"/>
            <w:vAlign w:val="center"/>
          </w:tcPr>
          <w:p w:rsidR="005D5EB7" w:rsidRPr="00C37663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48" w:type="dxa"/>
            <w:gridSpan w:val="2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10800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12200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13200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15400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16700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19600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20400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21000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23000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24000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25900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01.03 – 31.07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9800</w:t>
            </w:r>
          </w:p>
        </w:tc>
        <w:tc>
          <w:tcPr>
            <w:tcW w:w="1348" w:type="dxa"/>
            <w:gridSpan w:val="2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02.09.2019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16100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23500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интернет-тестирование студентов первого курса»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 – 31.12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2019 г.</w:t>
            </w:r>
          </w:p>
        </w:tc>
        <w:tc>
          <w:tcPr>
            <w:tcW w:w="2308" w:type="dxa"/>
            <w:gridSpan w:val="2"/>
            <w:shd w:val="thinDiagStripe" w:color="F4EAFA" w:fill="E6E6E6"/>
            <w:tcMar>
              <w:left w:w="57" w:type="dxa"/>
              <w:right w:w="57" w:type="dxa"/>
            </w:tcMar>
            <w:vAlign w:val="center"/>
          </w:tcPr>
          <w:p w:rsidR="005D5EB7" w:rsidRPr="009050C0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</w:p>
        </w:tc>
        <w:tc>
          <w:tcPr>
            <w:tcW w:w="2104" w:type="dxa"/>
            <w:gridSpan w:val="3"/>
            <w:shd w:val="thinDiagStripe" w:color="F4EAFA" w:fill="E6E6E6"/>
            <w:vAlign w:val="center"/>
          </w:tcPr>
          <w:p w:rsidR="005D5EB7" w:rsidRPr="00A731CA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</w:t>
            </w:r>
            <w:r w:rsidRPr="00A731CA">
              <w:rPr>
                <w:b/>
                <w:bCs/>
                <w:sz w:val="18"/>
                <w:szCs w:val="18"/>
              </w:rPr>
              <w:t xml:space="preserve">а базе 11 классов</w:t>
            </w:r>
          </w:p>
        </w:tc>
        <w:tc>
          <w:tcPr>
            <w:tcW w:w="1966" w:type="dxa"/>
            <w:gridSpan w:val="3"/>
            <w:shd w:val="thinDiagStripe" w:color="F4EAFA" w:fill="E6E6E6"/>
            <w:vAlign w:val="center"/>
          </w:tcPr>
          <w:p w:rsidR="005D5EB7" w:rsidRPr="00A731CA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</w:t>
            </w:r>
            <w:r w:rsidRPr="00A731CA">
              <w:rPr>
                <w:b/>
                <w:bCs/>
                <w:sz w:val="18"/>
                <w:szCs w:val="18"/>
              </w:rPr>
              <w:t xml:space="preserve">а базе 9 классов</w:t>
            </w:r>
          </w:p>
        </w:tc>
        <w:tc>
          <w:tcPr>
            <w:tcW w:w="1348" w:type="dxa"/>
            <w:gridSpan w:val="2"/>
            <w:vMerge w:val="restart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4600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3200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6000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4200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6200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12000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8500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2104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1966" w:type="dxa"/>
            <w:gridSpan w:val="3"/>
            <w:shd w:val="thinDiagStripe" w:color="F4EAFA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10000</w:t>
            </w:r>
          </w:p>
        </w:tc>
        <w:tc>
          <w:tcPr>
            <w:tcW w:w="1348" w:type="dxa"/>
            <w:gridSpan w:val="2"/>
            <w:vMerge/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</w:t>
            </w:r>
            <w:r w:rsidRPr="000470AB">
              <w:rPr>
                <w:b/>
                <w:bCs/>
                <w:color w:val="FFFFFF"/>
                <w:sz w:val="18"/>
                <w:szCs w:val="18"/>
                <w:vertAlign w:val="superscript"/>
              </w:rPr>
              <w:t xml:space="preserve">2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08" w:type="dxa"/>
            <w:gridSpan w:val="2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C37663" w:rsidRDefault="005D5EB7" w:rsidP="007650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услуга</w:t>
            </w:r>
          </w:p>
        </w:tc>
        <w:tc>
          <w:tcPr>
            <w:tcW w:w="1260" w:type="dxa"/>
            <w:gridSpan w:val="3"/>
            <w:shd w:val="clear" w:color="auto" w:fill="E6E6E6"/>
            <w:vAlign w:val="center"/>
          </w:tcPr>
          <w:p w:rsidR="005D5EB7" w:rsidRPr="00C37663" w:rsidRDefault="005D5EB7" w:rsidP="007650A9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1370" w:type="dxa"/>
            <w:gridSpan w:val="2"/>
            <w:shd w:val="clear" w:color="auto" w:fill="E6E6E6"/>
            <w:vAlign w:val="center"/>
          </w:tcPr>
          <w:p w:rsidR="005D5EB7" w:rsidRPr="00C37663" w:rsidRDefault="005D5EB7" w:rsidP="007650A9">
            <w:pPr>
              <w:ind w:left="-131" w:firstLine="131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348" w:type="dxa"/>
            <w:gridSpan w:val="2"/>
            <w:vMerge w:val="restart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01.08.2019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8800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10800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12200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13200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14100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15400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16700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17900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19600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20400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21000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1440" w:type="dxa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23000</w:t>
            </w:r>
          </w:p>
        </w:tc>
        <w:tc>
          <w:tcPr>
            <w:tcW w:w="1260" w:type="dxa"/>
            <w:gridSpan w:val="3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24000</w:t>
            </w:r>
          </w:p>
        </w:tc>
        <w:tc>
          <w:tcPr>
            <w:tcW w:w="1370" w:type="dxa"/>
            <w:gridSpan w:val="2"/>
            <w:shd w:val="thinDiagStripe" w:color="E4F4F8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25900</w:t>
            </w:r>
          </w:p>
        </w:tc>
        <w:tc>
          <w:tcPr>
            <w:tcW w:w="1348" w:type="dxa"/>
            <w:gridSpan w:val="2"/>
            <w:vMerge/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D821FE">
        <w:trPr>
          <w:trHeight w:val="255"/>
          <w:jc w:val="center"/>
        </w:trPr>
        <w:tc>
          <w:tcPr>
            <w:tcW w:w="9072" w:type="dxa"/>
            <w:gridSpan w:val="12"/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0470AB" w:rsidRDefault="005D5EB7" w:rsidP="007650A9">
            <w:pPr>
              <w:jc w:val="center"/>
              <w:rPr>
                <w:color w:val="FFFFFF"/>
                <w:sz w:val="18"/>
                <w:szCs w:val="18"/>
              </w:rPr>
            </w:pPr>
            <w:r w:rsidRPr="000470AB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интернет-экзамен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 w:val="restart"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01.10.2019 г. –</w:t>
            </w:r>
          </w:p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29.02.2020 г.</w:t>
            </w: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до 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9800</w:t>
            </w:r>
          </w:p>
        </w:tc>
        <w:tc>
          <w:tcPr>
            <w:tcW w:w="1348" w:type="dxa"/>
            <w:gridSpan w:val="2"/>
            <w:vMerge w:val="restart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 02.09.2019 г.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250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</w:t>
            </w:r>
            <w:r>
              <w:rPr>
                <w:rFonts w:ascii="Arial CYR" w:hAnsi="Arial CYR" w:cs="Arial CYR"/>
                <w:sz w:val="17"/>
                <w:szCs w:val="17"/>
              </w:rPr>
              <w:t xml:space="preserve">500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12700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5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00–1000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16100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>
              <w:rPr>
                <w:rFonts w:ascii="Arial CYR" w:hAnsi="Arial CYR" w:cs="Arial CYR"/>
                <w:sz w:val="17"/>
                <w:szCs w:val="17"/>
              </w:rPr>
              <w:t xml:space="preserve">1000</w:t>
            </w: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–3000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20000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1346" w:type="dxa"/>
            <w:gridSpan w:val="2"/>
            <w:vMerge/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308" w:type="dxa"/>
            <w:gridSpan w:val="2"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880B94" w:rsidRDefault="005D5EB7" w:rsidP="007650A9">
            <w:pPr>
              <w:jc w:val="center"/>
              <w:rPr>
                <w:rFonts w:ascii="Arial CYR" w:hAnsi="Arial CYR" w:cs="Arial CYR"/>
                <w:sz w:val="17"/>
                <w:szCs w:val="17"/>
              </w:rPr>
            </w:pPr>
            <w:r w:rsidRPr="00880B94">
              <w:rPr>
                <w:rFonts w:ascii="Arial CYR" w:hAnsi="Arial CYR" w:cs="Arial CYR"/>
                <w:sz w:val="17"/>
                <w:szCs w:val="17"/>
              </w:rPr>
              <w:t xml:space="preserve">более 3000 чел.</w:t>
            </w:r>
          </w:p>
        </w:tc>
        <w:tc>
          <w:tcPr>
            <w:tcW w:w="4070" w:type="dxa"/>
            <w:gridSpan w:val="6"/>
            <w:shd w:val="thinDiagStripe" w:color="EDF3D5" w:fill="auto"/>
            <w:vAlign w:val="center"/>
          </w:tcPr>
          <w:p w:rsidR="005D5EB7" w:rsidRDefault="005D5EB7" w:rsidP="007650A9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23500</w:t>
            </w:r>
          </w:p>
        </w:tc>
        <w:tc>
          <w:tcPr>
            <w:tcW w:w="1348" w:type="dxa"/>
            <w:gridSpan w:val="2"/>
            <w:vMerge/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9072" w:type="dxa"/>
            <w:gridSpan w:val="12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jc w:val="center"/>
              <w:rPr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873"/>
          <w:jc w:val="center"/>
        </w:trPr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E2EFD9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7650A9">
            <w:pPr>
              <w:rPr>
                <w:sz w:val="18"/>
                <w:szCs w:val="18"/>
              </w:rPr>
            </w:pPr>
            <w:r>
              <w:rPr>
                <w:sz w:val="17"/>
                <w:szCs w:val="17"/>
              </w:rPr>
              <w:t xml:space="preserve">Для ОО, заключивших годовые </w:t>
            </w:r>
            <w:r w:rsidRPr="00FB202F">
              <w:rPr>
                <w:sz w:val="17"/>
                <w:szCs w:val="17"/>
              </w:rPr>
              <w:t xml:space="preserve">договоры на участие в проектах «Федеральный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нтернет-экзамен в сфере профессионального образования (ФЭПО)»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 г.) и «Интернет-тренажеры в сфере образования» (март 201</w:t>
            </w:r>
            <w:r>
              <w:rPr>
                <w:sz w:val="17"/>
                <w:szCs w:val="17"/>
              </w:rPr>
              <w:t xml:space="preserve">9</w:t>
            </w:r>
            <w:r w:rsidRPr="00FB202F">
              <w:rPr>
                <w:sz w:val="17"/>
                <w:szCs w:val="17"/>
              </w:rPr>
              <w:t xml:space="preserve"> г. – февраль 20</w:t>
            </w:r>
            <w:r>
              <w:rPr>
                <w:sz w:val="17"/>
                <w:szCs w:val="17"/>
              </w:rPr>
              <w:t xml:space="preserve">20</w:t>
            </w:r>
            <w:r w:rsidRPr="00FB202F">
              <w:rPr>
                <w:sz w:val="17"/>
                <w:szCs w:val="17"/>
              </w:rPr>
              <w:t xml:space="preserve"> г.), услуга «Диагностическое </w:t>
            </w:r>
            <w:r>
              <w:rPr>
                <w:sz w:val="17"/>
                <w:szCs w:val="17"/>
              </w:rPr>
              <w:t xml:space="preserve">и</w:t>
            </w:r>
            <w:r w:rsidRPr="00FB202F">
              <w:rPr>
                <w:sz w:val="17"/>
                <w:szCs w:val="17"/>
              </w:rPr>
              <w:t xml:space="preserve">нтернет-тестирование студентов первого курса» предоставляется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со скидкой 50%.</w:t>
            </w:r>
          </w:p>
        </w:tc>
      </w:tr>
      <w:tr w:rsidR="005D5EB7" w:rsidRPr="00795F53">
        <w:trPr>
          <w:trHeight w:hRule="exact" w:val="227"/>
          <w:jc w:val="center"/>
        </w:trPr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rPr>
                <w:sz w:val="17"/>
                <w:szCs w:val="17"/>
              </w:rPr>
            </w:pPr>
          </w:p>
        </w:tc>
      </w:tr>
      <w:tr w:rsidR="005D5EB7" w:rsidRPr="00795F53">
        <w:trPr>
          <w:trHeight w:hRule="exact" w:val="1701"/>
          <w:jc w:val="center"/>
        </w:trPr>
        <w:tc>
          <w:tcPr>
            <w:tcW w:w="9072" w:type="dxa"/>
            <w:gridSpan w:val="12"/>
            <w:tcBorders>
              <w:top w:val="nil"/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:rsidR="005D5EB7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1. О</w:t>
            </w:r>
            <w:r w:rsidRPr="0017306C">
              <w:rPr>
                <w:sz w:val="17"/>
                <w:szCs w:val="17"/>
              </w:rPr>
              <w:t xml:space="preserve">бращаем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внимание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на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то,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что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стоимость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участия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в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проектах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зависит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от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показателя</w:t>
            </w:r>
            <w:r>
              <w:rPr>
                <w:sz w:val="17"/>
                <w:szCs w:val="17"/>
              </w:rPr>
              <w:t xml:space="preserve"> </w:t>
            </w:r>
            <w:r w:rsidRPr="00DD3C04">
              <w:rPr>
                <w:b/>
                <w:bCs/>
                <w:sz w:val="17"/>
                <w:szCs w:val="17"/>
              </w:rPr>
              <w:t xml:space="preserve">«Общая численность обучающихся по программам среднего профессионального образования»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по</w:t>
            </w:r>
            <w:r>
              <w:rPr>
                <w:sz w:val="17"/>
                <w:szCs w:val="17"/>
              </w:rPr>
              <w:t xml:space="preserve"> </w:t>
            </w:r>
            <w:r w:rsidRPr="0017306C">
              <w:rPr>
                <w:sz w:val="17"/>
                <w:szCs w:val="17"/>
              </w:rPr>
              <w:t xml:space="preserve">результатам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мониторинга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эффективности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деятельности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образовательных</w:t>
            </w:r>
            <w:r>
              <w:rPr>
                <w:sz w:val="17"/>
                <w:szCs w:val="17"/>
              </w:rPr>
              <w:t xml:space="preserve"> </w:t>
            </w:r>
            <w:r w:rsidRPr="0017306C">
              <w:rPr>
                <w:sz w:val="17"/>
                <w:szCs w:val="17"/>
              </w:rPr>
              <w:t xml:space="preserve">организаций</w:t>
            </w:r>
            <w:r>
              <w:rPr>
                <w:sz w:val="17"/>
                <w:szCs w:val="17"/>
              </w:rPr>
              <w:t xml:space="preserve"> СПО</w:t>
            </w:r>
            <w:r w:rsidRPr="0017306C">
              <w:rPr>
                <w:sz w:val="17"/>
                <w:szCs w:val="17"/>
              </w:rPr>
              <w:t xml:space="preserve">.</w:t>
            </w:r>
          </w:p>
          <w:p w:rsidR="005D5EB7" w:rsidRPr="00FB202F" w:rsidRDefault="005D5EB7" w:rsidP="007650A9">
            <w:pPr>
              <w:spacing w:line="216" w:lineRule="auto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2. </w:t>
            </w:r>
            <w:r w:rsidRPr="00FB202F">
              <w:rPr>
                <w:sz w:val="17"/>
                <w:szCs w:val="17"/>
              </w:rPr>
              <w:t xml:space="preserve">Стоимость участия в проекте «Интернет</w:t>
            </w:r>
            <w:r>
              <w:rPr>
                <w:sz w:val="17"/>
                <w:szCs w:val="17"/>
              </w:rPr>
              <w:t xml:space="preserve">-тренажеры в сфере образования» </w:t>
            </w:r>
            <w:r w:rsidRPr="00FB202F">
              <w:rPr>
                <w:sz w:val="17"/>
                <w:szCs w:val="17"/>
              </w:rPr>
              <w:t xml:space="preserve">зависит от количества выбранных услуг.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При этом образовательная организация (ОО) может выбрать </w:t>
            </w:r>
            <w:r>
              <w:rPr>
                <w:b/>
                <w:bCs/>
                <w:sz w:val="17"/>
                <w:szCs w:val="17"/>
              </w:rPr>
              <w:t xml:space="preserve">любое </w:t>
            </w:r>
            <w:r w:rsidRPr="00FB202F">
              <w:rPr>
                <w:b/>
                <w:bCs/>
                <w:sz w:val="17"/>
                <w:szCs w:val="17"/>
              </w:rPr>
              <w:t xml:space="preserve">количество услуг из трех предлагаемых</w:t>
            </w:r>
            <w:r w:rsidRPr="00FB202F">
              <w:rPr>
                <w:sz w:val="17"/>
                <w:szCs w:val="17"/>
              </w:rPr>
              <w:t xml:space="preserve">:</w:t>
            </w:r>
          </w:p>
          <w:p w:rsidR="005D5EB7" w:rsidRPr="00FB202F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в студенческих режимах </w:t>
            </w:r>
            <w:r w:rsidRPr="00FB202F">
              <w:rPr>
                <w:b/>
                <w:bCs/>
                <w:sz w:val="17"/>
                <w:szCs w:val="17"/>
              </w:rPr>
              <w:t xml:space="preserve">«Обучение» и «Самоконтроль»;</w:t>
            </w:r>
          </w:p>
          <w:p w:rsidR="005D5EB7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тестирование студентов в преподавательском режиме </w:t>
            </w:r>
            <w:r w:rsidRPr="00FB202F">
              <w:rPr>
                <w:b/>
                <w:bCs/>
                <w:sz w:val="17"/>
                <w:szCs w:val="17"/>
              </w:rPr>
              <w:t xml:space="preserve">«Текущий контроль»</w:t>
            </w:r>
            <w:r>
              <w:rPr>
                <w:b/>
                <w:bCs/>
                <w:sz w:val="17"/>
                <w:szCs w:val="17"/>
              </w:rPr>
              <w:t xml:space="preserve"> </w:t>
            </w:r>
            <w:r w:rsidRPr="00FB202F">
              <w:rPr>
                <w:b/>
                <w:bCs/>
                <w:sz w:val="17"/>
                <w:szCs w:val="17"/>
              </w:rPr>
              <w:t xml:space="preserve">по федеральным ПИМ;</w:t>
            </w:r>
          </w:p>
          <w:p w:rsidR="005D5EB7" w:rsidRPr="006D1CE8" w:rsidRDefault="005D5EB7" w:rsidP="007650A9">
            <w:pPr>
              <w:spacing w:line="216" w:lineRule="auto"/>
              <w:rPr>
                <w:b/>
                <w:bCs/>
                <w:sz w:val="17"/>
                <w:szCs w:val="17"/>
              </w:rPr>
            </w:pPr>
            <w:r w:rsidRPr="00FB202F">
              <w:rPr>
                <w:b/>
                <w:bCs/>
                <w:sz w:val="17"/>
                <w:szCs w:val="17"/>
              </w:rPr>
              <w:t xml:space="preserve">–</w:t>
            </w:r>
            <w:r>
              <w:rPr>
                <w:b/>
                <w:bCs/>
                <w:sz w:val="17"/>
                <w:szCs w:val="17"/>
              </w:rPr>
              <w:t xml:space="preserve"> </w:t>
            </w:r>
            <w:r w:rsidRPr="00FB202F">
              <w:rPr>
                <w:sz w:val="17"/>
                <w:szCs w:val="17"/>
              </w:rPr>
              <w:t xml:space="preserve">предоставление доступа к модулю </w:t>
            </w:r>
            <w:r w:rsidRPr="00FB202F">
              <w:rPr>
                <w:b/>
                <w:bCs/>
                <w:sz w:val="17"/>
                <w:szCs w:val="17"/>
              </w:rPr>
              <w:t xml:space="preserve">«Тест-Конструктор» </w:t>
            </w:r>
            <w:r w:rsidRPr="00FB202F">
              <w:rPr>
                <w:sz w:val="17"/>
                <w:szCs w:val="17"/>
              </w:rPr>
              <w:t xml:space="preserve">и тестирование</w:t>
            </w:r>
            <w:r>
              <w:rPr>
                <w:sz w:val="17"/>
                <w:szCs w:val="17"/>
              </w:rPr>
              <w:t xml:space="preserve"> </w:t>
            </w:r>
            <w:r w:rsidRPr="00FB202F">
              <w:rPr>
                <w:sz w:val="17"/>
                <w:szCs w:val="17"/>
              </w:rPr>
              <w:t xml:space="preserve">студе</w:t>
            </w:r>
            <w:r>
              <w:rPr>
                <w:sz w:val="17"/>
                <w:szCs w:val="17"/>
              </w:rPr>
              <w:t xml:space="preserve">нтов в преподавательском режиме  </w:t>
            </w:r>
            <w:r w:rsidRPr="00FB202F">
              <w:rPr>
                <w:sz w:val="17"/>
                <w:szCs w:val="17"/>
              </w:rPr>
              <w:t xml:space="preserve">«Текущий контроль» </w:t>
            </w:r>
            <w:r w:rsidRPr="00FB202F">
              <w:rPr>
                <w:b/>
                <w:bCs/>
                <w:sz w:val="17"/>
                <w:szCs w:val="17"/>
              </w:rPr>
              <w:t xml:space="preserve">по ПИМ, разработанным преподавателями ОО.</w:t>
            </w:r>
          </w:p>
        </w:tc>
      </w:tr>
    </w:tbl>
    <w:p w:rsidR="005D5EB7" w:rsidRDefault="005D5EB7" w:rsidP="00EF109A">
      <w:pPr>
        <w:spacing w:line="216" w:lineRule="auto"/>
        <w:ind w:hanging="108"/>
        <w:rPr>
          <w:sz w:val="17"/>
          <w:szCs w:val="17"/>
        </w:rPr>
      </w:pPr>
    </w:p>
    <w:p w:rsidR="005D5EB7" w:rsidRPr="000C0980" w:rsidRDefault="005D5EB7" w:rsidP="004A497A">
      <w:pPr>
        <w:jc w:val="center"/>
        <w:rPr>
          <w:b/>
          <w:bCs/>
          <w:caps/>
          <w:sz w:val="27"/>
          <w:szCs w:val="27"/>
        </w:rPr>
      </w:pPr>
      <w:r>
        <w:rPr>
          <w:b/>
          <w:bCs/>
          <w:sz w:val="27"/>
          <w:szCs w:val="27"/>
        </w:rPr>
        <w:br w:type="page"/>
      </w:r>
      <w:r w:rsidRPr="002517AF">
        <w:rPr>
          <w:b/>
          <w:bCs/>
          <w:sz w:val="27"/>
          <w:szCs w:val="27"/>
        </w:rPr>
        <w:t xml:space="preserve">КАЛЕНДАРЬ ПРОЕКТОВ НА 201</w:t>
      </w:r>
      <w:r>
        <w:rPr>
          <w:b/>
          <w:bCs/>
          <w:sz w:val="27"/>
          <w:szCs w:val="27"/>
        </w:rPr>
        <w:t xml:space="preserve">9</w:t>
      </w:r>
      <w:r w:rsidRPr="002517AF">
        <w:rPr>
          <w:b/>
          <w:bCs/>
          <w:sz w:val="27"/>
          <w:szCs w:val="27"/>
        </w:rPr>
        <w:t xml:space="preserve"> </w:t>
      </w:r>
      <w:r w:rsidRPr="000D5A31">
        <w:rPr>
          <w:b/>
          <w:bCs/>
          <w:sz w:val="27"/>
          <w:szCs w:val="27"/>
        </w:rPr>
        <w:t xml:space="preserve">ГОД</w:t>
      </w:r>
      <w:r>
        <w:rPr>
          <w:b/>
          <w:bCs/>
          <w:sz w:val="27"/>
          <w:szCs w:val="27"/>
        </w:rPr>
        <w:br/>
      </w:r>
      <w:r w:rsidRPr="000C0980">
        <w:rPr>
          <w:b/>
          <w:bCs/>
          <w:caps/>
          <w:sz w:val="27"/>
          <w:szCs w:val="27"/>
        </w:rPr>
        <w:t xml:space="preserve">для ссузов </w:t>
      </w:r>
      <w:r>
        <w:rPr>
          <w:b/>
          <w:bCs/>
          <w:caps/>
          <w:sz w:val="27"/>
          <w:szCs w:val="27"/>
        </w:rPr>
        <w:t xml:space="preserve">и</w:t>
      </w:r>
      <w:r w:rsidRPr="000C0980">
        <w:rPr>
          <w:b/>
          <w:bCs/>
          <w:caps/>
          <w:sz w:val="27"/>
          <w:szCs w:val="27"/>
        </w:rPr>
        <w:t xml:space="preserve"> филиалов ссузов</w:t>
      </w:r>
    </w:p>
    <w:p w:rsidR="005D5EB7" w:rsidRPr="00794EFD" w:rsidRDefault="005D5EB7" w:rsidP="004A497A">
      <w:pPr>
        <w:jc w:val="center"/>
        <w:rPr>
          <w:sz w:val="8"/>
          <w:szCs w:val="8"/>
        </w:rPr>
      </w:pPr>
    </w:p>
    <w:tbl>
      <w:tblPr>
        <w:tblW w:w="462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/>
      </w:tblPr>
      <w:tblGrid>
        <w:gridCol w:w="2344"/>
        <w:gridCol w:w="1541"/>
        <w:gridCol w:w="769"/>
        <w:gridCol w:w="771"/>
        <w:gridCol w:w="1542"/>
        <w:gridCol w:w="1797"/>
      </w:tblGrid>
      <w:tr w:rsidR="005D5EB7" w:rsidRPr="00795F53">
        <w:trPr>
          <w:trHeight w:val="350"/>
          <w:jc w:val="center"/>
        </w:trPr>
        <w:tc>
          <w:tcPr>
            <w:tcW w:w="133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6017A6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6017A6">
              <w:rPr>
                <w:b/>
                <w:bCs/>
                <w:sz w:val="18"/>
                <w:szCs w:val="18"/>
              </w:rPr>
              <w:t xml:space="preserve">Период оказания услуги</w:t>
            </w:r>
          </w:p>
        </w:tc>
        <w:tc>
          <w:tcPr>
            <w:tcW w:w="2637" w:type="pct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6017A6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Стоимость д</w:t>
            </w:r>
            <w:r w:rsidRPr="006017A6">
              <w:rPr>
                <w:b/>
                <w:bCs/>
                <w:sz w:val="18"/>
                <w:szCs w:val="18"/>
              </w:rPr>
              <w:t xml:space="preserve">ля ссузов</w:t>
            </w:r>
            <w:r>
              <w:rPr>
                <w:b/>
                <w:bCs/>
                <w:sz w:val="18"/>
                <w:szCs w:val="18"/>
              </w:rPr>
              <w:t xml:space="preserve"> / </w:t>
            </w:r>
            <w:r w:rsidRPr="006017A6">
              <w:rPr>
                <w:b/>
                <w:bCs/>
                <w:sz w:val="18"/>
                <w:szCs w:val="18"/>
              </w:rPr>
              <w:t xml:space="preserve">филиалов ссузов</w:t>
            </w:r>
          </w:p>
        </w:tc>
        <w:tc>
          <w:tcPr>
            <w:tcW w:w="102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Прием заявок</w:t>
            </w: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образования»*</w:t>
            </w:r>
          </w:p>
        </w:tc>
      </w:tr>
      <w:tr w:rsidR="005D5EB7" w:rsidRPr="00795F53">
        <w:trPr>
          <w:trHeight w:hRule="exact" w:val="381"/>
          <w:jc w:val="center"/>
        </w:trPr>
        <w:tc>
          <w:tcPr>
            <w:tcW w:w="1337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.03 – 3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7.</w:t>
            </w:r>
            <w:r w:rsidRPr="00795F53">
              <w:rPr>
                <w:b/>
                <w:bCs/>
                <w:sz w:val="18"/>
                <w:szCs w:val="18"/>
              </w:rPr>
              <w:t xml:space="preserve">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026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</w:t>
            </w:r>
            <w:r>
              <w:rPr>
                <w:b/>
                <w:bCs/>
                <w:sz w:val="18"/>
                <w:szCs w:val="18"/>
              </w:rPr>
              <w:t xml:space="preserve">09</w:t>
            </w:r>
            <w:r w:rsidRPr="00F21C67">
              <w:rPr>
                <w:b/>
                <w:bCs/>
                <w:sz w:val="18"/>
                <w:szCs w:val="18"/>
              </w:rPr>
              <w:t xml:space="preserve">.01.201</w:t>
            </w:r>
            <w:r>
              <w:rPr>
                <w:b/>
                <w:bCs/>
                <w:sz w:val="18"/>
                <w:szCs w:val="18"/>
              </w:rPr>
              <w:t xml:space="preserve">9</w:t>
            </w:r>
            <w:r w:rsidRPr="00F21C67">
              <w:rPr>
                <w:b/>
                <w:bCs/>
                <w:sz w:val="18"/>
                <w:szCs w:val="18"/>
              </w:rPr>
              <w:t xml:space="preserve"> г.</w:t>
            </w:r>
          </w:p>
        </w:tc>
      </w:tr>
      <w:tr w:rsidR="005D5EB7" w:rsidRPr="00795F53">
        <w:trPr>
          <w:trHeight w:val="463"/>
          <w:jc w:val="center"/>
        </w:trPr>
        <w:tc>
          <w:tcPr>
            <w:tcW w:w="1337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117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23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34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val="567"/>
          <w:jc w:val="center"/>
        </w:trPr>
        <w:tc>
          <w:tcPr>
            <w:tcW w:w="133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.03 – 3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7.</w:t>
            </w:r>
            <w:r w:rsidRPr="00795F53">
              <w:rPr>
                <w:b/>
                <w:bCs/>
                <w:sz w:val="18"/>
                <w:szCs w:val="18"/>
              </w:rPr>
              <w:t xml:space="preserve">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2637" w:type="pct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</w:t>
            </w:r>
            <w:r>
              <w:rPr>
                <w:b/>
                <w:bCs/>
                <w:sz w:val="18"/>
                <w:szCs w:val="18"/>
              </w:rPr>
              <w:t xml:space="preserve">09</w:t>
            </w:r>
            <w:r w:rsidRPr="00F21C67">
              <w:rPr>
                <w:b/>
                <w:bCs/>
                <w:sz w:val="18"/>
                <w:szCs w:val="18"/>
              </w:rPr>
              <w:t xml:space="preserve">.01.201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C79E1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«Диагностическое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нтернет-тестирование студентов первого курса»</w:t>
            </w:r>
          </w:p>
        </w:tc>
      </w:tr>
      <w:tr w:rsidR="005D5EB7" w:rsidRPr="00795F53">
        <w:trPr>
          <w:trHeight w:hRule="exact" w:val="369"/>
          <w:jc w:val="center"/>
        </w:trPr>
        <w:tc>
          <w:tcPr>
            <w:tcW w:w="1337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 – 31.12.2019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1318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022BB2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н</w:t>
            </w: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а базе 11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1320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943E6E" w:rsidRDefault="005D5EB7" w:rsidP="004A497A">
            <w:pPr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022BB2">
              <w:rPr>
                <w:b/>
                <w:bCs/>
                <w:color w:val="000000"/>
                <w:sz w:val="18"/>
                <w:szCs w:val="18"/>
              </w:rPr>
              <w:t xml:space="preserve">на базе 9 кл</w:t>
            </w:r>
            <w:r>
              <w:rPr>
                <w:b/>
                <w:bCs/>
                <w:color w:val="000000"/>
                <w:sz w:val="18"/>
                <w:szCs w:val="18"/>
              </w:rPr>
              <w:t xml:space="preserve">ассов</w:t>
            </w:r>
          </w:p>
        </w:tc>
        <w:tc>
          <w:tcPr>
            <w:tcW w:w="1026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trHeight w:val="442"/>
          <w:jc w:val="center"/>
        </w:trPr>
        <w:tc>
          <w:tcPr>
            <w:tcW w:w="1337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318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320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4</w:t>
            </w:r>
            <w:r>
              <w:rPr>
                <w:sz w:val="18"/>
                <w:szCs w:val="18"/>
              </w:rPr>
              <w:t xml:space="preserve">8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F4EAFA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69C0D5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«Интернет-тренажеры в сфере образования»*</w:t>
            </w:r>
          </w:p>
        </w:tc>
      </w:tr>
      <w:tr w:rsidR="005D5EB7" w:rsidRPr="00795F53">
        <w:trPr>
          <w:trHeight w:hRule="exact" w:val="371"/>
          <w:jc w:val="center"/>
        </w:trPr>
        <w:tc>
          <w:tcPr>
            <w:tcW w:w="1337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02.09.2019 г. – 29.02.2020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Одна у</w:t>
            </w:r>
            <w:r w:rsidRPr="00C37663">
              <w:rPr>
                <w:b/>
                <w:bCs/>
                <w:color w:val="000000"/>
                <w:sz w:val="18"/>
                <w:szCs w:val="18"/>
              </w:rPr>
              <w:t xml:space="preserve">слуга 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Две услуги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vAlign w:val="center"/>
          </w:tcPr>
          <w:p w:rsidR="005D5EB7" w:rsidRPr="00C37663" w:rsidRDefault="005D5EB7" w:rsidP="004A497A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Три услуги</w:t>
            </w:r>
          </w:p>
        </w:tc>
        <w:tc>
          <w:tcPr>
            <w:tcW w:w="1026" w:type="pct"/>
            <w:vMerge w:val="restar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01.08.201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  <w:tr w:rsidR="005D5EB7" w:rsidRPr="00795F53">
        <w:trPr>
          <w:trHeight w:val="567"/>
          <w:jc w:val="center"/>
        </w:trPr>
        <w:tc>
          <w:tcPr>
            <w:tcW w:w="1337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117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gridSpan w:val="2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 w:rsidRPr="007C6284">
              <w:rPr>
                <w:sz w:val="18"/>
                <w:szCs w:val="18"/>
              </w:rPr>
              <w:t xml:space="preserve">1</w:t>
            </w:r>
            <w:r>
              <w:rPr>
                <w:sz w:val="18"/>
                <w:szCs w:val="18"/>
              </w:rPr>
              <w:t xml:space="preserve">23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879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134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vMerge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4F4F8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5D5EB7" w:rsidRPr="00795F53">
        <w:trPr>
          <w:trHeight w:hRule="exact" w:val="284"/>
          <w:jc w:val="center"/>
        </w:trPr>
        <w:tc>
          <w:tcPr>
            <w:tcW w:w="5000" w:type="pct"/>
            <w:gridSpan w:val="6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B3CA52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Проект «Федеральный </w:t>
            </w:r>
            <w:r>
              <w:rPr>
                <w:b/>
                <w:bCs/>
                <w:color w:val="FFFFFF"/>
                <w:sz w:val="18"/>
                <w:szCs w:val="18"/>
              </w:rPr>
              <w:t xml:space="preserve">и</w:t>
            </w:r>
            <w:r w:rsidRPr="00F21C67">
              <w:rPr>
                <w:b/>
                <w:bCs/>
                <w:color w:val="FFFFFF"/>
                <w:sz w:val="18"/>
                <w:szCs w:val="18"/>
              </w:rPr>
              <w:t xml:space="preserve">нтернет-экзамен в сфере профессионального образования (ФЭПО)»</w:t>
            </w:r>
          </w:p>
        </w:tc>
      </w:tr>
      <w:tr w:rsidR="005D5EB7" w:rsidRPr="00795F53">
        <w:trPr>
          <w:trHeight w:val="567"/>
          <w:jc w:val="center"/>
        </w:trPr>
        <w:tc>
          <w:tcPr>
            <w:tcW w:w="1337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clear" w:color="auto" w:fill="E6E6E6"/>
            <w:tcMar>
              <w:left w:w="57" w:type="dxa"/>
              <w:right w:w="57" w:type="dxa"/>
            </w:tcMar>
            <w:vAlign w:val="center"/>
          </w:tcPr>
          <w:p w:rsidR="005D5EB7" w:rsidRPr="00795F53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1</w:t>
            </w:r>
            <w:r w:rsidRPr="00795F53">
              <w:rPr>
                <w:b/>
                <w:bCs/>
                <w:sz w:val="18"/>
                <w:szCs w:val="18"/>
              </w:rPr>
              <w:t xml:space="preserve">.10</w:t>
            </w:r>
            <w:r>
              <w:rPr>
                <w:b/>
                <w:bCs/>
                <w:sz w:val="18"/>
                <w:szCs w:val="18"/>
              </w:rPr>
              <w:t xml:space="preserve">.2019 </w:t>
            </w:r>
            <w:r w:rsidRPr="00795F53">
              <w:rPr>
                <w:b/>
                <w:bCs/>
                <w:sz w:val="18"/>
                <w:szCs w:val="18"/>
              </w:rPr>
              <w:t xml:space="preserve">г. –</w:t>
            </w:r>
            <w:r>
              <w:rPr>
                <w:b/>
                <w:bCs/>
                <w:sz w:val="18"/>
                <w:szCs w:val="18"/>
              </w:rPr>
              <w:t xml:space="preserve"> 29</w:t>
            </w:r>
            <w:r w:rsidRPr="00795F53">
              <w:rPr>
                <w:b/>
                <w:bCs/>
                <w:sz w:val="18"/>
                <w:szCs w:val="18"/>
              </w:rPr>
              <w:t xml:space="preserve">.0</w:t>
            </w:r>
            <w:r>
              <w:rPr>
                <w:b/>
                <w:bCs/>
                <w:sz w:val="18"/>
                <w:szCs w:val="18"/>
              </w:rPr>
              <w:t xml:space="preserve">2.2</w:t>
            </w:r>
            <w:r w:rsidRPr="00795F53">
              <w:rPr>
                <w:b/>
                <w:bCs/>
                <w:sz w:val="18"/>
                <w:szCs w:val="18"/>
              </w:rPr>
              <w:t xml:space="preserve">0</w:t>
            </w:r>
            <w:r>
              <w:rPr>
                <w:b/>
                <w:bCs/>
                <w:sz w:val="18"/>
                <w:szCs w:val="18"/>
              </w:rPr>
              <w:t xml:space="preserve">20 </w:t>
            </w:r>
            <w:r w:rsidRPr="00795F53">
              <w:rPr>
                <w:b/>
                <w:bCs/>
                <w:sz w:val="18"/>
                <w:szCs w:val="18"/>
              </w:rPr>
              <w:t xml:space="preserve">г.</w:t>
            </w:r>
          </w:p>
        </w:tc>
        <w:tc>
          <w:tcPr>
            <w:tcW w:w="2637" w:type="pct"/>
            <w:gridSpan w:val="4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vAlign w:val="center"/>
          </w:tcPr>
          <w:p w:rsidR="005D5EB7" w:rsidRPr="007C6284" w:rsidRDefault="005D5EB7" w:rsidP="004A497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120</w:t>
            </w:r>
            <w:r w:rsidRPr="007C6284">
              <w:rPr>
                <w:sz w:val="18"/>
                <w:szCs w:val="18"/>
              </w:rPr>
              <w:t xml:space="preserve">00 руб.</w:t>
            </w:r>
          </w:p>
        </w:tc>
        <w:tc>
          <w:tcPr>
            <w:tcW w:w="1026" w:type="pct"/>
            <w:tcBorders>
              <w:top w:val="single" w:sz="6" w:space="0" w:color="999999"/>
              <w:left w:val="single" w:sz="6" w:space="0" w:color="999999"/>
              <w:bottom w:val="single" w:sz="6" w:space="0" w:color="999999"/>
              <w:right w:val="single" w:sz="6" w:space="0" w:color="999999"/>
            </w:tcBorders>
            <w:shd w:val="thinDiagStripe" w:color="EDF3D5" w:fill="auto"/>
            <w:tcMar>
              <w:left w:w="57" w:type="dxa"/>
              <w:right w:w="57" w:type="dxa"/>
            </w:tcMar>
            <w:vAlign w:val="center"/>
          </w:tcPr>
          <w:p w:rsidR="005D5EB7" w:rsidRPr="00F21C67" w:rsidRDefault="005D5EB7" w:rsidP="004A497A">
            <w:pPr>
              <w:jc w:val="center"/>
              <w:rPr>
                <w:b/>
                <w:bCs/>
                <w:sz w:val="18"/>
                <w:szCs w:val="18"/>
              </w:rPr>
            </w:pPr>
            <w:r w:rsidRPr="00F21C67">
              <w:rPr>
                <w:b/>
                <w:bCs/>
                <w:sz w:val="18"/>
                <w:szCs w:val="18"/>
              </w:rPr>
              <w:t xml:space="preserve">с 0</w:t>
            </w:r>
            <w:r>
              <w:rPr>
                <w:b/>
                <w:bCs/>
                <w:sz w:val="18"/>
                <w:szCs w:val="18"/>
              </w:rPr>
              <w:t xml:space="preserve">2</w:t>
            </w:r>
            <w:r w:rsidRPr="00F21C67">
              <w:rPr>
                <w:b/>
                <w:bCs/>
                <w:sz w:val="18"/>
                <w:szCs w:val="18"/>
              </w:rPr>
              <w:t xml:space="preserve">.09.201</w:t>
            </w:r>
            <w:r>
              <w:rPr>
                <w:b/>
                <w:bCs/>
                <w:sz w:val="18"/>
                <w:szCs w:val="18"/>
              </w:rPr>
              <w:t xml:space="preserve">9 </w:t>
            </w:r>
            <w:r w:rsidRPr="00F21C67">
              <w:rPr>
                <w:b/>
                <w:bCs/>
                <w:sz w:val="18"/>
                <w:szCs w:val="18"/>
              </w:rPr>
              <w:t xml:space="preserve">г.</w:t>
            </w:r>
          </w:p>
        </w:tc>
      </w:tr>
    </w:tbl>
    <w:p w:rsidR="005D5EB7" w:rsidRDefault="005D5EB7" w:rsidP="004A497A">
      <w:pPr>
        <w:rPr>
          <w:sz w:val="18"/>
          <w:szCs w:val="18"/>
        </w:rPr>
      </w:pPr>
    </w:p>
    <w:p w:rsidR="005D5EB7" w:rsidRPr="00F91CCD" w:rsidRDefault="005D5EB7" w:rsidP="004A497A">
      <w:pPr>
        <w:rPr>
          <w:sz w:val="18"/>
          <w:szCs w:val="18"/>
        </w:rPr>
      </w:pPr>
      <w:r w:rsidRPr="00F91CCD">
        <w:rPr>
          <w:sz w:val="18"/>
          <w:szCs w:val="18"/>
        </w:rPr>
        <w:t xml:space="preserve">*Стоимость участия в проекте «Интернет-тренажеры в сфере образования» зависит от количества выбранных услуг. 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 xml:space="preserve">При этом образовательная организация может выбрать</w:t>
      </w:r>
      <w:r>
        <w:rPr>
          <w:sz w:val="18"/>
          <w:szCs w:val="18"/>
        </w:rPr>
        <w:br/>
      </w:r>
      <w:r w:rsidRPr="00F91CCD">
        <w:rPr>
          <w:b/>
          <w:bCs/>
          <w:sz w:val="18"/>
          <w:szCs w:val="18"/>
        </w:rPr>
        <w:t xml:space="preserve">любое количество услуг из трех предлагаемых</w:t>
      </w:r>
      <w:r w:rsidRPr="00F91CCD">
        <w:rPr>
          <w:sz w:val="18"/>
          <w:szCs w:val="18"/>
        </w:rPr>
        <w:t xml:space="preserve">:</w:t>
      </w:r>
    </w:p>
    <w:p w:rsidR="005D5EB7" w:rsidRPr="00F91CCD" w:rsidRDefault="005D5EB7" w:rsidP="004A497A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в студенческих режимах </w:t>
      </w:r>
      <w:r w:rsidRPr="00F91CCD">
        <w:rPr>
          <w:b/>
          <w:bCs/>
          <w:sz w:val="18"/>
          <w:szCs w:val="18"/>
        </w:rPr>
        <w:t xml:space="preserve">«Обучение» и «Самоконтроль»;</w:t>
      </w:r>
    </w:p>
    <w:p w:rsidR="005D5EB7" w:rsidRPr="00F91CCD" w:rsidRDefault="005D5EB7" w:rsidP="004A497A">
      <w:pPr>
        <w:ind w:left="180"/>
        <w:rPr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тестирование студентов в преподавательском режиме </w:t>
      </w:r>
      <w:r w:rsidRPr="00F91CCD">
        <w:rPr>
          <w:b/>
          <w:bCs/>
          <w:sz w:val="18"/>
          <w:szCs w:val="18"/>
        </w:rPr>
        <w:t xml:space="preserve">«Текущий контроль» по </w:t>
      </w:r>
      <w:r>
        <w:rPr>
          <w:b/>
          <w:bCs/>
          <w:sz w:val="18"/>
          <w:szCs w:val="18"/>
        </w:rPr>
        <w:t xml:space="preserve">федеральным </w:t>
      </w:r>
      <w:r w:rsidRPr="00F91CCD">
        <w:rPr>
          <w:b/>
          <w:bCs/>
          <w:sz w:val="18"/>
          <w:szCs w:val="18"/>
        </w:rPr>
        <w:t xml:space="preserve">ПИМ;</w:t>
      </w:r>
    </w:p>
    <w:p w:rsidR="005D5EB7" w:rsidRPr="00F91CCD" w:rsidRDefault="005D5EB7" w:rsidP="004A497A">
      <w:pPr>
        <w:ind w:left="180"/>
        <w:rPr>
          <w:b/>
          <w:bCs/>
          <w:sz w:val="18"/>
          <w:szCs w:val="18"/>
        </w:rPr>
      </w:pPr>
      <w:r w:rsidRPr="00F91CCD">
        <w:rPr>
          <w:b/>
          <w:bCs/>
          <w:sz w:val="18"/>
          <w:szCs w:val="18"/>
        </w:rPr>
        <w:t xml:space="preserve">– </w:t>
      </w:r>
      <w:r w:rsidRPr="00F91CCD">
        <w:rPr>
          <w:sz w:val="18"/>
          <w:szCs w:val="18"/>
        </w:rPr>
        <w:t xml:space="preserve">предоставление доступа к модулю </w:t>
      </w:r>
      <w:r w:rsidRPr="00F91CCD">
        <w:rPr>
          <w:b/>
          <w:bCs/>
          <w:sz w:val="18"/>
          <w:szCs w:val="18"/>
        </w:rPr>
        <w:t xml:space="preserve">«Тест-Конструктор» </w:t>
      </w:r>
      <w:r w:rsidRPr="00F91CCD">
        <w:rPr>
          <w:sz w:val="18"/>
          <w:szCs w:val="18"/>
        </w:rPr>
        <w:t xml:space="preserve">и тестирование студентов в преподавательск</w:t>
      </w:r>
      <w:r>
        <w:rPr>
          <w:sz w:val="18"/>
          <w:szCs w:val="18"/>
        </w:rPr>
        <w:t xml:space="preserve">о</w:t>
      </w:r>
      <w:r w:rsidRPr="00F91CCD">
        <w:rPr>
          <w:sz w:val="18"/>
          <w:szCs w:val="18"/>
        </w:rPr>
        <w:t xml:space="preserve">м режиме «Текущий контроль» </w:t>
      </w:r>
      <w:r w:rsidRPr="00F91CCD">
        <w:rPr>
          <w:b/>
          <w:bCs/>
          <w:sz w:val="18"/>
          <w:szCs w:val="18"/>
        </w:rPr>
        <w:t xml:space="preserve">по ПИМ, разработанным преподавателями </w:t>
      </w:r>
      <w:r>
        <w:rPr>
          <w:b/>
          <w:bCs/>
          <w:sz w:val="18"/>
          <w:szCs w:val="18"/>
        </w:rPr>
        <w:t xml:space="preserve">образовательной организации</w:t>
      </w:r>
      <w:r w:rsidRPr="00F91CCD">
        <w:rPr>
          <w:b/>
          <w:bCs/>
          <w:sz w:val="18"/>
          <w:szCs w:val="18"/>
        </w:rPr>
        <w:t xml:space="preserve">.</w:t>
      </w:r>
    </w:p>
    <w:p w:rsidR="005D5EB7" w:rsidRPr="00F91CCD" w:rsidRDefault="005D5EB7" w:rsidP="004A497A">
      <w:pPr>
        <w:ind w:hanging="180"/>
        <w:rPr>
          <w:b/>
          <w:bCs/>
          <w:sz w:val="18"/>
          <w:szCs w:val="18"/>
        </w:rPr>
      </w:pPr>
      <w:r>
        <w:rPr>
          <w:noProof/>
        </w:rPr>
        <w:pict>
          <v:rect id="_x0000_s1047" style="position:absolute;margin-left:-3.75pt;margin-top:9.55pt;width:462.75pt;height:63.15pt;z-index:-251642880" fillcolor="#dff0d8" stroked="f">
            <v:fill opacity="52429f"/>
            <w10:anchorlock/>
          </v:rect>
        </w:pict>
      </w:r>
    </w:p>
    <w:p w:rsidR="005D5EB7" w:rsidRPr="00F91CCD" w:rsidRDefault="005D5EB7" w:rsidP="004A497A">
      <w:pPr>
        <w:ind w:left="180"/>
        <w:rPr>
          <w:sz w:val="18"/>
          <w:szCs w:val="18"/>
        </w:rPr>
      </w:pPr>
    </w:p>
    <w:p w:rsidR="005D5EB7" w:rsidRDefault="005D5EB7" w:rsidP="004A497A">
      <w:pPr>
        <w:rPr>
          <w:sz w:val="18"/>
          <w:szCs w:val="18"/>
        </w:rPr>
      </w:pPr>
      <w:r w:rsidRPr="00F91CCD">
        <w:rPr>
          <w:sz w:val="18"/>
          <w:szCs w:val="18"/>
        </w:rPr>
        <w:t xml:space="preserve">Для </w:t>
      </w:r>
      <w:r>
        <w:rPr>
          <w:sz w:val="18"/>
          <w:szCs w:val="18"/>
        </w:rPr>
        <w:t xml:space="preserve">образовательных организаций</w:t>
      </w:r>
      <w:r w:rsidRPr="00F91CCD">
        <w:rPr>
          <w:sz w:val="18"/>
          <w:szCs w:val="18"/>
        </w:rPr>
        <w:t xml:space="preserve">, заключивших годовые договоры на участие в проектах «Федеральный </w:t>
      </w:r>
      <w:r>
        <w:rPr>
          <w:sz w:val="18"/>
          <w:szCs w:val="18"/>
        </w:rPr>
        <w:t xml:space="preserve">и</w:t>
      </w:r>
      <w:r w:rsidRPr="00F91CCD">
        <w:rPr>
          <w:sz w:val="18"/>
          <w:szCs w:val="18"/>
        </w:rPr>
        <w:t xml:space="preserve">нтернет-экзамен в сфере профессионального образования (ФЭПО)»</w:t>
      </w:r>
      <w:r>
        <w:rPr>
          <w:sz w:val="18"/>
          <w:szCs w:val="18"/>
        </w:rPr>
        <w:br/>
      </w:r>
      <w:r w:rsidRPr="00F91CCD">
        <w:rPr>
          <w:sz w:val="18"/>
          <w:szCs w:val="18"/>
        </w:rPr>
        <w:t xml:space="preserve">(март 201</w:t>
      </w:r>
      <w:r>
        <w:rPr>
          <w:sz w:val="18"/>
          <w:szCs w:val="18"/>
        </w:rPr>
        <w:t xml:space="preserve">9</w:t>
      </w:r>
      <w:r w:rsidRPr="00F91CCD">
        <w:rPr>
          <w:sz w:val="18"/>
          <w:szCs w:val="18"/>
        </w:rPr>
        <w:t xml:space="preserve"> г. – февраль 20</w:t>
      </w:r>
      <w:r>
        <w:rPr>
          <w:sz w:val="18"/>
          <w:szCs w:val="18"/>
        </w:rPr>
        <w:t xml:space="preserve">20</w:t>
      </w:r>
      <w:r w:rsidRPr="00F91CCD">
        <w:rPr>
          <w:sz w:val="18"/>
          <w:szCs w:val="18"/>
        </w:rPr>
        <w:t xml:space="preserve"> г.)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 xml:space="preserve">и «Интернет-тренажеры в сфере образования» (март 20</w:t>
      </w:r>
      <w:r>
        <w:rPr>
          <w:sz w:val="18"/>
          <w:szCs w:val="18"/>
        </w:rPr>
        <w:t xml:space="preserve">19 </w:t>
      </w:r>
      <w:r w:rsidRPr="00F91CCD">
        <w:rPr>
          <w:sz w:val="18"/>
          <w:szCs w:val="18"/>
        </w:rPr>
        <w:t xml:space="preserve">г</w:t>
      </w:r>
      <w:r>
        <w:rPr>
          <w:sz w:val="18"/>
          <w:szCs w:val="18"/>
        </w:rPr>
        <w:t xml:space="preserve">.</w:t>
      </w:r>
      <w:r w:rsidRPr="00F91CCD">
        <w:rPr>
          <w:sz w:val="18"/>
          <w:szCs w:val="18"/>
        </w:rPr>
        <w:t xml:space="preserve"> – февраль 20</w:t>
      </w:r>
      <w:r>
        <w:rPr>
          <w:sz w:val="18"/>
          <w:szCs w:val="18"/>
        </w:rPr>
        <w:t xml:space="preserve">20 </w:t>
      </w:r>
      <w:r w:rsidRPr="00F91CCD">
        <w:rPr>
          <w:sz w:val="18"/>
          <w:szCs w:val="18"/>
        </w:rPr>
        <w:t xml:space="preserve">г.), услуга «Диагностическое </w:t>
      </w:r>
      <w:r>
        <w:rPr>
          <w:sz w:val="18"/>
          <w:szCs w:val="18"/>
        </w:rPr>
        <w:t xml:space="preserve">и</w:t>
      </w:r>
      <w:r w:rsidRPr="00F91CCD">
        <w:rPr>
          <w:sz w:val="18"/>
          <w:szCs w:val="18"/>
        </w:rPr>
        <w:t xml:space="preserve">нтернет-тестирование студентов первого курса» предоставляется</w:t>
      </w:r>
      <w:r>
        <w:rPr>
          <w:sz w:val="18"/>
          <w:szCs w:val="18"/>
        </w:rPr>
        <w:t xml:space="preserve"> </w:t>
      </w:r>
      <w:r w:rsidRPr="00F91CCD">
        <w:rPr>
          <w:sz w:val="18"/>
          <w:szCs w:val="18"/>
        </w:rPr>
        <w:t xml:space="preserve">со скидкой 50</w:t>
      </w:r>
      <w:r>
        <w:rPr>
          <w:sz w:val="18"/>
          <w:szCs w:val="18"/>
        </w:rPr>
        <w:t xml:space="preserve"> </w:t>
      </w:r>
      <w:r w:rsidRPr="00F91CCD">
        <w:rPr>
          <w:sz w:val="18"/>
          <w:szCs w:val="18"/>
        </w:rPr>
        <w:t xml:space="preserve">%.</w:t>
      </w:r>
    </w:p>
    <w:p w:rsidR="005D5EB7" w:rsidRDefault="005D5EB7" w:rsidP="004A497A">
      <w:pPr>
        <w:rPr>
          <w:sz w:val="18"/>
          <w:szCs w:val="18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52799D" w:rsidRDefault="005D5EB7" w:rsidP="004A497A">
      <w:pPr>
        <w:rPr>
          <w:color w:val="FFFFFF"/>
          <w:sz w:val="40"/>
          <w:szCs w:val="40"/>
        </w:rPr>
      </w:pPr>
    </w:p>
    <w:p w:rsidR="005D5EB7" w:rsidRPr="002511CF" w:rsidRDefault="005D5EB7" w:rsidP="003A60F2">
      <w:pPr>
        <w:pStyle w:val="Heading1"/>
        <w:pageBreakBefore/>
        <w:numPr>
          <w:ilvl w:val="0"/>
          <w:numId w:val="0"/>
        </w:numPr>
      </w:pPr>
      <w:r w:rsidRPr="006502CE">
        <w:t xml:space="preserve">Приложение</w:t>
      </w:r>
      <w:r w:rsidRPr="006502CE">
        <w:rPr>
          <w:lang w:val="en-US"/>
        </w:rPr>
        <w:t xml:space="preserve"/>
        <w:t xml:space="preserve"/>
        <w:t xml:space="preserve">.</w:t>
      </w:r>
      <w:r w:rsidRPr="003A60F2">
        <w:rPr>
          <w:lang w:val="en-US"/>
        </w:rPr>
        <w:t xml:space="preserve"> </w:t>
      </w:r>
      <w:r w:rsidRPr="002511CF">
        <w:t xml:space="preserve">Формы представления результатов тестирования</w:t>
      </w:r>
    </w:p>
    <w:p w:rsidR="005D5EB7" w:rsidRPr="002511CF" w:rsidRDefault="005D5EB7" w:rsidP="0081338E">
      <w:pPr>
        <w:ind w:firstLine="709"/>
        <w:jc w:val="both"/>
        <w:rPr>
          <w:sz w:val="28"/>
          <w:szCs w:val="28"/>
        </w:rPr>
      </w:pPr>
    </w:p>
    <w:p w:rsidR="005D5EB7" w:rsidRPr="00AA0F2C" w:rsidRDefault="005D5EB7" w:rsidP="00E40E95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D5EB7" w:rsidRPr="00AA0F2C" w:rsidRDefault="005D5EB7" w:rsidP="00E40E95">
      <w:pPr>
        <w:ind w:firstLine="720"/>
        <w:jc w:val="both"/>
      </w:pPr>
    </w:p>
    <w:p w:rsidR="005D5EB7" w:rsidRPr="00AA0F2C" w:rsidRDefault="005D5EB7" w:rsidP="00E40E95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D5EB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D5EB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D5EB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D5EB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D5EB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D5EB7" w:rsidRPr="00340E9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D5EB7" w:rsidRDefault="005D5EB7" w:rsidP="00E40E95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D5EB7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D5EB7" w:rsidRPr="00A805FA" w:rsidRDefault="005D5EB7" w:rsidP="00E40E95">
      <w:pPr>
        <w:pStyle w:val="a2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D5EB7" w:rsidRDefault="005D5EB7" w:rsidP="00E40E95">
      <w:pPr>
        <w:ind w:firstLine="720"/>
        <w:jc w:val="both"/>
        <w:rPr>
          <w:i/>
          <w:iCs/>
        </w:rPr>
      </w:pPr>
    </w:p>
    <w:p w:rsidR="005D5EB7" w:rsidRDefault="005D5EB7" w:rsidP="00E40E95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D5EB7" w:rsidRPr="004E42B5" w:rsidRDefault="005D5EB7" w:rsidP="00E40E95">
      <w:pPr>
        <w:ind w:firstLine="720"/>
        <w:jc w:val="both"/>
      </w:pPr>
    </w:p>
    <w:p w:rsidR="005D5EB7" w:rsidRDefault="005D5EB7" w:rsidP="00E40E95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384pt;margin-top:66.5pt;width:75pt;height:24.4pt;z-index:251664384" filled="f" stroked="f">
            <v:textbox style="mso-next-textbox:#_x0000_s1048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333.75pt;margin-top:10.5pt;width:75pt;height:24.4pt;z-index:251669504" filled="f" stroked="f">
            <v:textbox style="mso-next-textbox:#_x0000_s1049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52.5pt;margin-top:39.5pt;width:75pt;height:24.4pt;z-index:251670528" filled="f" stroked="f">
            <v:textbox style="mso-next-textbox:#_x0000_s1050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414pt;margin-top:95.75pt;width:75pt;height:24.4pt;z-index:251663360" filled="f" stroked="f">
            <v:textbox style="mso-next-textbox:#_x0000_s1051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6pt;margin-top:96.5pt;width:75pt;height:24.4pt;z-index:251665408" filled="f" stroked="f">
            <v:textbox style="mso-next-textbox:#_x0000_s1052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37.5pt;margin-top:65.75pt;width:75pt;height:24.4pt;z-index:251666432" filled="f" stroked="f">
            <v:textbox style="mso-next-textbox:#_x0000_s1053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in;margin-top:38pt;width:75pt;height:24.4pt;z-index:251667456" filled="f" stroked="f">
            <v:textbox style="mso-next-textbox:#_x0000_s1054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222pt;margin-top:4.25pt;width:63pt;height:20.25pt;z-index:251672576" filled="f" stroked="f">
            <v:textbox style="mso-next-textbox:#_x0000_s1055">
              <w:txbxContent>
                <w:p w:rsidR="005D5EB7" w:rsidRPr="00A85067" w:rsidRDefault="005D5EB7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188.25pt;margin-top:4.25pt;width:43.5pt;height:20.25pt;z-index:251671552" filled="f" stroked="f">
            <v:textbox style="mso-next-textbox:#_x0000_s1056">
              <w:txbxContent>
                <w:p w:rsidR="005D5EB7" w:rsidRPr="00A85067" w:rsidRDefault="005D5EB7" w:rsidP="00E40E95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0pt;margin-top:11pt;width:75pt;height:24.4pt;z-index:251668480" filled="f" stroked="f">
            <v:textbox style="mso-next-textbox:#_x0000_s1057">
              <w:txbxContent>
                <w:p w:rsidR="005D5EB7" w:rsidRPr="00A85067" w:rsidRDefault="005D5EB7" w:rsidP="00E40E95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9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5D5EB7">
        <w:trPr>
          <w:jc w:val="center"/>
        </w:trPr>
        <w:tc>
          <w:tcPr>
            <w:tcW w:w="4657" w:type="dxa"/>
            <w:vAlign w:val="center"/>
          </w:tcPr>
          <w:p w:rsidR="005D5EB7" w:rsidRDefault="005D5EB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D5EB7" w:rsidRDefault="005D5EB7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D5EB7" w:rsidRPr="004E7A62" w:rsidRDefault="005D5EB7" w:rsidP="004E7A62">
      <w:pPr>
        <w:jc w:val="center"/>
      </w:pPr>
      <w:r w:rsidRPr="004E7A62">
        <w:t xml:space="preserve">Рисунок 1 – Диаграмма распределения результатов тестирования студентов</w:t>
      </w:r>
      <w:r w:rsidRPr="004E7A62">
        <w:br/>
        <w:t xml:space="preserve">по уровням обученности</w:t>
      </w:r>
    </w:p>
    <w:p w:rsidR="005D5EB7" w:rsidRPr="00401F45" w:rsidRDefault="005D5EB7" w:rsidP="00E40E95">
      <w:pPr>
        <w:ind w:firstLine="540"/>
        <w:jc w:val="both"/>
        <w:rPr>
          <w:sz w:val="16"/>
          <w:szCs w:val="16"/>
        </w:rPr>
      </w:pPr>
    </w:p>
    <w:p w:rsidR="005D5EB7" w:rsidRPr="001E700F" w:rsidRDefault="005D5EB7" w:rsidP="00E40E95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</w:t>
      </w:r>
      <w:r>
        <w:t xml:space="preserve">оценки 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D5EB7" w:rsidRPr="00E835D7" w:rsidRDefault="005D5EB7" w:rsidP="00E40E95">
      <w:pPr>
        <w:ind w:firstLine="540"/>
        <w:jc w:val="both"/>
        <w:rPr>
          <w:sz w:val="8"/>
          <w:szCs w:val="8"/>
        </w:rPr>
      </w:pPr>
    </w:p>
    <w:p w:rsidR="005D5EB7" w:rsidRDefault="005D5EB7" w:rsidP="00354F75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1" o:title=""/>
          </v:shape>
        </w:pict>
      </w:r>
    </w:p>
    <w:p w:rsidR="005D5EB7" w:rsidRPr="00631222" w:rsidRDefault="005D5EB7" w:rsidP="00E40E95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D5EB7" w:rsidRDefault="005D5EB7" w:rsidP="00E40E95">
      <w:pPr>
        <w:jc w:val="both"/>
      </w:pPr>
    </w:p>
    <w:p w:rsidR="005D5EB7" w:rsidRPr="00B9493B" w:rsidRDefault="005D5EB7" w:rsidP="00E40E95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D5EB7" w:rsidRPr="00401F45" w:rsidRDefault="005D5EB7" w:rsidP="00E40E95">
      <w:pPr>
        <w:tabs>
          <w:tab w:val="left" w:pos="720"/>
        </w:tabs>
        <w:ind w:right="-74"/>
        <w:jc w:val="both"/>
        <w:rPr>
          <w:sz w:val="10"/>
          <w:szCs w:val="10"/>
        </w:rPr>
      </w:pPr>
    </w:p>
    <w:p w:rsidR="005D5EB7" w:rsidRPr="006F5C37" w:rsidRDefault="005D5EB7" w:rsidP="00401F4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8.5pt;height:231pt;visibility:visible">
            <v:imagedata r:id="rId12" o:title=""/>
          </v:shape>
        </w:pict>
      </w:r>
    </w:p>
    <w:p w:rsidR="005D5EB7" w:rsidRPr="00621276" w:rsidRDefault="005D5EB7" w:rsidP="00401F45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D5EB7" w:rsidRPr="00891BB3" w:rsidRDefault="005D5EB7" w:rsidP="00E40E95">
      <w:pPr>
        <w:pStyle w:val="a2"/>
        <w:spacing w:line="240" w:lineRule="auto"/>
        <w:rPr>
          <w:i/>
          <w:iCs/>
          <w:sz w:val="16"/>
          <w:szCs w:val="16"/>
        </w:rPr>
      </w:pPr>
    </w:p>
    <w:p w:rsidR="005D5EB7" w:rsidRDefault="005D5EB7" w:rsidP="00E40E95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D5EB7" w:rsidRDefault="005D5EB7" w:rsidP="00E40E95">
      <w:pPr>
        <w:pStyle w:val="a2"/>
        <w:spacing w:line="240" w:lineRule="auto"/>
        <w:rPr>
          <w:sz w:val="24"/>
          <w:szCs w:val="24"/>
        </w:rPr>
      </w:pPr>
    </w:p>
    <w:p w:rsidR="005D5EB7" w:rsidRPr="00204977" w:rsidRDefault="005D5EB7" w:rsidP="00E40E95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3" o:title=""/>
          </v:shape>
        </w:pict>
      </w:r>
    </w:p>
    <w:p w:rsidR="005D5EB7" w:rsidRPr="008679E9" w:rsidRDefault="005D5EB7" w:rsidP="00E40E95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D5EB7" w:rsidRPr="0075490D" w:rsidRDefault="005D5EB7" w:rsidP="00E40E95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D5EB7" w:rsidRPr="002144F4" w:rsidRDefault="005D5EB7" w:rsidP="00E40E95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D5EB7" w:rsidRPr="00DE7D1A" w:rsidRDefault="005D5EB7" w:rsidP="00E40E95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4" o:title=""/>
          </v:shape>
        </w:pict>
      </w:r>
    </w:p>
    <w:p w:rsidR="005D5EB7" w:rsidRDefault="005D5EB7" w:rsidP="00E40E95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D5EB7" w:rsidRPr="0075490D" w:rsidRDefault="005D5EB7" w:rsidP="00E40E95">
      <w:pPr>
        <w:tabs>
          <w:tab w:val="left" w:pos="720"/>
        </w:tabs>
        <w:ind w:right="-74" w:firstLine="540"/>
        <w:jc w:val="both"/>
        <w:rPr>
          <w:sz w:val="20"/>
          <w:szCs w:val="20"/>
        </w:rPr>
      </w:pPr>
    </w:p>
    <w:p w:rsidR="005D5EB7" w:rsidRPr="00F403F6" w:rsidRDefault="005D5EB7" w:rsidP="00E40E95">
      <w:pPr>
        <w:tabs>
          <w:tab w:val="left" w:pos="720"/>
        </w:tabs>
        <w:ind w:right="-74" w:firstLine="540"/>
        <w:jc w:val="both"/>
      </w:pPr>
      <w:r w:rsidRPr="009163BB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</w:t>
      </w:r>
      <w:r>
        <w:rPr>
          <w:sz w:val="28"/>
          <w:szCs w:val="28"/>
        </w:rPr>
        <w:t xml:space="preserve">сом в образовательной организации</w:t>
      </w:r>
      <w:r w:rsidRPr="009163BB">
        <w:rPr>
          <w:sz w:val="28"/>
          <w:szCs w:val="28"/>
        </w:rPr>
        <w:t xml:space="preserve">.</w:t>
      </w:r>
    </w:p>
    <w:p w:rsidR="005D5EB7" w:rsidRPr="00F403F6" w:rsidRDefault="005D5EB7" w:rsidP="0047124C">
      <w:pPr>
        <w:tabs>
          <w:tab w:val="left" w:pos="720"/>
        </w:tabs>
        <w:ind w:right="-74"/>
        <w:jc w:val="center"/>
        <w:rPr>
          <w:sz w:val="28"/>
          <w:szCs w:val="28"/>
        </w:rPr>
      </w:pPr>
      <w:r>
        <w:br w:type="page"/>
      </w: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Default="005D5EB7" w:rsidP="00915502">
      <w:pPr>
        <w:spacing w:line="360" w:lineRule="auto"/>
        <w:ind w:firstLine="180"/>
        <w:jc w:val="center"/>
      </w:pPr>
    </w:p>
    <w:p w:rsidR="005D5EB7" w:rsidRPr="0013504D" w:rsidRDefault="005D5EB7" w:rsidP="00915502">
      <w:pPr>
        <w:spacing w:line="360" w:lineRule="auto"/>
        <w:ind w:firstLine="180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D5EB7" w:rsidRPr="0013504D" w:rsidRDefault="005D5EB7" w:rsidP="00E50686">
      <w:pPr>
        <w:jc w:val="center"/>
      </w:pPr>
    </w:p>
    <w:p w:rsidR="005D5EB7" w:rsidRPr="0013504D" w:rsidRDefault="005D5EB7" w:rsidP="007F12F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D5EB7" w:rsidRPr="0013504D" w:rsidRDefault="005D5EB7" w:rsidP="00185053">
      <w:pPr>
        <w:jc w:val="center"/>
      </w:pPr>
    </w:p>
    <w:p w:rsidR="005D5EB7" w:rsidRDefault="005D5EB7" w:rsidP="00185053">
      <w:pPr>
        <w:jc w:val="center"/>
      </w:pPr>
    </w:p>
    <w:p w:rsidR="005D5EB7" w:rsidRPr="0013504D" w:rsidRDefault="005D5EB7" w:rsidP="00185053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D5EB7" w:rsidRPr="0013504D" w:rsidRDefault="005D5EB7" w:rsidP="00185053">
      <w:pPr>
        <w:jc w:val="center"/>
      </w:pPr>
    </w:p>
    <w:p w:rsidR="005D5EB7" w:rsidRPr="0013504D" w:rsidRDefault="005D5EB7" w:rsidP="002511CF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D5EB7" w:rsidRPr="0013504D" w:rsidRDefault="005D5EB7" w:rsidP="00185053">
      <w:pPr>
        <w:jc w:val="center"/>
      </w:pPr>
    </w:p>
    <w:p w:rsidR="005D5EB7" w:rsidRPr="00D91AA1" w:rsidRDefault="005D5EB7" w:rsidP="002511CF">
      <w:pPr>
        <w:jc w:val="center"/>
      </w:pPr>
      <w:r>
        <w:rPr>
          <w:lang w:val="en-US"/>
        </w:rPr>
        <w:t xml:space="preserve">E</w:t>
      </w:r>
      <w:r w:rsidRPr="00D91AA1">
        <w:t xml:space="preserve">-</w:t>
      </w:r>
      <w:r w:rsidRPr="0013504D">
        <w:rPr>
          <w:lang w:val="en-US"/>
        </w:rPr>
        <w:t xml:space="preserve">mail</w:t>
      </w:r>
      <w:r w:rsidRPr="00D91AA1">
        <w:t xml:space="preserve">: </w:t>
      </w:r>
      <w:r w:rsidRPr="0013504D">
        <w:rPr>
          <w:lang w:val="en-US"/>
        </w:rPr>
        <w:t xml:space="preserve">nii</w:t>
      </w:r>
      <w:r w:rsidRPr="00D91AA1">
        <w:t xml:space="preserve">.</w:t>
      </w:r>
      <w:r w:rsidRPr="0013504D">
        <w:rPr>
          <w:lang w:val="en-US"/>
        </w:rPr>
        <w:t xml:space="preserve">mko</w:t>
      </w:r>
      <w:r w:rsidRPr="00D91AA1">
        <w:t xml:space="preserve">@</w:t>
      </w:r>
      <w:r w:rsidRPr="0013504D">
        <w:rPr>
          <w:lang w:val="en-US"/>
        </w:rPr>
        <w:t xml:space="preserve">gmail</w:t>
      </w:r>
      <w:r w:rsidRPr="00D91AA1">
        <w:t xml:space="preserve">.</w:t>
      </w:r>
      <w:r w:rsidRPr="0013504D">
        <w:rPr>
          <w:lang w:val="en-US"/>
        </w:rPr>
        <w:t xml:space="preserve">com</w:t>
      </w:r>
      <w:r w:rsidRPr="00D91AA1">
        <w:t xml:space="preserve">.</w:t>
      </w:r>
    </w:p>
    <w:p w:rsidR="005D5EB7" w:rsidRPr="00D91AA1" w:rsidRDefault="005D5EB7" w:rsidP="00185053">
      <w:pPr>
        <w:jc w:val="center"/>
      </w:pPr>
    </w:p>
    <w:p w:rsidR="005D5EB7" w:rsidRPr="00D91AA1" w:rsidRDefault="005D5EB7" w:rsidP="00185053">
      <w:pPr>
        <w:spacing w:line="360" w:lineRule="auto"/>
        <w:jc w:val="center"/>
      </w:pPr>
    </w:p>
    <w:p w:rsidR="005D5EB7" w:rsidRDefault="005D5EB7" w:rsidP="00185053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D5EB7" w:rsidRPr="0013504D" w:rsidRDefault="005D5EB7" w:rsidP="00185053">
      <w:pPr>
        <w:autoSpaceDE w:val="0"/>
        <w:autoSpaceDN w:val="0"/>
        <w:adjustRightInd w:val="0"/>
        <w:spacing w:line="360" w:lineRule="auto"/>
        <w:jc w:val="center"/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D5EB7" w:rsidRPr="0013504D" w:rsidSect="00EF109A">
      <w:footerReference w:type="default" r:id="rId15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EB7" w:rsidRDefault="005D5EB7">
      <w:r>
        <w:separator/>
      </w:r>
    </w:p>
  </w:endnote>
  <w:endnote w:type="continuationSeparator" w:id="0">
    <w:p w:rsidR="005D5EB7" w:rsidRDefault="005D5E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EB7" w:rsidRDefault="005D5EB7" w:rsidP="00B47D16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19</w:t>
    </w:r>
    <w:r>
      <w:rPr>
        <w:rStyle w:val="PageNumber"/>
      </w:rPr>
      <w:fldChar w:fldCharType="end"/>
    </w:r>
  </w:p>
  <w:p w:rsidR="005D5EB7" w:rsidRDefault="005D5EB7" w:rsidP="00FD4C81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EB7" w:rsidRDefault="005D5EB7">
      <w:r>
        <w:separator/>
      </w:r>
    </w:p>
  </w:footnote>
  <w:footnote w:type="continuationSeparator" w:id="0">
    <w:p w:rsidR="005D5EB7" w:rsidRDefault="005D5EB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36449E3"/>
    <w:multiLevelType w:val="hybridMultilevel"/>
    <w:tmpl w:val="8BD6F8C8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F39C3814">
      <w:start w:val="1"/>
      <w:numFmt w:val="decimal"/>
      <w:lvlText w:val="%2."/>
      <w:lvlJc w:val="left"/>
      <w:pPr>
        <w:tabs>
          <w:tab w:val="num" w:pos="2340"/>
        </w:tabs>
        <w:ind w:left="2340" w:hanging="720"/>
      </w:pPr>
      <w:rPr>
        <w:rFonts w:hint="default"/>
        <w:sz w:val="16"/>
        <w:szCs w:val="16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3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6B43C5A"/>
    <w:multiLevelType w:val="multilevel"/>
    <w:tmpl w:val="7B365AD2"/>
    <w:lvl w:ilvl="0">
      <w:start w:val="1"/>
      <w:numFmt w:val="decimal"/>
      <w:pStyle w:val="Heading1"/>
      <w:lvlText w:val="%1."/>
      <w:lvlJc w:val="center"/>
      <w:pPr>
        <w:tabs>
          <w:tab w:val="num" w:pos="706"/>
        </w:tabs>
        <w:ind w:left="68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8"/>
      <w:lvlText w:val="%1.%2."/>
      <w:lvlJc w:val="center"/>
      <w:pPr>
        <w:tabs>
          <w:tab w:val="num" w:pos="346"/>
        </w:tabs>
        <w:ind w:left="46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44"/>
        </w:tabs>
        <w:ind w:left="104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88"/>
        </w:tabs>
        <w:ind w:left="11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332"/>
        </w:tabs>
        <w:ind w:left="13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76"/>
        </w:tabs>
        <w:ind w:left="14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620"/>
        </w:tabs>
        <w:ind w:left="16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64"/>
        </w:tabs>
        <w:ind w:left="1764" w:hanging="1584"/>
      </w:pPr>
      <w:rPr>
        <w:rFonts w:hint="default"/>
      </w:rPr>
    </w:lvl>
  </w:abstractNum>
  <w:abstractNum w:abstractNumId="19">
    <w:nsid w:val="77525E1F"/>
    <w:multiLevelType w:val="multilevel"/>
    <w:tmpl w:val="478A031C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2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B0E2A5D"/>
    <w:multiLevelType w:val="multilevel"/>
    <w:tmpl w:val="9FCA8932"/>
    <w:lvl w:ilvl="0">
      <w:start w:val="1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F3849EC"/>
    <w:multiLevelType w:val="hybridMultilevel"/>
    <w:tmpl w:val="BA4226F2"/>
    <w:lvl w:ilvl="0" w:tplc="1312DCD0">
      <w:start w:val="1"/>
      <w:numFmt w:val="bullet"/>
      <w:pStyle w:val="12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23"/>
  </w:num>
  <w:num w:numId="3">
    <w:abstractNumId w:val="22"/>
  </w:num>
  <w:num w:numId="4">
    <w:abstractNumId w:val="19"/>
  </w:num>
  <w:num w:numId="5">
    <w:abstractNumId w:val="18"/>
  </w:num>
  <w:num w:numId="6">
    <w:abstractNumId w:val="2"/>
  </w:num>
  <w:num w:numId="7">
    <w:abstractNumId w:val="1"/>
  </w:num>
  <w:num w:numId="8">
    <w:abstractNumId w:val="15"/>
  </w:num>
  <w:num w:numId="9">
    <w:abstractNumId w:val="17"/>
  </w:num>
  <w:num w:numId="10">
    <w:abstractNumId w:val="4"/>
  </w:num>
  <w:num w:numId="11">
    <w:abstractNumId w:val="13"/>
  </w:num>
  <w:num w:numId="12">
    <w:abstractNumId w:val="7"/>
  </w:num>
  <w:num w:numId="13">
    <w:abstractNumId w:val="20"/>
  </w:num>
  <w:num w:numId="14">
    <w:abstractNumId w:val="16"/>
  </w:num>
  <w:num w:numId="15">
    <w:abstractNumId w:val="6"/>
  </w:num>
  <w:num w:numId="16">
    <w:abstractNumId w:val="8"/>
  </w:num>
  <w:num w:numId="17">
    <w:abstractNumId w:val="9"/>
  </w:num>
  <w:num w:numId="18">
    <w:abstractNumId w:val="14"/>
  </w:num>
  <w:num w:numId="19">
    <w:abstractNumId w:val="0"/>
  </w:num>
  <w:num w:numId="20">
    <w:abstractNumId w:val="21"/>
  </w:num>
  <w:num w:numId="21">
    <w:abstractNumId w:val="5"/>
  </w:num>
  <w:num w:numId="22">
    <w:abstractNumId w:val="11"/>
  </w:num>
  <w:num w:numId="23">
    <w:abstractNumId w:val="12"/>
  </w:num>
  <w:num w:numId="24">
    <w:abstractNumId w:val="3"/>
  </w:num>
  <w:num w:numId="25">
    <w:abstractNumId w:val="1"/>
  </w:num>
  <w:num w:numId="26">
    <w:abstractNumId w:val="15"/>
  </w:num>
  <w:num w:numId="27">
    <w:abstractNumId w:val="20"/>
  </w:num>
  <w:num w:numId="28">
    <w:abstractNumId w:val="16"/>
  </w:num>
  <w:num w:numId="29">
    <w:abstractNumId w:val="6"/>
  </w:num>
  <w:num w:numId="30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18D"/>
    <w:rsid w:val="00000531"/>
    <w:rsid w:val="000007DD"/>
    <w:rsid w:val="00000E01"/>
    <w:rsid w:val="00000E0C"/>
    <w:rsid w:val="000015E1"/>
    <w:rsid w:val="00001889"/>
    <w:rsid w:val="00003309"/>
    <w:rsid w:val="00003411"/>
    <w:rsid w:val="0000390E"/>
    <w:rsid w:val="00003D5F"/>
    <w:rsid w:val="00003DF6"/>
    <w:rsid w:val="0000485A"/>
    <w:rsid w:val="00005205"/>
    <w:rsid w:val="000061E5"/>
    <w:rsid w:val="00006E82"/>
    <w:rsid w:val="00007042"/>
    <w:rsid w:val="00010733"/>
    <w:rsid w:val="00012066"/>
    <w:rsid w:val="00012305"/>
    <w:rsid w:val="00012A15"/>
    <w:rsid w:val="000143ED"/>
    <w:rsid w:val="000151CD"/>
    <w:rsid w:val="000151EA"/>
    <w:rsid w:val="000152C5"/>
    <w:rsid w:val="000155EB"/>
    <w:rsid w:val="00015635"/>
    <w:rsid w:val="0001694A"/>
    <w:rsid w:val="000179C2"/>
    <w:rsid w:val="00017A4C"/>
    <w:rsid w:val="00021581"/>
    <w:rsid w:val="000219C4"/>
    <w:rsid w:val="00021D1A"/>
    <w:rsid w:val="00022BB2"/>
    <w:rsid w:val="00022FC2"/>
    <w:rsid w:val="00023FF1"/>
    <w:rsid w:val="000240C9"/>
    <w:rsid w:val="0002448E"/>
    <w:rsid w:val="00024E94"/>
    <w:rsid w:val="0002726F"/>
    <w:rsid w:val="00030034"/>
    <w:rsid w:val="00031A50"/>
    <w:rsid w:val="00031AD1"/>
    <w:rsid w:val="0003222F"/>
    <w:rsid w:val="00032C2E"/>
    <w:rsid w:val="00033434"/>
    <w:rsid w:val="00033A80"/>
    <w:rsid w:val="00033FE0"/>
    <w:rsid w:val="000345BE"/>
    <w:rsid w:val="0003466D"/>
    <w:rsid w:val="000356FA"/>
    <w:rsid w:val="000363C7"/>
    <w:rsid w:val="00036443"/>
    <w:rsid w:val="0003648F"/>
    <w:rsid w:val="00036D79"/>
    <w:rsid w:val="00037187"/>
    <w:rsid w:val="00037A7B"/>
    <w:rsid w:val="000402E5"/>
    <w:rsid w:val="00040E39"/>
    <w:rsid w:val="000411AC"/>
    <w:rsid w:val="000417F1"/>
    <w:rsid w:val="00041F87"/>
    <w:rsid w:val="00042431"/>
    <w:rsid w:val="000426C7"/>
    <w:rsid w:val="000428FC"/>
    <w:rsid w:val="00042A03"/>
    <w:rsid w:val="00042CD3"/>
    <w:rsid w:val="0004312E"/>
    <w:rsid w:val="00043353"/>
    <w:rsid w:val="000434EA"/>
    <w:rsid w:val="000439FF"/>
    <w:rsid w:val="00043B38"/>
    <w:rsid w:val="00043C68"/>
    <w:rsid w:val="00043C82"/>
    <w:rsid w:val="0004411C"/>
    <w:rsid w:val="00045761"/>
    <w:rsid w:val="000457B9"/>
    <w:rsid w:val="00045AD7"/>
    <w:rsid w:val="00046839"/>
    <w:rsid w:val="00046E10"/>
    <w:rsid w:val="000470AB"/>
    <w:rsid w:val="000471E2"/>
    <w:rsid w:val="000473D9"/>
    <w:rsid w:val="000503E6"/>
    <w:rsid w:val="00050C19"/>
    <w:rsid w:val="00051F4C"/>
    <w:rsid w:val="00052868"/>
    <w:rsid w:val="000539CA"/>
    <w:rsid w:val="00053E47"/>
    <w:rsid w:val="0005458E"/>
    <w:rsid w:val="0005510E"/>
    <w:rsid w:val="0005599A"/>
    <w:rsid w:val="00056191"/>
    <w:rsid w:val="00056D7A"/>
    <w:rsid w:val="000573AB"/>
    <w:rsid w:val="000573B1"/>
    <w:rsid w:val="0005741C"/>
    <w:rsid w:val="00057B94"/>
    <w:rsid w:val="000605D5"/>
    <w:rsid w:val="00060BDD"/>
    <w:rsid w:val="00060E04"/>
    <w:rsid w:val="00061893"/>
    <w:rsid w:val="00061C7B"/>
    <w:rsid w:val="00062174"/>
    <w:rsid w:val="000634FD"/>
    <w:rsid w:val="000635A6"/>
    <w:rsid w:val="00063601"/>
    <w:rsid w:val="000638E5"/>
    <w:rsid w:val="00064188"/>
    <w:rsid w:val="00064757"/>
    <w:rsid w:val="00065D67"/>
    <w:rsid w:val="00067485"/>
    <w:rsid w:val="000677EA"/>
    <w:rsid w:val="00067B38"/>
    <w:rsid w:val="00070CD2"/>
    <w:rsid w:val="00071DC0"/>
    <w:rsid w:val="000725AC"/>
    <w:rsid w:val="000727E9"/>
    <w:rsid w:val="00072E43"/>
    <w:rsid w:val="000730E0"/>
    <w:rsid w:val="00074873"/>
    <w:rsid w:val="00074CF6"/>
    <w:rsid w:val="00074DB6"/>
    <w:rsid w:val="00075392"/>
    <w:rsid w:val="000812C9"/>
    <w:rsid w:val="0008166F"/>
    <w:rsid w:val="0008267A"/>
    <w:rsid w:val="00082F7E"/>
    <w:rsid w:val="000838FB"/>
    <w:rsid w:val="00083980"/>
    <w:rsid w:val="00083A8D"/>
    <w:rsid w:val="00084732"/>
    <w:rsid w:val="00084DB5"/>
    <w:rsid w:val="00084FEF"/>
    <w:rsid w:val="000854EA"/>
    <w:rsid w:val="00085F48"/>
    <w:rsid w:val="000860BC"/>
    <w:rsid w:val="0008632D"/>
    <w:rsid w:val="00086D81"/>
    <w:rsid w:val="00087380"/>
    <w:rsid w:val="000875AC"/>
    <w:rsid w:val="000902FB"/>
    <w:rsid w:val="000906FC"/>
    <w:rsid w:val="00090CBA"/>
    <w:rsid w:val="00091087"/>
    <w:rsid w:val="000913CA"/>
    <w:rsid w:val="00092C61"/>
    <w:rsid w:val="00094048"/>
    <w:rsid w:val="00094437"/>
    <w:rsid w:val="00094F99"/>
    <w:rsid w:val="00095109"/>
    <w:rsid w:val="0009517F"/>
    <w:rsid w:val="000963E0"/>
    <w:rsid w:val="000967AD"/>
    <w:rsid w:val="00097D4D"/>
    <w:rsid w:val="000A0246"/>
    <w:rsid w:val="000A059F"/>
    <w:rsid w:val="000A0EFB"/>
    <w:rsid w:val="000A11C8"/>
    <w:rsid w:val="000A1270"/>
    <w:rsid w:val="000A173C"/>
    <w:rsid w:val="000A2ADF"/>
    <w:rsid w:val="000A2C88"/>
    <w:rsid w:val="000A39C4"/>
    <w:rsid w:val="000A412A"/>
    <w:rsid w:val="000A4244"/>
    <w:rsid w:val="000A5231"/>
    <w:rsid w:val="000A6776"/>
    <w:rsid w:val="000A6E1D"/>
    <w:rsid w:val="000A7FEE"/>
    <w:rsid w:val="000B0A5D"/>
    <w:rsid w:val="000B31CD"/>
    <w:rsid w:val="000B3396"/>
    <w:rsid w:val="000B5116"/>
    <w:rsid w:val="000B5383"/>
    <w:rsid w:val="000B5F9D"/>
    <w:rsid w:val="000B68C2"/>
    <w:rsid w:val="000B6A20"/>
    <w:rsid w:val="000B7773"/>
    <w:rsid w:val="000B7DBF"/>
    <w:rsid w:val="000C04BF"/>
    <w:rsid w:val="000C0980"/>
    <w:rsid w:val="000C0DEE"/>
    <w:rsid w:val="000C1335"/>
    <w:rsid w:val="000C138B"/>
    <w:rsid w:val="000C17E9"/>
    <w:rsid w:val="000C21B9"/>
    <w:rsid w:val="000C221C"/>
    <w:rsid w:val="000C234D"/>
    <w:rsid w:val="000C3872"/>
    <w:rsid w:val="000C444E"/>
    <w:rsid w:val="000C59D8"/>
    <w:rsid w:val="000C5C28"/>
    <w:rsid w:val="000C6EFA"/>
    <w:rsid w:val="000C7ACF"/>
    <w:rsid w:val="000D0C44"/>
    <w:rsid w:val="000D109D"/>
    <w:rsid w:val="000D1716"/>
    <w:rsid w:val="000D18AB"/>
    <w:rsid w:val="000D23A1"/>
    <w:rsid w:val="000D3F89"/>
    <w:rsid w:val="000D4123"/>
    <w:rsid w:val="000D53D5"/>
    <w:rsid w:val="000D5A0D"/>
    <w:rsid w:val="000D5A31"/>
    <w:rsid w:val="000D5F25"/>
    <w:rsid w:val="000D64D4"/>
    <w:rsid w:val="000D665F"/>
    <w:rsid w:val="000D70A3"/>
    <w:rsid w:val="000D7A07"/>
    <w:rsid w:val="000E0D70"/>
    <w:rsid w:val="000E0E9C"/>
    <w:rsid w:val="000E113A"/>
    <w:rsid w:val="000E22DD"/>
    <w:rsid w:val="000E3549"/>
    <w:rsid w:val="000E4639"/>
    <w:rsid w:val="000E4F9E"/>
    <w:rsid w:val="000E50C2"/>
    <w:rsid w:val="000E524B"/>
    <w:rsid w:val="000E5455"/>
    <w:rsid w:val="000E548C"/>
    <w:rsid w:val="000E5D3A"/>
    <w:rsid w:val="000E6F7F"/>
    <w:rsid w:val="000E7569"/>
    <w:rsid w:val="000F03BA"/>
    <w:rsid w:val="000F0D80"/>
    <w:rsid w:val="000F0DB8"/>
    <w:rsid w:val="000F299B"/>
    <w:rsid w:val="000F2E09"/>
    <w:rsid w:val="000F3C8E"/>
    <w:rsid w:val="000F44DD"/>
    <w:rsid w:val="000F46E1"/>
    <w:rsid w:val="000F4A67"/>
    <w:rsid w:val="000F5186"/>
    <w:rsid w:val="000F5744"/>
    <w:rsid w:val="000F5CDC"/>
    <w:rsid w:val="000F6354"/>
    <w:rsid w:val="000F77BC"/>
    <w:rsid w:val="000F7FA8"/>
    <w:rsid w:val="00101260"/>
    <w:rsid w:val="0010133C"/>
    <w:rsid w:val="001018CF"/>
    <w:rsid w:val="00101E06"/>
    <w:rsid w:val="00102E7A"/>
    <w:rsid w:val="0010377C"/>
    <w:rsid w:val="0010553C"/>
    <w:rsid w:val="001074DF"/>
    <w:rsid w:val="00107B06"/>
    <w:rsid w:val="00107FAD"/>
    <w:rsid w:val="001104E1"/>
    <w:rsid w:val="00111831"/>
    <w:rsid w:val="00113573"/>
    <w:rsid w:val="00113752"/>
    <w:rsid w:val="00113777"/>
    <w:rsid w:val="00113FF0"/>
    <w:rsid w:val="001140D2"/>
    <w:rsid w:val="00115B3D"/>
    <w:rsid w:val="00115E9C"/>
    <w:rsid w:val="001160DF"/>
    <w:rsid w:val="00117287"/>
    <w:rsid w:val="00117BEF"/>
    <w:rsid w:val="00117FF9"/>
    <w:rsid w:val="001214C8"/>
    <w:rsid w:val="00121F9E"/>
    <w:rsid w:val="00122622"/>
    <w:rsid w:val="0012353C"/>
    <w:rsid w:val="00123815"/>
    <w:rsid w:val="00123BD0"/>
    <w:rsid w:val="00124BAC"/>
    <w:rsid w:val="001258AF"/>
    <w:rsid w:val="00125A1A"/>
    <w:rsid w:val="00125E73"/>
    <w:rsid w:val="00125FB0"/>
    <w:rsid w:val="0012692B"/>
    <w:rsid w:val="001270B7"/>
    <w:rsid w:val="00130207"/>
    <w:rsid w:val="001334DA"/>
    <w:rsid w:val="00134395"/>
    <w:rsid w:val="0013504D"/>
    <w:rsid w:val="00135258"/>
    <w:rsid w:val="0013585B"/>
    <w:rsid w:val="0013589F"/>
    <w:rsid w:val="00135AE7"/>
    <w:rsid w:val="00135DC1"/>
    <w:rsid w:val="0013650F"/>
    <w:rsid w:val="00137245"/>
    <w:rsid w:val="00137DD8"/>
    <w:rsid w:val="001401AE"/>
    <w:rsid w:val="00140C56"/>
    <w:rsid w:val="00141652"/>
    <w:rsid w:val="00141992"/>
    <w:rsid w:val="00142BB6"/>
    <w:rsid w:val="00142EB9"/>
    <w:rsid w:val="001432C4"/>
    <w:rsid w:val="001440DB"/>
    <w:rsid w:val="0014498D"/>
    <w:rsid w:val="00144A64"/>
    <w:rsid w:val="00145217"/>
    <w:rsid w:val="001466A2"/>
    <w:rsid w:val="00146D39"/>
    <w:rsid w:val="001476D1"/>
    <w:rsid w:val="00147C08"/>
    <w:rsid w:val="00150912"/>
    <w:rsid w:val="00151CB7"/>
    <w:rsid w:val="001529E2"/>
    <w:rsid w:val="00153049"/>
    <w:rsid w:val="0015395A"/>
    <w:rsid w:val="00153C70"/>
    <w:rsid w:val="00154459"/>
    <w:rsid w:val="001559C7"/>
    <w:rsid w:val="00156473"/>
    <w:rsid w:val="00156884"/>
    <w:rsid w:val="00160AFF"/>
    <w:rsid w:val="00160F46"/>
    <w:rsid w:val="00160FA7"/>
    <w:rsid w:val="001616E0"/>
    <w:rsid w:val="0016174D"/>
    <w:rsid w:val="0016201E"/>
    <w:rsid w:val="00162980"/>
    <w:rsid w:val="0016507F"/>
    <w:rsid w:val="00165E1E"/>
    <w:rsid w:val="00165EAC"/>
    <w:rsid w:val="00166DB9"/>
    <w:rsid w:val="001675C3"/>
    <w:rsid w:val="00167BA8"/>
    <w:rsid w:val="00167FF6"/>
    <w:rsid w:val="00171C08"/>
    <w:rsid w:val="0017212A"/>
    <w:rsid w:val="0017306C"/>
    <w:rsid w:val="0017494B"/>
    <w:rsid w:val="001750DD"/>
    <w:rsid w:val="00175C08"/>
    <w:rsid w:val="00176626"/>
    <w:rsid w:val="001766F3"/>
    <w:rsid w:val="00176789"/>
    <w:rsid w:val="00176C3F"/>
    <w:rsid w:val="00176D67"/>
    <w:rsid w:val="0017715A"/>
    <w:rsid w:val="0017781E"/>
    <w:rsid w:val="0017786B"/>
    <w:rsid w:val="00177BB6"/>
    <w:rsid w:val="0018130B"/>
    <w:rsid w:val="00183642"/>
    <w:rsid w:val="00184036"/>
    <w:rsid w:val="001840BD"/>
    <w:rsid w:val="00184B0F"/>
    <w:rsid w:val="00185053"/>
    <w:rsid w:val="001861FE"/>
    <w:rsid w:val="00186EF5"/>
    <w:rsid w:val="0018701E"/>
    <w:rsid w:val="0018709C"/>
    <w:rsid w:val="00187AF5"/>
    <w:rsid w:val="00187D5D"/>
    <w:rsid w:val="00190F41"/>
    <w:rsid w:val="001916CA"/>
    <w:rsid w:val="00192404"/>
    <w:rsid w:val="001924B4"/>
    <w:rsid w:val="00192D36"/>
    <w:rsid w:val="001939E6"/>
    <w:rsid w:val="001943A0"/>
    <w:rsid w:val="00195267"/>
    <w:rsid w:val="00196713"/>
    <w:rsid w:val="001967CD"/>
    <w:rsid w:val="00197942"/>
    <w:rsid w:val="001A056A"/>
    <w:rsid w:val="001A05D3"/>
    <w:rsid w:val="001A0F38"/>
    <w:rsid w:val="001A18A2"/>
    <w:rsid w:val="001A1B41"/>
    <w:rsid w:val="001A2E08"/>
    <w:rsid w:val="001A3D02"/>
    <w:rsid w:val="001A4248"/>
    <w:rsid w:val="001A47C0"/>
    <w:rsid w:val="001A603F"/>
    <w:rsid w:val="001A73F0"/>
    <w:rsid w:val="001A7880"/>
    <w:rsid w:val="001A7D57"/>
    <w:rsid w:val="001B05D5"/>
    <w:rsid w:val="001B23FB"/>
    <w:rsid w:val="001B34D8"/>
    <w:rsid w:val="001B3572"/>
    <w:rsid w:val="001B3BC5"/>
    <w:rsid w:val="001B3E50"/>
    <w:rsid w:val="001B4784"/>
    <w:rsid w:val="001B48FD"/>
    <w:rsid w:val="001B56F7"/>
    <w:rsid w:val="001B63ED"/>
    <w:rsid w:val="001B6882"/>
    <w:rsid w:val="001B6A71"/>
    <w:rsid w:val="001C1673"/>
    <w:rsid w:val="001C181E"/>
    <w:rsid w:val="001C27D9"/>
    <w:rsid w:val="001C2A5B"/>
    <w:rsid w:val="001C3790"/>
    <w:rsid w:val="001C49B5"/>
    <w:rsid w:val="001C5979"/>
    <w:rsid w:val="001C5D2E"/>
    <w:rsid w:val="001C642A"/>
    <w:rsid w:val="001C6744"/>
    <w:rsid w:val="001C73EA"/>
    <w:rsid w:val="001C73F9"/>
    <w:rsid w:val="001C75E5"/>
    <w:rsid w:val="001C7752"/>
    <w:rsid w:val="001C789E"/>
    <w:rsid w:val="001D0083"/>
    <w:rsid w:val="001D0706"/>
    <w:rsid w:val="001D15E3"/>
    <w:rsid w:val="001D190F"/>
    <w:rsid w:val="001D1CB0"/>
    <w:rsid w:val="001D1CD6"/>
    <w:rsid w:val="001D1F86"/>
    <w:rsid w:val="001D360D"/>
    <w:rsid w:val="001D39B4"/>
    <w:rsid w:val="001D3A06"/>
    <w:rsid w:val="001D45ED"/>
    <w:rsid w:val="001D4802"/>
    <w:rsid w:val="001D566B"/>
    <w:rsid w:val="001D6A71"/>
    <w:rsid w:val="001D6D3F"/>
    <w:rsid w:val="001D6EF0"/>
    <w:rsid w:val="001E079B"/>
    <w:rsid w:val="001E11A0"/>
    <w:rsid w:val="001E1558"/>
    <w:rsid w:val="001E1652"/>
    <w:rsid w:val="001E1BF0"/>
    <w:rsid w:val="001E1CBA"/>
    <w:rsid w:val="001E265D"/>
    <w:rsid w:val="001E2A9D"/>
    <w:rsid w:val="001E2E14"/>
    <w:rsid w:val="001E37F6"/>
    <w:rsid w:val="001E4340"/>
    <w:rsid w:val="001E49F7"/>
    <w:rsid w:val="001E6C4D"/>
    <w:rsid w:val="001E6C51"/>
    <w:rsid w:val="001E700F"/>
    <w:rsid w:val="001E7F49"/>
    <w:rsid w:val="001F0A69"/>
    <w:rsid w:val="001F16DA"/>
    <w:rsid w:val="001F1C24"/>
    <w:rsid w:val="001F531A"/>
    <w:rsid w:val="001F5817"/>
    <w:rsid w:val="001F623A"/>
    <w:rsid w:val="001F6601"/>
    <w:rsid w:val="001F665F"/>
    <w:rsid w:val="001F7182"/>
    <w:rsid w:val="001F7348"/>
    <w:rsid w:val="001F7BB7"/>
    <w:rsid w:val="001F7D32"/>
    <w:rsid w:val="00200F44"/>
    <w:rsid w:val="002019FD"/>
    <w:rsid w:val="00202CDF"/>
    <w:rsid w:val="002045D6"/>
    <w:rsid w:val="00204772"/>
    <w:rsid w:val="00204977"/>
    <w:rsid w:val="00204F35"/>
    <w:rsid w:val="00204FAE"/>
    <w:rsid w:val="00205233"/>
    <w:rsid w:val="0020528C"/>
    <w:rsid w:val="002100D5"/>
    <w:rsid w:val="00210303"/>
    <w:rsid w:val="0021055A"/>
    <w:rsid w:val="00212A78"/>
    <w:rsid w:val="00212D01"/>
    <w:rsid w:val="00212F50"/>
    <w:rsid w:val="00213082"/>
    <w:rsid w:val="002144F4"/>
    <w:rsid w:val="0021471E"/>
    <w:rsid w:val="0021532D"/>
    <w:rsid w:val="002155C1"/>
    <w:rsid w:val="002177DD"/>
    <w:rsid w:val="00217827"/>
    <w:rsid w:val="002208F4"/>
    <w:rsid w:val="00220AF3"/>
    <w:rsid w:val="00220E38"/>
    <w:rsid w:val="002213CF"/>
    <w:rsid w:val="0022169A"/>
    <w:rsid w:val="002221E6"/>
    <w:rsid w:val="00222C00"/>
    <w:rsid w:val="0022342A"/>
    <w:rsid w:val="00224834"/>
    <w:rsid w:val="00225E9E"/>
    <w:rsid w:val="002264C3"/>
    <w:rsid w:val="002275A2"/>
    <w:rsid w:val="002275CF"/>
    <w:rsid w:val="002277FD"/>
    <w:rsid w:val="00230062"/>
    <w:rsid w:val="00232409"/>
    <w:rsid w:val="002328FE"/>
    <w:rsid w:val="00232CAB"/>
    <w:rsid w:val="0023341E"/>
    <w:rsid w:val="0023393E"/>
    <w:rsid w:val="00233BFA"/>
    <w:rsid w:val="002358C7"/>
    <w:rsid w:val="00235B0A"/>
    <w:rsid w:val="0023651B"/>
    <w:rsid w:val="00236CB1"/>
    <w:rsid w:val="002374BA"/>
    <w:rsid w:val="00237CCF"/>
    <w:rsid w:val="00237E52"/>
    <w:rsid w:val="00237EA1"/>
    <w:rsid w:val="002400A6"/>
    <w:rsid w:val="002401AE"/>
    <w:rsid w:val="00240C39"/>
    <w:rsid w:val="00240E22"/>
    <w:rsid w:val="00241274"/>
    <w:rsid w:val="002413B9"/>
    <w:rsid w:val="00242586"/>
    <w:rsid w:val="0024373D"/>
    <w:rsid w:val="00243FD5"/>
    <w:rsid w:val="00244516"/>
    <w:rsid w:val="00244ADA"/>
    <w:rsid w:val="002451E7"/>
    <w:rsid w:val="00245C6F"/>
    <w:rsid w:val="00245F31"/>
    <w:rsid w:val="002478A7"/>
    <w:rsid w:val="00250684"/>
    <w:rsid w:val="0025085D"/>
    <w:rsid w:val="002511CF"/>
    <w:rsid w:val="00251304"/>
    <w:rsid w:val="002517AF"/>
    <w:rsid w:val="00251C59"/>
    <w:rsid w:val="00252A26"/>
    <w:rsid w:val="00252DA1"/>
    <w:rsid w:val="00257241"/>
    <w:rsid w:val="00260825"/>
    <w:rsid w:val="00260B9D"/>
    <w:rsid w:val="00261007"/>
    <w:rsid w:val="002614D5"/>
    <w:rsid w:val="002617D2"/>
    <w:rsid w:val="002618B9"/>
    <w:rsid w:val="002619B8"/>
    <w:rsid w:val="00261A04"/>
    <w:rsid w:val="002621E5"/>
    <w:rsid w:val="0026264A"/>
    <w:rsid w:val="002639F6"/>
    <w:rsid w:val="0026443F"/>
    <w:rsid w:val="00264A05"/>
    <w:rsid w:val="002654FA"/>
    <w:rsid w:val="00266708"/>
    <w:rsid w:val="00266A04"/>
    <w:rsid w:val="002704F9"/>
    <w:rsid w:val="002705E6"/>
    <w:rsid w:val="00270D91"/>
    <w:rsid w:val="00273258"/>
    <w:rsid w:val="00273399"/>
    <w:rsid w:val="002734FC"/>
    <w:rsid w:val="002740AE"/>
    <w:rsid w:val="0027445F"/>
    <w:rsid w:val="002744CC"/>
    <w:rsid w:val="00274C4E"/>
    <w:rsid w:val="00274FC2"/>
    <w:rsid w:val="002758D9"/>
    <w:rsid w:val="0027676F"/>
    <w:rsid w:val="00276DDB"/>
    <w:rsid w:val="00276DEE"/>
    <w:rsid w:val="0028050F"/>
    <w:rsid w:val="00281E2F"/>
    <w:rsid w:val="00282BF9"/>
    <w:rsid w:val="00282F9C"/>
    <w:rsid w:val="0028439A"/>
    <w:rsid w:val="00284CF8"/>
    <w:rsid w:val="00284DAB"/>
    <w:rsid w:val="00284F00"/>
    <w:rsid w:val="00285868"/>
    <w:rsid w:val="00285D71"/>
    <w:rsid w:val="002872CF"/>
    <w:rsid w:val="002875F5"/>
    <w:rsid w:val="00290744"/>
    <w:rsid w:val="002909C7"/>
    <w:rsid w:val="00290C8E"/>
    <w:rsid w:val="00291430"/>
    <w:rsid w:val="0029167C"/>
    <w:rsid w:val="00291D3F"/>
    <w:rsid w:val="00292A6D"/>
    <w:rsid w:val="002938AF"/>
    <w:rsid w:val="0029451E"/>
    <w:rsid w:val="00294D0E"/>
    <w:rsid w:val="002952C5"/>
    <w:rsid w:val="0029560A"/>
    <w:rsid w:val="0029574F"/>
    <w:rsid w:val="00295AD3"/>
    <w:rsid w:val="0029766B"/>
    <w:rsid w:val="00297B25"/>
    <w:rsid w:val="002A0993"/>
    <w:rsid w:val="002A1592"/>
    <w:rsid w:val="002A1CA1"/>
    <w:rsid w:val="002A3087"/>
    <w:rsid w:val="002A3276"/>
    <w:rsid w:val="002A3534"/>
    <w:rsid w:val="002A42E3"/>
    <w:rsid w:val="002A474D"/>
    <w:rsid w:val="002A4D16"/>
    <w:rsid w:val="002A5497"/>
    <w:rsid w:val="002A5B5F"/>
    <w:rsid w:val="002A6753"/>
    <w:rsid w:val="002A7C80"/>
    <w:rsid w:val="002B025F"/>
    <w:rsid w:val="002B0D54"/>
    <w:rsid w:val="002B0EC5"/>
    <w:rsid w:val="002B1F0C"/>
    <w:rsid w:val="002B20A8"/>
    <w:rsid w:val="002B2A68"/>
    <w:rsid w:val="002B4071"/>
    <w:rsid w:val="002B4499"/>
    <w:rsid w:val="002B48F0"/>
    <w:rsid w:val="002B4DFC"/>
    <w:rsid w:val="002B5103"/>
    <w:rsid w:val="002B594B"/>
    <w:rsid w:val="002B59EF"/>
    <w:rsid w:val="002B5D35"/>
    <w:rsid w:val="002B61C0"/>
    <w:rsid w:val="002C119F"/>
    <w:rsid w:val="002C11D9"/>
    <w:rsid w:val="002C14DF"/>
    <w:rsid w:val="002C243D"/>
    <w:rsid w:val="002C357F"/>
    <w:rsid w:val="002C3F44"/>
    <w:rsid w:val="002C4C4C"/>
    <w:rsid w:val="002C61D4"/>
    <w:rsid w:val="002C62E8"/>
    <w:rsid w:val="002C7235"/>
    <w:rsid w:val="002C7A47"/>
    <w:rsid w:val="002D1178"/>
    <w:rsid w:val="002D15DF"/>
    <w:rsid w:val="002D21AF"/>
    <w:rsid w:val="002D26FE"/>
    <w:rsid w:val="002D3690"/>
    <w:rsid w:val="002D48F7"/>
    <w:rsid w:val="002D49CA"/>
    <w:rsid w:val="002D5443"/>
    <w:rsid w:val="002D7291"/>
    <w:rsid w:val="002D733B"/>
    <w:rsid w:val="002D786C"/>
    <w:rsid w:val="002E1A1B"/>
    <w:rsid w:val="002E2B50"/>
    <w:rsid w:val="002E2D4D"/>
    <w:rsid w:val="002E346E"/>
    <w:rsid w:val="002E4D9D"/>
    <w:rsid w:val="002E56E9"/>
    <w:rsid w:val="002E5CA3"/>
    <w:rsid w:val="002E7BE1"/>
    <w:rsid w:val="002F087E"/>
    <w:rsid w:val="002F0EDA"/>
    <w:rsid w:val="002F11BF"/>
    <w:rsid w:val="002F1CD4"/>
    <w:rsid w:val="002F4D5F"/>
    <w:rsid w:val="002F5C23"/>
    <w:rsid w:val="002F5D18"/>
    <w:rsid w:val="00300197"/>
    <w:rsid w:val="00300641"/>
    <w:rsid w:val="00302EB1"/>
    <w:rsid w:val="003034F1"/>
    <w:rsid w:val="0030447F"/>
    <w:rsid w:val="00304AB1"/>
    <w:rsid w:val="00305CA3"/>
    <w:rsid w:val="00305D7D"/>
    <w:rsid w:val="00305E89"/>
    <w:rsid w:val="003067FE"/>
    <w:rsid w:val="00306BA9"/>
    <w:rsid w:val="00307947"/>
    <w:rsid w:val="00307AA3"/>
    <w:rsid w:val="00307DEB"/>
    <w:rsid w:val="00310116"/>
    <w:rsid w:val="00310A64"/>
    <w:rsid w:val="00310C39"/>
    <w:rsid w:val="00312467"/>
    <w:rsid w:val="00312588"/>
    <w:rsid w:val="00312F72"/>
    <w:rsid w:val="003144CF"/>
    <w:rsid w:val="00315674"/>
    <w:rsid w:val="00315896"/>
    <w:rsid w:val="0031653D"/>
    <w:rsid w:val="00316573"/>
    <w:rsid w:val="003166F6"/>
    <w:rsid w:val="00316E95"/>
    <w:rsid w:val="00316F81"/>
    <w:rsid w:val="00317615"/>
    <w:rsid w:val="0031787B"/>
    <w:rsid w:val="0032185D"/>
    <w:rsid w:val="00321C66"/>
    <w:rsid w:val="003229D3"/>
    <w:rsid w:val="00322DE6"/>
    <w:rsid w:val="00322F96"/>
    <w:rsid w:val="003231A2"/>
    <w:rsid w:val="00324FFB"/>
    <w:rsid w:val="00325646"/>
    <w:rsid w:val="003305A6"/>
    <w:rsid w:val="0033109D"/>
    <w:rsid w:val="00331F69"/>
    <w:rsid w:val="00332DA7"/>
    <w:rsid w:val="00333C88"/>
    <w:rsid w:val="00334305"/>
    <w:rsid w:val="00334909"/>
    <w:rsid w:val="003356E1"/>
    <w:rsid w:val="0033650D"/>
    <w:rsid w:val="00336D31"/>
    <w:rsid w:val="00336E56"/>
    <w:rsid w:val="003401E8"/>
    <w:rsid w:val="00340AE0"/>
    <w:rsid w:val="00340E97"/>
    <w:rsid w:val="00341E1A"/>
    <w:rsid w:val="00343285"/>
    <w:rsid w:val="0034343F"/>
    <w:rsid w:val="0034436B"/>
    <w:rsid w:val="00344C97"/>
    <w:rsid w:val="003452F4"/>
    <w:rsid w:val="00346860"/>
    <w:rsid w:val="00346CD0"/>
    <w:rsid w:val="00346FF8"/>
    <w:rsid w:val="00347C54"/>
    <w:rsid w:val="00350B93"/>
    <w:rsid w:val="00350E53"/>
    <w:rsid w:val="00353253"/>
    <w:rsid w:val="003533D3"/>
    <w:rsid w:val="00353F04"/>
    <w:rsid w:val="003541F9"/>
    <w:rsid w:val="00354B02"/>
    <w:rsid w:val="00354F75"/>
    <w:rsid w:val="0035602C"/>
    <w:rsid w:val="00356628"/>
    <w:rsid w:val="00356C12"/>
    <w:rsid w:val="003575C6"/>
    <w:rsid w:val="00360064"/>
    <w:rsid w:val="00361640"/>
    <w:rsid w:val="00361D68"/>
    <w:rsid w:val="00362594"/>
    <w:rsid w:val="003659A7"/>
    <w:rsid w:val="00365C2D"/>
    <w:rsid w:val="00365D90"/>
    <w:rsid w:val="00366C13"/>
    <w:rsid w:val="00366E3D"/>
    <w:rsid w:val="00367C8F"/>
    <w:rsid w:val="0037046D"/>
    <w:rsid w:val="00371841"/>
    <w:rsid w:val="00373AD7"/>
    <w:rsid w:val="00373D5C"/>
    <w:rsid w:val="00374245"/>
    <w:rsid w:val="003750E9"/>
    <w:rsid w:val="00375104"/>
    <w:rsid w:val="00377F6A"/>
    <w:rsid w:val="00380792"/>
    <w:rsid w:val="00380F3C"/>
    <w:rsid w:val="003833F9"/>
    <w:rsid w:val="0038687A"/>
    <w:rsid w:val="00386B0F"/>
    <w:rsid w:val="00386EE7"/>
    <w:rsid w:val="0038764E"/>
    <w:rsid w:val="00387985"/>
    <w:rsid w:val="00387997"/>
    <w:rsid w:val="003908D0"/>
    <w:rsid w:val="00391149"/>
    <w:rsid w:val="0039137B"/>
    <w:rsid w:val="00391C71"/>
    <w:rsid w:val="00391D80"/>
    <w:rsid w:val="00392A0A"/>
    <w:rsid w:val="00392B10"/>
    <w:rsid w:val="00392EAE"/>
    <w:rsid w:val="00392ED8"/>
    <w:rsid w:val="003931A7"/>
    <w:rsid w:val="00393831"/>
    <w:rsid w:val="00393922"/>
    <w:rsid w:val="0039394F"/>
    <w:rsid w:val="00393D59"/>
    <w:rsid w:val="003966E9"/>
    <w:rsid w:val="0039731B"/>
    <w:rsid w:val="00397A4D"/>
    <w:rsid w:val="003A0795"/>
    <w:rsid w:val="003A0FDF"/>
    <w:rsid w:val="003A122B"/>
    <w:rsid w:val="003A1EE0"/>
    <w:rsid w:val="003A2311"/>
    <w:rsid w:val="003A2518"/>
    <w:rsid w:val="003A2870"/>
    <w:rsid w:val="003A3F10"/>
    <w:rsid w:val="003A496B"/>
    <w:rsid w:val="003A5777"/>
    <w:rsid w:val="003A5B03"/>
    <w:rsid w:val="003A5E13"/>
    <w:rsid w:val="003A609D"/>
    <w:rsid w:val="003A60F2"/>
    <w:rsid w:val="003A62D1"/>
    <w:rsid w:val="003B00B9"/>
    <w:rsid w:val="003B10A1"/>
    <w:rsid w:val="003B26BF"/>
    <w:rsid w:val="003B3482"/>
    <w:rsid w:val="003B3766"/>
    <w:rsid w:val="003B4248"/>
    <w:rsid w:val="003B5FBE"/>
    <w:rsid w:val="003B637A"/>
    <w:rsid w:val="003B6857"/>
    <w:rsid w:val="003C0108"/>
    <w:rsid w:val="003C02AE"/>
    <w:rsid w:val="003C0F14"/>
    <w:rsid w:val="003C1144"/>
    <w:rsid w:val="003C1B35"/>
    <w:rsid w:val="003C3177"/>
    <w:rsid w:val="003C3341"/>
    <w:rsid w:val="003C4125"/>
    <w:rsid w:val="003C46E6"/>
    <w:rsid w:val="003C6D77"/>
    <w:rsid w:val="003C75C6"/>
    <w:rsid w:val="003C7A9C"/>
    <w:rsid w:val="003C7D89"/>
    <w:rsid w:val="003D091B"/>
    <w:rsid w:val="003D23D2"/>
    <w:rsid w:val="003D28E9"/>
    <w:rsid w:val="003D2A7D"/>
    <w:rsid w:val="003D3C3E"/>
    <w:rsid w:val="003D402C"/>
    <w:rsid w:val="003D45B6"/>
    <w:rsid w:val="003D5365"/>
    <w:rsid w:val="003D5758"/>
    <w:rsid w:val="003D5DE6"/>
    <w:rsid w:val="003D70D8"/>
    <w:rsid w:val="003D70FF"/>
    <w:rsid w:val="003E0133"/>
    <w:rsid w:val="003E16EB"/>
    <w:rsid w:val="003E2A0E"/>
    <w:rsid w:val="003E2DF8"/>
    <w:rsid w:val="003E46E3"/>
    <w:rsid w:val="003E56A9"/>
    <w:rsid w:val="003E5A4A"/>
    <w:rsid w:val="003E7849"/>
    <w:rsid w:val="003E7AD5"/>
    <w:rsid w:val="003E7E0B"/>
    <w:rsid w:val="003F01AD"/>
    <w:rsid w:val="003F0243"/>
    <w:rsid w:val="003F0636"/>
    <w:rsid w:val="003F0CB3"/>
    <w:rsid w:val="003F1658"/>
    <w:rsid w:val="003F185E"/>
    <w:rsid w:val="003F32D8"/>
    <w:rsid w:val="003F4290"/>
    <w:rsid w:val="003F4B9F"/>
    <w:rsid w:val="003F4E3E"/>
    <w:rsid w:val="003F52CE"/>
    <w:rsid w:val="003F69CA"/>
    <w:rsid w:val="00401931"/>
    <w:rsid w:val="00401F45"/>
    <w:rsid w:val="00402027"/>
    <w:rsid w:val="004025B2"/>
    <w:rsid w:val="00402D08"/>
    <w:rsid w:val="004031AF"/>
    <w:rsid w:val="00403CB5"/>
    <w:rsid w:val="00403EB6"/>
    <w:rsid w:val="0040458B"/>
    <w:rsid w:val="00404633"/>
    <w:rsid w:val="004055E8"/>
    <w:rsid w:val="00407E38"/>
    <w:rsid w:val="00410099"/>
    <w:rsid w:val="004101DC"/>
    <w:rsid w:val="004102AF"/>
    <w:rsid w:val="00410D08"/>
    <w:rsid w:val="0041188F"/>
    <w:rsid w:val="004128A1"/>
    <w:rsid w:val="00413AD8"/>
    <w:rsid w:val="00414D71"/>
    <w:rsid w:val="00415331"/>
    <w:rsid w:val="0041555B"/>
    <w:rsid w:val="00415653"/>
    <w:rsid w:val="00415AE7"/>
    <w:rsid w:val="00416899"/>
    <w:rsid w:val="00417A80"/>
    <w:rsid w:val="00417CA4"/>
    <w:rsid w:val="00421202"/>
    <w:rsid w:val="0042130A"/>
    <w:rsid w:val="004213AC"/>
    <w:rsid w:val="004215E8"/>
    <w:rsid w:val="00421621"/>
    <w:rsid w:val="00422146"/>
    <w:rsid w:val="00422FB1"/>
    <w:rsid w:val="00424767"/>
    <w:rsid w:val="00425415"/>
    <w:rsid w:val="00426449"/>
    <w:rsid w:val="00426F18"/>
    <w:rsid w:val="0042782B"/>
    <w:rsid w:val="004304FF"/>
    <w:rsid w:val="00430559"/>
    <w:rsid w:val="00430BAD"/>
    <w:rsid w:val="00431D9D"/>
    <w:rsid w:val="004327D4"/>
    <w:rsid w:val="004332CD"/>
    <w:rsid w:val="00433F25"/>
    <w:rsid w:val="004341D2"/>
    <w:rsid w:val="00434867"/>
    <w:rsid w:val="00435349"/>
    <w:rsid w:val="004357AB"/>
    <w:rsid w:val="00435D46"/>
    <w:rsid w:val="00436C7F"/>
    <w:rsid w:val="00436D83"/>
    <w:rsid w:val="00437EB0"/>
    <w:rsid w:val="00440247"/>
    <w:rsid w:val="0044162F"/>
    <w:rsid w:val="00442839"/>
    <w:rsid w:val="0044308A"/>
    <w:rsid w:val="004438E0"/>
    <w:rsid w:val="00443AE9"/>
    <w:rsid w:val="00444DBF"/>
    <w:rsid w:val="00444E6A"/>
    <w:rsid w:val="00445110"/>
    <w:rsid w:val="004452CE"/>
    <w:rsid w:val="00445DA9"/>
    <w:rsid w:val="004463BF"/>
    <w:rsid w:val="00447AF3"/>
    <w:rsid w:val="00450A92"/>
    <w:rsid w:val="00451450"/>
    <w:rsid w:val="00451662"/>
    <w:rsid w:val="00451DD1"/>
    <w:rsid w:val="00455097"/>
    <w:rsid w:val="00455A50"/>
    <w:rsid w:val="00455E39"/>
    <w:rsid w:val="00456585"/>
    <w:rsid w:val="0045788D"/>
    <w:rsid w:val="00460BB9"/>
    <w:rsid w:val="00461244"/>
    <w:rsid w:val="00461991"/>
    <w:rsid w:val="0046267A"/>
    <w:rsid w:val="004637EA"/>
    <w:rsid w:val="004655E6"/>
    <w:rsid w:val="0046598D"/>
    <w:rsid w:val="00466E2F"/>
    <w:rsid w:val="00466F98"/>
    <w:rsid w:val="00470C54"/>
    <w:rsid w:val="0047117C"/>
    <w:rsid w:val="0047124C"/>
    <w:rsid w:val="004715B1"/>
    <w:rsid w:val="004720D9"/>
    <w:rsid w:val="004726EF"/>
    <w:rsid w:val="00473149"/>
    <w:rsid w:val="004734DC"/>
    <w:rsid w:val="0047423D"/>
    <w:rsid w:val="004753D8"/>
    <w:rsid w:val="0047591B"/>
    <w:rsid w:val="00476A13"/>
    <w:rsid w:val="00476C84"/>
    <w:rsid w:val="00477B1E"/>
    <w:rsid w:val="00477B53"/>
    <w:rsid w:val="004801C5"/>
    <w:rsid w:val="00480372"/>
    <w:rsid w:val="00480943"/>
    <w:rsid w:val="00481041"/>
    <w:rsid w:val="0048166F"/>
    <w:rsid w:val="00481DED"/>
    <w:rsid w:val="00483F28"/>
    <w:rsid w:val="00484BC0"/>
    <w:rsid w:val="00485495"/>
    <w:rsid w:val="00485678"/>
    <w:rsid w:val="00486156"/>
    <w:rsid w:val="0049173D"/>
    <w:rsid w:val="0049190A"/>
    <w:rsid w:val="00491B14"/>
    <w:rsid w:val="00492287"/>
    <w:rsid w:val="00493075"/>
    <w:rsid w:val="00493D9F"/>
    <w:rsid w:val="00494621"/>
    <w:rsid w:val="00494738"/>
    <w:rsid w:val="00495650"/>
    <w:rsid w:val="0049587E"/>
    <w:rsid w:val="00495CAD"/>
    <w:rsid w:val="00496E2E"/>
    <w:rsid w:val="004A0D73"/>
    <w:rsid w:val="004A15DA"/>
    <w:rsid w:val="004A2456"/>
    <w:rsid w:val="004A497A"/>
    <w:rsid w:val="004A4A0C"/>
    <w:rsid w:val="004A4F8F"/>
    <w:rsid w:val="004A4FD2"/>
    <w:rsid w:val="004A54AE"/>
    <w:rsid w:val="004A5F6C"/>
    <w:rsid w:val="004A6529"/>
    <w:rsid w:val="004A6C51"/>
    <w:rsid w:val="004B00A1"/>
    <w:rsid w:val="004B0697"/>
    <w:rsid w:val="004B2444"/>
    <w:rsid w:val="004B2C10"/>
    <w:rsid w:val="004B2CCA"/>
    <w:rsid w:val="004B2E9C"/>
    <w:rsid w:val="004B3278"/>
    <w:rsid w:val="004B3942"/>
    <w:rsid w:val="004B5095"/>
    <w:rsid w:val="004B65F5"/>
    <w:rsid w:val="004B6956"/>
    <w:rsid w:val="004B6CA0"/>
    <w:rsid w:val="004C0DB0"/>
    <w:rsid w:val="004C1183"/>
    <w:rsid w:val="004C1866"/>
    <w:rsid w:val="004C19A9"/>
    <w:rsid w:val="004C1A73"/>
    <w:rsid w:val="004C23F1"/>
    <w:rsid w:val="004C23F8"/>
    <w:rsid w:val="004C2A2B"/>
    <w:rsid w:val="004C3292"/>
    <w:rsid w:val="004C3D08"/>
    <w:rsid w:val="004C3FCC"/>
    <w:rsid w:val="004C45ED"/>
    <w:rsid w:val="004C4A80"/>
    <w:rsid w:val="004C4FDF"/>
    <w:rsid w:val="004C535F"/>
    <w:rsid w:val="004C5C79"/>
    <w:rsid w:val="004C61DB"/>
    <w:rsid w:val="004C63DC"/>
    <w:rsid w:val="004C6671"/>
    <w:rsid w:val="004C6AE1"/>
    <w:rsid w:val="004C6B4F"/>
    <w:rsid w:val="004C6F81"/>
    <w:rsid w:val="004C74E1"/>
    <w:rsid w:val="004C7730"/>
    <w:rsid w:val="004D041A"/>
    <w:rsid w:val="004D09F2"/>
    <w:rsid w:val="004D0F83"/>
    <w:rsid w:val="004D3C83"/>
    <w:rsid w:val="004D408D"/>
    <w:rsid w:val="004D49DB"/>
    <w:rsid w:val="004D4C76"/>
    <w:rsid w:val="004D7F5E"/>
    <w:rsid w:val="004E01EC"/>
    <w:rsid w:val="004E0C57"/>
    <w:rsid w:val="004E104B"/>
    <w:rsid w:val="004E151B"/>
    <w:rsid w:val="004E1794"/>
    <w:rsid w:val="004E3FD6"/>
    <w:rsid w:val="004E411C"/>
    <w:rsid w:val="004E42B5"/>
    <w:rsid w:val="004E4959"/>
    <w:rsid w:val="004E59AE"/>
    <w:rsid w:val="004E728E"/>
    <w:rsid w:val="004E7A62"/>
    <w:rsid w:val="004E7C4F"/>
    <w:rsid w:val="004F009A"/>
    <w:rsid w:val="004F05C6"/>
    <w:rsid w:val="004F0EAC"/>
    <w:rsid w:val="004F19D2"/>
    <w:rsid w:val="004F2FD1"/>
    <w:rsid w:val="004F3516"/>
    <w:rsid w:val="004F37FD"/>
    <w:rsid w:val="004F3B42"/>
    <w:rsid w:val="004F468C"/>
    <w:rsid w:val="004F47A6"/>
    <w:rsid w:val="004F4947"/>
    <w:rsid w:val="004F68B8"/>
    <w:rsid w:val="00500662"/>
    <w:rsid w:val="005007AA"/>
    <w:rsid w:val="005014C1"/>
    <w:rsid w:val="00502C5B"/>
    <w:rsid w:val="00502E33"/>
    <w:rsid w:val="00504182"/>
    <w:rsid w:val="005043BB"/>
    <w:rsid w:val="0050607C"/>
    <w:rsid w:val="00507921"/>
    <w:rsid w:val="00507B02"/>
    <w:rsid w:val="00510312"/>
    <w:rsid w:val="0051034E"/>
    <w:rsid w:val="00511ED6"/>
    <w:rsid w:val="0051212C"/>
    <w:rsid w:val="00513353"/>
    <w:rsid w:val="00513AA1"/>
    <w:rsid w:val="00513BBE"/>
    <w:rsid w:val="00514C05"/>
    <w:rsid w:val="005158F9"/>
    <w:rsid w:val="00516829"/>
    <w:rsid w:val="005205B3"/>
    <w:rsid w:val="0052067C"/>
    <w:rsid w:val="00520A6A"/>
    <w:rsid w:val="0052228C"/>
    <w:rsid w:val="00522896"/>
    <w:rsid w:val="005229C9"/>
    <w:rsid w:val="00524BFC"/>
    <w:rsid w:val="00525270"/>
    <w:rsid w:val="005252A5"/>
    <w:rsid w:val="00527100"/>
    <w:rsid w:val="00527350"/>
    <w:rsid w:val="00527472"/>
    <w:rsid w:val="005274D8"/>
    <w:rsid w:val="00527852"/>
    <w:rsid w:val="0052799D"/>
    <w:rsid w:val="00527B09"/>
    <w:rsid w:val="005304ED"/>
    <w:rsid w:val="00531027"/>
    <w:rsid w:val="00531226"/>
    <w:rsid w:val="0053140A"/>
    <w:rsid w:val="00531555"/>
    <w:rsid w:val="00531C73"/>
    <w:rsid w:val="00533003"/>
    <w:rsid w:val="005336E8"/>
    <w:rsid w:val="00535B26"/>
    <w:rsid w:val="00535E47"/>
    <w:rsid w:val="00535FCA"/>
    <w:rsid w:val="005365EB"/>
    <w:rsid w:val="00536AF8"/>
    <w:rsid w:val="0053716F"/>
    <w:rsid w:val="00537B33"/>
    <w:rsid w:val="00540305"/>
    <w:rsid w:val="00540650"/>
    <w:rsid w:val="0054070D"/>
    <w:rsid w:val="00540C96"/>
    <w:rsid w:val="00540E1B"/>
    <w:rsid w:val="00541BB0"/>
    <w:rsid w:val="00541C92"/>
    <w:rsid w:val="00541DCA"/>
    <w:rsid w:val="00542B8A"/>
    <w:rsid w:val="00543879"/>
    <w:rsid w:val="00543E41"/>
    <w:rsid w:val="00544003"/>
    <w:rsid w:val="00545010"/>
    <w:rsid w:val="00545762"/>
    <w:rsid w:val="005460B1"/>
    <w:rsid w:val="00546479"/>
    <w:rsid w:val="00547756"/>
    <w:rsid w:val="005479B4"/>
    <w:rsid w:val="00547A87"/>
    <w:rsid w:val="00550243"/>
    <w:rsid w:val="00550652"/>
    <w:rsid w:val="00550B3C"/>
    <w:rsid w:val="00551C15"/>
    <w:rsid w:val="005529D2"/>
    <w:rsid w:val="005535EB"/>
    <w:rsid w:val="00554964"/>
    <w:rsid w:val="0055501D"/>
    <w:rsid w:val="0055549E"/>
    <w:rsid w:val="00556333"/>
    <w:rsid w:val="00556D50"/>
    <w:rsid w:val="00556E29"/>
    <w:rsid w:val="0055784E"/>
    <w:rsid w:val="0055788E"/>
    <w:rsid w:val="005607FF"/>
    <w:rsid w:val="005611B9"/>
    <w:rsid w:val="0056177A"/>
    <w:rsid w:val="005619BC"/>
    <w:rsid w:val="0056358A"/>
    <w:rsid w:val="00563AAC"/>
    <w:rsid w:val="00563E5C"/>
    <w:rsid w:val="005650B0"/>
    <w:rsid w:val="00565686"/>
    <w:rsid w:val="005718A5"/>
    <w:rsid w:val="00572187"/>
    <w:rsid w:val="00572CE5"/>
    <w:rsid w:val="0057354F"/>
    <w:rsid w:val="00573D77"/>
    <w:rsid w:val="005741C1"/>
    <w:rsid w:val="005764E7"/>
    <w:rsid w:val="00576FD1"/>
    <w:rsid w:val="00577B9C"/>
    <w:rsid w:val="00577C70"/>
    <w:rsid w:val="00577E5F"/>
    <w:rsid w:val="00580B3B"/>
    <w:rsid w:val="00581C27"/>
    <w:rsid w:val="0058286E"/>
    <w:rsid w:val="00582CF8"/>
    <w:rsid w:val="00582F58"/>
    <w:rsid w:val="00584E78"/>
    <w:rsid w:val="00585094"/>
    <w:rsid w:val="005858D1"/>
    <w:rsid w:val="00585D5D"/>
    <w:rsid w:val="00586133"/>
    <w:rsid w:val="0059012A"/>
    <w:rsid w:val="00590275"/>
    <w:rsid w:val="00590413"/>
    <w:rsid w:val="0059041F"/>
    <w:rsid w:val="005910A7"/>
    <w:rsid w:val="005919D1"/>
    <w:rsid w:val="00592A89"/>
    <w:rsid w:val="005930B6"/>
    <w:rsid w:val="005942EB"/>
    <w:rsid w:val="005945DC"/>
    <w:rsid w:val="005948F7"/>
    <w:rsid w:val="00594AE9"/>
    <w:rsid w:val="005972ED"/>
    <w:rsid w:val="005A0AC7"/>
    <w:rsid w:val="005A0F8A"/>
    <w:rsid w:val="005A17C3"/>
    <w:rsid w:val="005A1DB7"/>
    <w:rsid w:val="005A1DDA"/>
    <w:rsid w:val="005A2168"/>
    <w:rsid w:val="005A2428"/>
    <w:rsid w:val="005A25DB"/>
    <w:rsid w:val="005A339D"/>
    <w:rsid w:val="005A4B48"/>
    <w:rsid w:val="005A4D3F"/>
    <w:rsid w:val="005A4E99"/>
    <w:rsid w:val="005A6CA6"/>
    <w:rsid w:val="005A7847"/>
    <w:rsid w:val="005B0F8C"/>
    <w:rsid w:val="005B106F"/>
    <w:rsid w:val="005B174F"/>
    <w:rsid w:val="005B1BED"/>
    <w:rsid w:val="005B3092"/>
    <w:rsid w:val="005B4642"/>
    <w:rsid w:val="005B5476"/>
    <w:rsid w:val="005B5591"/>
    <w:rsid w:val="005B5AE6"/>
    <w:rsid w:val="005B5E5B"/>
    <w:rsid w:val="005C02E5"/>
    <w:rsid w:val="005C0623"/>
    <w:rsid w:val="005C0BF5"/>
    <w:rsid w:val="005C2728"/>
    <w:rsid w:val="005C2CD1"/>
    <w:rsid w:val="005C3490"/>
    <w:rsid w:val="005C4509"/>
    <w:rsid w:val="005C4579"/>
    <w:rsid w:val="005C46BD"/>
    <w:rsid w:val="005C4712"/>
    <w:rsid w:val="005C504A"/>
    <w:rsid w:val="005C5610"/>
    <w:rsid w:val="005C5B7B"/>
    <w:rsid w:val="005C60ED"/>
    <w:rsid w:val="005C644D"/>
    <w:rsid w:val="005C64D3"/>
    <w:rsid w:val="005C678F"/>
    <w:rsid w:val="005C6E2E"/>
    <w:rsid w:val="005C6EFF"/>
    <w:rsid w:val="005C7E81"/>
    <w:rsid w:val="005D08BE"/>
    <w:rsid w:val="005D0AAE"/>
    <w:rsid w:val="005D0BD6"/>
    <w:rsid w:val="005D11C2"/>
    <w:rsid w:val="005D1F84"/>
    <w:rsid w:val="005D220A"/>
    <w:rsid w:val="005D48E9"/>
    <w:rsid w:val="005D4AE9"/>
    <w:rsid w:val="005D4C00"/>
    <w:rsid w:val="005D5CA4"/>
    <w:rsid w:val="005D5EB7"/>
    <w:rsid w:val="005D62D6"/>
    <w:rsid w:val="005D69C7"/>
    <w:rsid w:val="005D6B48"/>
    <w:rsid w:val="005D6B79"/>
    <w:rsid w:val="005E03E3"/>
    <w:rsid w:val="005E137F"/>
    <w:rsid w:val="005E1A7C"/>
    <w:rsid w:val="005E37EC"/>
    <w:rsid w:val="005E4182"/>
    <w:rsid w:val="005E4737"/>
    <w:rsid w:val="005E579C"/>
    <w:rsid w:val="005E5B70"/>
    <w:rsid w:val="005E5BE7"/>
    <w:rsid w:val="005E66E6"/>
    <w:rsid w:val="005E6D90"/>
    <w:rsid w:val="005E70FC"/>
    <w:rsid w:val="005E779E"/>
    <w:rsid w:val="005F00A0"/>
    <w:rsid w:val="005F1C72"/>
    <w:rsid w:val="005F1C92"/>
    <w:rsid w:val="005F2A99"/>
    <w:rsid w:val="005F32B5"/>
    <w:rsid w:val="005F34D8"/>
    <w:rsid w:val="005F39EC"/>
    <w:rsid w:val="005F3AB7"/>
    <w:rsid w:val="005F3B80"/>
    <w:rsid w:val="005F5B4B"/>
    <w:rsid w:val="005F611C"/>
    <w:rsid w:val="005F6853"/>
    <w:rsid w:val="005F6A16"/>
    <w:rsid w:val="00600045"/>
    <w:rsid w:val="0060019B"/>
    <w:rsid w:val="00600E45"/>
    <w:rsid w:val="006017A6"/>
    <w:rsid w:val="006018FE"/>
    <w:rsid w:val="00601D9E"/>
    <w:rsid w:val="00601EB8"/>
    <w:rsid w:val="006027CF"/>
    <w:rsid w:val="006039BD"/>
    <w:rsid w:val="006041D7"/>
    <w:rsid w:val="00604B41"/>
    <w:rsid w:val="006061C9"/>
    <w:rsid w:val="00606C6A"/>
    <w:rsid w:val="00606F8B"/>
    <w:rsid w:val="00607073"/>
    <w:rsid w:val="00607843"/>
    <w:rsid w:val="00610403"/>
    <w:rsid w:val="006116B9"/>
    <w:rsid w:val="00611D48"/>
    <w:rsid w:val="0061258A"/>
    <w:rsid w:val="00613AEA"/>
    <w:rsid w:val="00613C64"/>
    <w:rsid w:val="006141E6"/>
    <w:rsid w:val="006153D2"/>
    <w:rsid w:val="006156AA"/>
    <w:rsid w:val="006156D9"/>
    <w:rsid w:val="00616E59"/>
    <w:rsid w:val="006177CC"/>
    <w:rsid w:val="00620222"/>
    <w:rsid w:val="00620294"/>
    <w:rsid w:val="006202E6"/>
    <w:rsid w:val="00620A27"/>
    <w:rsid w:val="00621276"/>
    <w:rsid w:val="00621C45"/>
    <w:rsid w:val="00621CB9"/>
    <w:rsid w:val="00621E33"/>
    <w:rsid w:val="00621F0C"/>
    <w:rsid w:val="00622F49"/>
    <w:rsid w:val="00623077"/>
    <w:rsid w:val="006240FC"/>
    <w:rsid w:val="0062447D"/>
    <w:rsid w:val="00624F08"/>
    <w:rsid w:val="0062518C"/>
    <w:rsid w:val="006256DB"/>
    <w:rsid w:val="006258E3"/>
    <w:rsid w:val="00625E4A"/>
    <w:rsid w:val="00626326"/>
    <w:rsid w:val="00631222"/>
    <w:rsid w:val="0063151B"/>
    <w:rsid w:val="006317DC"/>
    <w:rsid w:val="00631802"/>
    <w:rsid w:val="00631B9D"/>
    <w:rsid w:val="00632A49"/>
    <w:rsid w:val="006337F8"/>
    <w:rsid w:val="0063399E"/>
    <w:rsid w:val="00636A78"/>
    <w:rsid w:val="006374BA"/>
    <w:rsid w:val="00637755"/>
    <w:rsid w:val="00637DCF"/>
    <w:rsid w:val="00637FA4"/>
    <w:rsid w:val="00640167"/>
    <w:rsid w:val="00640F5A"/>
    <w:rsid w:val="006418F8"/>
    <w:rsid w:val="00641CB0"/>
    <w:rsid w:val="006435FD"/>
    <w:rsid w:val="006448BE"/>
    <w:rsid w:val="00644ACE"/>
    <w:rsid w:val="0064543B"/>
    <w:rsid w:val="00645685"/>
    <w:rsid w:val="006458F0"/>
    <w:rsid w:val="00647186"/>
    <w:rsid w:val="006502CE"/>
    <w:rsid w:val="00650413"/>
    <w:rsid w:val="00650907"/>
    <w:rsid w:val="00652B98"/>
    <w:rsid w:val="00654C5C"/>
    <w:rsid w:val="006550C3"/>
    <w:rsid w:val="006554F5"/>
    <w:rsid w:val="0065585D"/>
    <w:rsid w:val="006568C6"/>
    <w:rsid w:val="00656C26"/>
    <w:rsid w:val="0066015A"/>
    <w:rsid w:val="00661DD2"/>
    <w:rsid w:val="006627AF"/>
    <w:rsid w:val="00662A64"/>
    <w:rsid w:val="00662B57"/>
    <w:rsid w:val="00663707"/>
    <w:rsid w:val="00663B8A"/>
    <w:rsid w:val="00663E63"/>
    <w:rsid w:val="006641F2"/>
    <w:rsid w:val="006649A7"/>
    <w:rsid w:val="00664F40"/>
    <w:rsid w:val="0066533E"/>
    <w:rsid w:val="0066562D"/>
    <w:rsid w:val="00665BDC"/>
    <w:rsid w:val="00665DEE"/>
    <w:rsid w:val="00665E02"/>
    <w:rsid w:val="00666063"/>
    <w:rsid w:val="00667268"/>
    <w:rsid w:val="00667A3A"/>
    <w:rsid w:val="0067020E"/>
    <w:rsid w:val="0067093C"/>
    <w:rsid w:val="00670A97"/>
    <w:rsid w:val="0067156C"/>
    <w:rsid w:val="00671B11"/>
    <w:rsid w:val="00672B9A"/>
    <w:rsid w:val="00672BC8"/>
    <w:rsid w:val="0067312B"/>
    <w:rsid w:val="0067340D"/>
    <w:rsid w:val="0067443A"/>
    <w:rsid w:val="00674C77"/>
    <w:rsid w:val="0067521A"/>
    <w:rsid w:val="00675D62"/>
    <w:rsid w:val="00680F4F"/>
    <w:rsid w:val="0068138A"/>
    <w:rsid w:val="00681879"/>
    <w:rsid w:val="00682983"/>
    <w:rsid w:val="00682B10"/>
    <w:rsid w:val="00682F09"/>
    <w:rsid w:val="006839AB"/>
    <w:rsid w:val="00683B3E"/>
    <w:rsid w:val="00683FF2"/>
    <w:rsid w:val="006840BC"/>
    <w:rsid w:val="0068412C"/>
    <w:rsid w:val="00685DAD"/>
    <w:rsid w:val="00685E83"/>
    <w:rsid w:val="0068674B"/>
    <w:rsid w:val="00686A11"/>
    <w:rsid w:val="00686B3D"/>
    <w:rsid w:val="00686F0E"/>
    <w:rsid w:val="00690B01"/>
    <w:rsid w:val="00690F13"/>
    <w:rsid w:val="006913E1"/>
    <w:rsid w:val="006923A6"/>
    <w:rsid w:val="006933F0"/>
    <w:rsid w:val="006945EB"/>
    <w:rsid w:val="0069525A"/>
    <w:rsid w:val="00695385"/>
    <w:rsid w:val="0069540C"/>
    <w:rsid w:val="006960D7"/>
    <w:rsid w:val="006960E0"/>
    <w:rsid w:val="0069796E"/>
    <w:rsid w:val="006A08FF"/>
    <w:rsid w:val="006A0C07"/>
    <w:rsid w:val="006A1121"/>
    <w:rsid w:val="006A1390"/>
    <w:rsid w:val="006A15C7"/>
    <w:rsid w:val="006A1ECA"/>
    <w:rsid w:val="006A1FBA"/>
    <w:rsid w:val="006A22D2"/>
    <w:rsid w:val="006A265B"/>
    <w:rsid w:val="006A2EB5"/>
    <w:rsid w:val="006A2FCA"/>
    <w:rsid w:val="006A3AE9"/>
    <w:rsid w:val="006A3D06"/>
    <w:rsid w:val="006A3DC4"/>
    <w:rsid w:val="006A3E3C"/>
    <w:rsid w:val="006A5B1B"/>
    <w:rsid w:val="006A5C3A"/>
    <w:rsid w:val="006A6107"/>
    <w:rsid w:val="006A6630"/>
    <w:rsid w:val="006A79A1"/>
    <w:rsid w:val="006A7F52"/>
    <w:rsid w:val="006B0079"/>
    <w:rsid w:val="006B040C"/>
    <w:rsid w:val="006B3951"/>
    <w:rsid w:val="006B54E1"/>
    <w:rsid w:val="006B5F13"/>
    <w:rsid w:val="006B6F53"/>
    <w:rsid w:val="006B7B38"/>
    <w:rsid w:val="006B7D89"/>
    <w:rsid w:val="006C024F"/>
    <w:rsid w:val="006C0776"/>
    <w:rsid w:val="006C1750"/>
    <w:rsid w:val="006C1EA2"/>
    <w:rsid w:val="006C2138"/>
    <w:rsid w:val="006C2195"/>
    <w:rsid w:val="006C2368"/>
    <w:rsid w:val="006C258F"/>
    <w:rsid w:val="006C2C7F"/>
    <w:rsid w:val="006C2CBE"/>
    <w:rsid w:val="006C3BB0"/>
    <w:rsid w:val="006C47C7"/>
    <w:rsid w:val="006C5A3D"/>
    <w:rsid w:val="006C6176"/>
    <w:rsid w:val="006C6D04"/>
    <w:rsid w:val="006C6D5B"/>
    <w:rsid w:val="006C7020"/>
    <w:rsid w:val="006D01EE"/>
    <w:rsid w:val="006D0AF7"/>
    <w:rsid w:val="006D1CE8"/>
    <w:rsid w:val="006D4990"/>
    <w:rsid w:val="006D59F0"/>
    <w:rsid w:val="006D7138"/>
    <w:rsid w:val="006D7958"/>
    <w:rsid w:val="006E0176"/>
    <w:rsid w:val="006E0A93"/>
    <w:rsid w:val="006E0CB0"/>
    <w:rsid w:val="006E196E"/>
    <w:rsid w:val="006E1D90"/>
    <w:rsid w:val="006E220F"/>
    <w:rsid w:val="006E23C6"/>
    <w:rsid w:val="006E4810"/>
    <w:rsid w:val="006E57F0"/>
    <w:rsid w:val="006E624F"/>
    <w:rsid w:val="006E6A7D"/>
    <w:rsid w:val="006E77A7"/>
    <w:rsid w:val="006E7C52"/>
    <w:rsid w:val="006F0EC9"/>
    <w:rsid w:val="006F1434"/>
    <w:rsid w:val="006F1852"/>
    <w:rsid w:val="006F204A"/>
    <w:rsid w:val="006F29DD"/>
    <w:rsid w:val="006F2ECF"/>
    <w:rsid w:val="006F30C3"/>
    <w:rsid w:val="006F37F1"/>
    <w:rsid w:val="006F3985"/>
    <w:rsid w:val="006F3DC9"/>
    <w:rsid w:val="006F4751"/>
    <w:rsid w:val="006F5C37"/>
    <w:rsid w:val="006F60CD"/>
    <w:rsid w:val="006F627A"/>
    <w:rsid w:val="006F7310"/>
    <w:rsid w:val="00701F68"/>
    <w:rsid w:val="007020C3"/>
    <w:rsid w:val="0070233E"/>
    <w:rsid w:val="007025C5"/>
    <w:rsid w:val="007027A7"/>
    <w:rsid w:val="00702A31"/>
    <w:rsid w:val="007032E3"/>
    <w:rsid w:val="007035CB"/>
    <w:rsid w:val="00703CA9"/>
    <w:rsid w:val="007045DC"/>
    <w:rsid w:val="007046CD"/>
    <w:rsid w:val="00704929"/>
    <w:rsid w:val="00704C61"/>
    <w:rsid w:val="007056D6"/>
    <w:rsid w:val="00705E1A"/>
    <w:rsid w:val="0070684F"/>
    <w:rsid w:val="00707264"/>
    <w:rsid w:val="007100DB"/>
    <w:rsid w:val="007106D5"/>
    <w:rsid w:val="007113EA"/>
    <w:rsid w:val="0071416E"/>
    <w:rsid w:val="00714A5D"/>
    <w:rsid w:val="00716BC8"/>
    <w:rsid w:val="00716E7C"/>
    <w:rsid w:val="00717261"/>
    <w:rsid w:val="00717628"/>
    <w:rsid w:val="0072033E"/>
    <w:rsid w:val="00721206"/>
    <w:rsid w:val="00721442"/>
    <w:rsid w:val="00721866"/>
    <w:rsid w:val="00721F3E"/>
    <w:rsid w:val="00721F71"/>
    <w:rsid w:val="00722D13"/>
    <w:rsid w:val="00722D17"/>
    <w:rsid w:val="00723722"/>
    <w:rsid w:val="00723817"/>
    <w:rsid w:val="0072478C"/>
    <w:rsid w:val="007247C6"/>
    <w:rsid w:val="00724DFB"/>
    <w:rsid w:val="00724E51"/>
    <w:rsid w:val="00725361"/>
    <w:rsid w:val="007257D4"/>
    <w:rsid w:val="00726A23"/>
    <w:rsid w:val="007272AB"/>
    <w:rsid w:val="00730686"/>
    <w:rsid w:val="00731473"/>
    <w:rsid w:val="00731AAE"/>
    <w:rsid w:val="00731EB3"/>
    <w:rsid w:val="007322A2"/>
    <w:rsid w:val="00732737"/>
    <w:rsid w:val="00732BCA"/>
    <w:rsid w:val="007337D1"/>
    <w:rsid w:val="00733DBE"/>
    <w:rsid w:val="007351FC"/>
    <w:rsid w:val="00735627"/>
    <w:rsid w:val="0073594E"/>
    <w:rsid w:val="00736702"/>
    <w:rsid w:val="00736E36"/>
    <w:rsid w:val="00740E3B"/>
    <w:rsid w:val="007421C7"/>
    <w:rsid w:val="007433EC"/>
    <w:rsid w:val="007436C7"/>
    <w:rsid w:val="007436EF"/>
    <w:rsid w:val="00744071"/>
    <w:rsid w:val="00745128"/>
    <w:rsid w:val="0074514B"/>
    <w:rsid w:val="0074570B"/>
    <w:rsid w:val="00746613"/>
    <w:rsid w:val="0074713F"/>
    <w:rsid w:val="007473BF"/>
    <w:rsid w:val="00747589"/>
    <w:rsid w:val="007477D4"/>
    <w:rsid w:val="0074780E"/>
    <w:rsid w:val="00747A67"/>
    <w:rsid w:val="00747D06"/>
    <w:rsid w:val="00750126"/>
    <w:rsid w:val="007518DC"/>
    <w:rsid w:val="00751C4C"/>
    <w:rsid w:val="00752F3A"/>
    <w:rsid w:val="00753919"/>
    <w:rsid w:val="00754212"/>
    <w:rsid w:val="00754755"/>
    <w:rsid w:val="007548DE"/>
    <w:rsid w:val="0075490D"/>
    <w:rsid w:val="00754B12"/>
    <w:rsid w:val="007551A5"/>
    <w:rsid w:val="00757391"/>
    <w:rsid w:val="00757E39"/>
    <w:rsid w:val="00760A32"/>
    <w:rsid w:val="00760EF9"/>
    <w:rsid w:val="0076140F"/>
    <w:rsid w:val="00761DE1"/>
    <w:rsid w:val="00764406"/>
    <w:rsid w:val="0076471B"/>
    <w:rsid w:val="007650A9"/>
    <w:rsid w:val="00765246"/>
    <w:rsid w:val="007656FD"/>
    <w:rsid w:val="007658F2"/>
    <w:rsid w:val="00766741"/>
    <w:rsid w:val="00766989"/>
    <w:rsid w:val="00766A92"/>
    <w:rsid w:val="007675FE"/>
    <w:rsid w:val="007677C9"/>
    <w:rsid w:val="007704F9"/>
    <w:rsid w:val="007710FE"/>
    <w:rsid w:val="007716DF"/>
    <w:rsid w:val="0077174E"/>
    <w:rsid w:val="007722B9"/>
    <w:rsid w:val="00772812"/>
    <w:rsid w:val="007738AE"/>
    <w:rsid w:val="00773A4F"/>
    <w:rsid w:val="00774345"/>
    <w:rsid w:val="0077486E"/>
    <w:rsid w:val="00776002"/>
    <w:rsid w:val="007763B0"/>
    <w:rsid w:val="00776A4E"/>
    <w:rsid w:val="00776B80"/>
    <w:rsid w:val="00776C02"/>
    <w:rsid w:val="00777B33"/>
    <w:rsid w:val="00777C27"/>
    <w:rsid w:val="00777D7A"/>
    <w:rsid w:val="007802F8"/>
    <w:rsid w:val="00780383"/>
    <w:rsid w:val="007809ED"/>
    <w:rsid w:val="00780A47"/>
    <w:rsid w:val="00780ABB"/>
    <w:rsid w:val="00780C9F"/>
    <w:rsid w:val="00780F36"/>
    <w:rsid w:val="0078423C"/>
    <w:rsid w:val="0078445F"/>
    <w:rsid w:val="00784582"/>
    <w:rsid w:val="00786C6D"/>
    <w:rsid w:val="00787239"/>
    <w:rsid w:val="0078743A"/>
    <w:rsid w:val="0078765B"/>
    <w:rsid w:val="00787F43"/>
    <w:rsid w:val="00790337"/>
    <w:rsid w:val="00790892"/>
    <w:rsid w:val="00791109"/>
    <w:rsid w:val="007912FF"/>
    <w:rsid w:val="007913FA"/>
    <w:rsid w:val="007920E1"/>
    <w:rsid w:val="00792835"/>
    <w:rsid w:val="00792C9F"/>
    <w:rsid w:val="00793962"/>
    <w:rsid w:val="00794563"/>
    <w:rsid w:val="0079460F"/>
    <w:rsid w:val="00794B29"/>
    <w:rsid w:val="00794EFD"/>
    <w:rsid w:val="007955E5"/>
    <w:rsid w:val="00795F53"/>
    <w:rsid w:val="00796445"/>
    <w:rsid w:val="00797590"/>
    <w:rsid w:val="007976AA"/>
    <w:rsid w:val="00797A9F"/>
    <w:rsid w:val="007A034D"/>
    <w:rsid w:val="007A1A41"/>
    <w:rsid w:val="007A21A2"/>
    <w:rsid w:val="007A3002"/>
    <w:rsid w:val="007A30DC"/>
    <w:rsid w:val="007A388E"/>
    <w:rsid w:val="007A3B03"/>
    <w:rsid w:val="007A5E11"/>
    <w:rsid w:val="007A6895"/>
    <w:rsid w:val="007A78EA"/>
    <w:rsid w:val="007A7A77"/>
    <w:rsid w:val="007B023F"/>
    <w:rsid w:val="007B050F"/>
    <w:rsid w:val="007B0949"/>
    <w:rsid w:val="007B0D4A"/>
    <w:rsid w:val="007B142C"/>
    <w:rsid w:val="007B2E7B"/>
    <w:rsid w:val="007B3209"/>
    <w:rsid w:val="007B3A39"/>
    <w:rsid w:val="007B3D27"/>
    <w:rsid w:val="007B406F"/>
    <w:rsid w:val="007B4A39"/>
    <w:rsid w:val="007B52D2"/>
    <w:rsid w:val="007B53AE"/>
    <w:rsid w:val="007B6F1D"/>
    <w:rsid w:val="007B7784"/>
    <w:rsid w:val="007B7F53"/>
    <w:rsid w:val="007C2906"/>
    <w:rsid w:val="007C44E1"/>
    <w:rsid w:val="007C4DD5"/>
    <w:rsid w:val="007C4ED5"/>
    <w:rsid w:val="007C509F"/>
    <w:rsid w:val="007C51ED"/>
    <w:rsid w:val="007C5CA0"/>
    <w:rsid w:val="007C6284"/>
    <w:rsid w:val="007D0F34"/>
    <w:rsid w:val="007D10CB"/>
    <w:rsid w:val="007D251A"/>
    <w:rsid w:val="007D2F4D"/>
    <w:rsid w:val="007D3846"/>
    <w:rsid w:val="007D4F15"/>
    <w:rsid w:val="007D5A6F"/>
    <w:rsid w:val="007D5D26"/>
    <w:rsid w:val="007D5FC1"/>
    <w:rsid w:val="007D6A89"/>
    <w:rsid w:val="007D6F40"/>
    <w:rsid w:val="007D73E4"/>
    <w:rsid w:val="007D7432"/>
    <w:rsid w:val="007D7540"/>
    <w:rsid w:val="007E08FD"/>
    <w:rsid w:val="007E0FE3"/>
    <w:rsid w:val="007E14A7"/>
    <w:rsid w:val="007E297D"/>
    <w:rsid w:val="007E2FAC"/>
    <w:rsid w:val="007E499E"/>
    <w:rsid w:val="007E719A"/>
    <w:rsid w:val="007E79D2"/>
    <w:rsid w:val="007F12FE"/>
    <w:rsid w:val="007F2677"/>
    <w:rsid w:val="007F2897"/>
    <w:rsid w:val="007F306B"/>
    <w:rsid w:val="007F3105"/>
    <w:rsid w:val="007F4F9A"/>
    <w:rsid w:val="007F5600"/>
    <w:rsid w:val="007F5909"/>
    <w:rsid w:val="007F6D98"/>
    <w:rsid w:val="007F6FCC"/>
    <w:rsid w:val="00800209"/>
    <w:rsid w:val="0080029A"/>
    <w:rsid w:val="00802058"/>
    <w:rsid w:val="008026AE"/>
    <w:rsid w:val="00802ECB"/>
    <w:rsid w:val="00802F59"/>
    <w:rsid w:val="008043E4"/>
    <w:rsid w:val="00805295"/>
    <w:rsid w:val="008053F8"/>
    <w:rsid w:val="008055CD"/>
    <w:rsid w:val="008056F2"/>
    <w:rsid w:val="00805B45"/>
    <w:rsid w:val="00806519"/>
    <w:rsid w:val="00806A26"/>
    <w:rsid w:val="00807012"/>
    <w:rsid w:val="00810515"/>
    <w:rsid w:val="008107E3"/>
    <w:rsid w:val="008127D9"/>
    <w:rsid w:val="00813210"/>
    <w:rsid w:val="0081338E"/>
    <w:rsid w:val="00814E57"/>
    <w:rsid w:val="008151E0"/>
    <w:rsid w:val="0081543D"/>
    <w:rsid w:val="008155F5"/>
    <w:rsid w:val="00816E1F"/>
    <w:rsid w:val="00816EB3"/>
    <w:rsid w:val="008172D4"/>
    <w:rsid w:val="00820888"/>
    <w:rsid w:val="00821130"/>
    <w:rsid w:val="00821768"/>
    <w:rsid w:val="00822703"/>
    <w:rsid w:val="008233CD"/>
    <w:rsid w:val="00823F27"/>
    <w:rsid w:val="00823FC2"/>
    <w:rsid w:val="00824483"/>
    <w:rsid w:val="0082452A"/>
    <w:rsid w:val="008258AB"/>
    <w:rsid w:val="00825B0B"/>
    <w:rsid w:val="0082651A"/>
    <w:rsid w:val="008269D7"/>
    <w:rsid w:val="00826D92"/>
    <w:rsid w:val="008277F1"/>
    <w:rsid w:val="00827AE1"/>
    <w:rsid w:val="00830286"/>
    <w:rsid w:val="0083034E"/>
    <w:rsid w:val="008306D4"/>
    <w:rsid w:val="0083080F"/>
    <w:rsid w:val="00831267"/>
    <w:rsid w:val="00833044"/>
    <w:rsid w:val="0083363D"/>
    <w:rsid w:val="00833F51"/>
    <w:rsid w:val="008348B6"/>
    <w:rsid w:val="00834FDA"/>
    <w:rsid w:val="008357B5"/>
    <w:rsid w:val="00836F05"/>
    <w:rsid w:val="00837587"/>
    <w:rsid w:val="00837C7D"/>
    <w:rsid w:val="00840047"/>
    <w:rsid w:val="008402F2"/>
    <w:rsid w:val="0084045F"/>
    <w:rsid w:val="00841F71"/>
    <w:rsid w:val="008431A5"/>
    <w:rsid w:val="008436D0"/>
    <w:rsid w:val="0084418E"/>
    <w:rsid w:val="008458C8"/>
    <w:rsid w:val="00845AC6"/>
    <w:rsid w:val="008462DC"/>
    <w:rsid w:val="00846598"/>
    <w:rsid w:val="008475AF"/>
    <w:rsid w:val="00847CFF"/>
    <w:rsid w:val="0085234E"/>
    <w:rsid w:val="00852FD7"/>
    <w:rsid w:val="008531B7"/>
    <w:rsid w:val="0085404C"/>
    <w:rsid w:val="00854A63"/>
    <w:rsid w:val="008557F3"/>
    <w:rsid w:val="00856653"/>
    <w:rsid w:val="00861CAB"/>
    <w:rsid w:val="00861EA1"/>
    <w:rsid w:val="008640F1"/>
    <w:rsid w:val="00864785"/>
    <w:rsid w:val="0086751E"/>
    <w:rsid w:val="008677FA"/>
    <w:rsid w:val="008679E9"/>
    <w:rsid w:val="00870115"/>
    <w:rsid w:val="00872278"/>
    <w:rsid w:val="00872DA8"/>
    <w:rsid w:val="008735C1"/>
    <w:rsid w:val="00874110"/>
    <w:rsid w:val="00874973"/>
    <w:rsid w:val="00874D59"/>
    <w:rsid w:val="00875227"/>
    <w:rsid w:val="008758E0"/>
    <w:rsid w:val="00876062"/>
    <w:rsid w:val="008767A2"/>
    <w:rsid w:val="00877C60"/>
    <w:rsid w:val="00880B94"/>
    <w:rsid w:val="00881DCD"/>
    <w:rsid w:val="008827EE"/>
    <w:rsid w:val="008833A5"/>
    <w:rsid w:val="00883B47"/>
    <w:rsid w:val="00883F8E"/>
    <w:rsid w:val="00884118"/>
    <w:rsid w:val="00884CBA"/>
    <w:rsid w:val="0088524C"/>
    <w:rsid w:val="0088539C"/>
    <w:rsid w:val="0089172E"/>
    <w:rsid w:val="00891BB3"/>
    <w:rsid w:val="008924AE"/>
    <w:rsid w:val="008929C2"/>
    <w:rsid w:val="00894B40"/>
    <w:rsid w:val="00894D8F"/>
    <w:rsid w:val="008952CD"/>
    <w:rsid w:val="008956F7"/>
    <w:rsid w:val="0089745B"/>
    <w:rsid w:val="008A0FE0"/>
    <w:rsid w:val="008A2B6D"/>
    <w:rsid w:val="008A3E9F"/>
    <w:rsid w:val="008A447F"/>
    <w:rsid w:val="008A6B8B"/>
    <w:rsid w:val="008B0931"/>
    <w:rsid w:val="008B1A85"/>
    <w:rsid w:val="008B1B47"/>
    <w:rsid w:val="008B2C46"/>
    <w:rsid w:val="008B32E3"/>
    <w:rsid w:val="008B375D"/>
    <w:rsid w:val="008B3AD9"/>
    <w:rsid w:val="008B3EBB"/>
    <w:rsid w:val="008B3EC0"/>
    <w:rsid w:val="008B4394"/>
    <w:rsid w:val="008B5A64"/>
    <w:rsid w:val="008B668A"/>
    <w:rsid w:val="008B68EF"/>
    <w:rsid w:val="008B695F"/>
    <w:rsid w:val="008B7097"/>
    <w:rsid w:val="008B73AC"/>
    <w:rsid w:val="008C1B79"/>
    <w:rsid w:val="008C35BF"/>
    <w:rsid w:val="008C3B6A"/>
    <w:rsid w:val="008C4638"/>
    <w:rsid w:val="008C4D90"/>
    <w:rsid w:val="008C7B69"/>
    <w:rsid w:val="008D087A"/>
    <w:rsid w:val="008D1781"/>
    <w:rsid w:val="008D2CA4"/>
    <w:rsid w:val="008D353A"/>
    <w:rsid w:val="008D37D3"/>
    <w:rsid w:val="008D4668"/>
    <w:rsid w:val="008D7D36"/>
    <w:rsid w:val="008E0D2B"/>
    <w:rsid w:val="008E1371"/>
    <w:rsid w:val="008E1B60"/>
    <w:rsid w:val="008E1B82"/>
    <w:rsid w:val="008E42A0"/>
    <w:rsid w:val="008E4AA9"/>
    <w:rsid w:val="008E5C84"/>
    <w:rsid w:val="008E62CF"/>
    <w:rsid w:val="008E759D"/>
    <w:rsid w:val="008E7731"/>
    <w:rsid w:val="008F02AF"/>
    <w:rsid w:val="008F0B94"/>
    <w:rsid w:val="008F1921"/>
    <w:rsid w:val="008F2A1C"/>
    <w:rsid w:val="008F33CA"/>
    <w:rsid w:val="008F3594"/>
    <w:rsid w:val="008F3985"/>
    <w:rsid w:val="008F3E4D"/>
    <w:rsid w:val="008F437A"/>
    <w:rsid w:val="008F58C2"/>
    <w:rsid w:val="008F5BBF"/>
    <w:rsid w:val="008F6102"/>
    <w:rsid w:val="008F7282"/>
    <w:rsid w:val="008F7C98"/>
    <w:rsid w:val="00900492"/>
    <w:rsid w:val="009004C8"/>
    <w:rsid w:val="00900E05"/>
    <w:rsid w:val="009015A6"/>
    <w:rsid w:val="00901B1A"/>
    <w:rsid w:val="0090220A"/>
    <w:rsid w:val="00902472"/>
    <w:rsid w:val="00902A85"/>
    <w:rsid w:val="00903063"/>
    <w:rsid w:val="009031B4"/>
    <w:rsid w:val="00903720"/>
    <w:rsid w:val="00903C8D"/>
    <w:rsid w:val="00904DEB"/>
    <w:rsid w:val="00904E3B"/>
    <w:rsid w:val="009050C0"/>
    <w:rsid w:val="009070B4"/>
    <w:rsid w:val="0091069A"/>
    <w:rsid w:val="0091228D"/>
    <w:rsid w:val="009124ED"/>
    <w:rsid w:val="00912EB8"/>
    <w:rsid w:val="00913E7C"/>
    <w:rsid w:val="00914319"/>
    <w:rsid w:val="00915177"/>
    <w:rsid w:val="00915502"/>
    <w:rsid w:val="0091615D"/>
    <w:rsid w:val="009163BB"/>
    <w:rsid w:val="009215E7"/>
    <w:rsid w:val="00921A8C"/>
    <w:rsid w:val="00921DA9"/>
    <w:rsid w:val="00922258"/>
    <w:rsid w:val="00922F26"/>
    <w:rsid w:val="00923263"/>
    <w:rsid w:val="0092520A"/>
    <w:rsid w:val="009253C9"/>
    <w:rsid w:val="009256AF"/>
    <w:rsid w:val="0092577F"/>
    <w:rsid w:val="00926273"/>
    <w:rsid w:val="0092695D"/>
    <w:rsid w:val="00926B48"/>
    <w:rsid w:val="00930379"/>
    <w:rsid w:val="00930395"/>
    <w:rsid w:val="009303E8"/>
    <w:rsid w:val="009307CA"/>
    <w:rsid w:val="00931122"/>
    <w:rsid w:val="00931971"/>
    <w:rsid w:val="009321E5"/>
    <w:rsid w:val="009323C0"/>
    <w:rsid w:val="0093282A"/>
    <w:rsid w:val="00933791"/>
    <w:rsid w:val="00934D1F"/>
    <w:rsid w:val="0093511F"/>
    <w:rsid w:val="009353F8"/>
    <w:rsid w:val="00935F9D"/>
    <w:rsid w:val="00937316"/>
    <w:rsid w:val="009379DA"/>
    <w:rsid w:val="00937D4D"/>
    <w:rsid w:val="00940476"/>
    <w:rsid w:val="00940C23"/>
    <w:rsid w:val="0094206B"/>
    <w:rsid w:val="009427DC"/>
    <w:rsid w:val="00943294"/>
    <w:rsid w:val="00943ACC"/>
    <w:rsid w:val="00943E6E"/>
    <w:rsid w:val="0094470C"/>
    <w:rsid w:val="00944F96"/>
    <w:rsid w:val="0094593C"/>
    <w:rsid w:val="00945EF8"/>
    <w:rsid w:val="009463FE"/>
    <w:rsid w:val="009464FE"/>
    <w:rsid w:val="00947173"/>
    <w:rsid w:val="00947523"/>
    <w:rsid w:val="00947BE1"/>
    <w:rsid w:val="00947D8B"/>
    <w:rsid w:val="00950473"/>
    <w:rsid w:val="0095051C"/>
    <w:rsid w:val="00950CF1"/>
    <w:rsid w:val="0095132E"/>
    <w:rsid w:val="00951E0A"/>
    <w:rsid w:val="0095244F"/>
    <w:rsid w:val="0095264F"/>
    <w:rsid w:val="009532ED"/>
    <w:rsid w:val="00954D75"/>
    <w:rsid w:val="0095541E"/>
    <w:rsid w:val="00955E08"/>
    <w:rsid w:val="009569A2"/>
    <w:rsid w:val="00956B6F"/>
    <w:rsid w:val="00956CCC"/>
    <w:rsid w:val="00957C82"/>
    <w:rsid w:val="0096029A"/>
    <w:rsid w:val="009609B9"/>
    <w:rsid w:val="00960A22"/>
    <w:rsid w:val="00961C8C"/>
    <w:rsid w:val="00961CE5"/>
    <w:rsid w:val="00962412"/>
    <w:rsid w:val="00962FA5"/>
    <w:rsid w:val="00963D54"/>
    <w:rsid w:val="00964223"/>
    <w:rsid w:val="0096507E"/>
    <w:rsid w:val="009656F2"/>
    <w:rsid w:val="009663B9"/>
    <w:rsid w:val="00966E10"/>
    <w:rsid w:val="00967422"/>
    <w:rsid w:val="00970E3C"/>
    <w:rsid w:val="00971512"/>
    <w:rsid w:val="0097245B"/>
    <w:rsid w:val="00972A04"/>
    <w:rsid w:val="00973BA9"/>
    <w:rsid w:val="00973E76"/>
    <w:rsid w:val="00973F22"/>
    <w:rsid w:val="0097450E"/>
    <w:rsid w:val="009750C0"/>
    <w:rsid w:val="009754F5"/>
    <w:rsid w:val="0097558F"/>
    <w:rsid w:val="0097592C"/>
    <w:rsid w:val="0097597E"/>
    <w:rsid w:val="00975BC2"/>
    <w:rsid w:val="00976244"/>
    <w:rsid w:val="00976AFE"/>
    <w:rsid w:val="00976C15"/>
    <w:rsid w:val="00976C8B"/>
    <w:rsid w:val="00980359"/>
    <w:rsid w:val="0098109A"/>
    <w:rsid w:val="0098110A"/>
    <w:rsid w:val="0098112A"/>
    <w:rsid w:val="0098125B"/>
    <w:rsid w:val="00981F9B"/>
    <w:rsid w:val="0098206C"/>
    <w:rsid w:val="00982913"/>
    <w:rsid w:val="00982955"/>
    <w:rsid w:val="00982C27"/>
    <w:rsid w:val="0098321E"/>
    <w:rsid w:val="009832B7"/>
    <w:rsid w:val="009841DB"/>
    <w:rsid w:val="00985AA1"/>
    <w:rsid w:val="00985B40"/>
    <w:rsid w:val="00985BBB"/>
    <w:rsid w:val="00985C77"/>
    <w:rsid w:val="009862F2"/>
    <w:rsid w:val="00987812"/>
    <w:rsid w:val="009906B8"/>
    <w:rsid w:val="009908BE"/>
    <w:rsid w:val="00990D15"/>
    <w:rsid w:val="009918FC"/>
    <w:rsid w:val="009922B9"/>
    <w:rsid w:val="00992CC4"/>
    <w:rsid w:val="00994885"/>
    <w:rsid w:val="0099493A"/>
    <w:rsid w:val="00995003"/>
    <w:rsid w:val="00996030"/>
    <w:rsid w:val="009963AD"/>
    <w:rsid w:val="00996F6B"/>
    <w:rsid w:val="009978F8"/>
    <w:rsid w:val="00997A3B"/>
    <w:rsid w:val="00997AEA"/>
    <w:rsid w:val="009A01D5"/>
    <w:rsid w:val="009A0A68"/>
    <w:rsid w:val="009A0EE4"/>
    <w:rsid w:val="009A214E"/>
    <w:rsid w:val="009A216B"/>
    <w:rsid w:val="009A2597"/>
    <w:rsid w:val="009A278A"/>
    <w:rsid w:val="009A2892"/>
    <w:rsid w:val="009A2B4D"/>
    <w:rsid w:val="009A330D"/>
    <w:rsid w:val="009A37AC"/>
    <w:rsid w:val="009A3A1E"/>
    <w:rsid w:val="009A3A97"/>
    <w:rsid w:val="009A43CF"/>
    <w:rsid w:val="009A55AA"/>
    <w:rsid w:val="009A56A2"/>
    <w:rsid w:val="009A649B"/>
    <w:rsid w:val="009A64C6"/>
    <w:rsid w:val="009A6544"/>
    <w:rsid w:val="009A7625"/>
    <w:rsid w:val="009B0EC0"/>
    <w:rsid w:val="009B12AA"/>
    <w:rsid w:val="009B18CA"/>
    <w:rsid w:val="009B219C"/>
    <w:rsid w:val="009B2BB0"/>
    <w:rsid w:val="009B333D"/>
    <w:rsid w:val="009B3943"/>
    <w:rsid w:val="009B44BF"/>
    <w:rsid w:val="009B4B1E"/>
    <w:rsid w:val="009B5947"/>
    <w:rsid w:val="009B6D01"/>
    <w:rsid w:val="009B7918"/>
    <w:rsid w:val="009B7A95"/>
    <w:rsid w:val="009C0486"/>
    <w:rsid w:val="009C06E7"/>
    <w:rsid w:val="009C1E93"/>
    <w:rsid w:val="009C2520"/>
    <w:rsid w:val="009C399B"/>
    <w:rsid w:val="009C3FA8"/>
    <w:rsid w:val="009C42C4"/>
    <w:rsid w:val="009C54A6"/>
    <w:rsid w:val="009C5824"/>
    <w:rsid w:val="009C5A31"/>
    <w:rsid w:val="009C5CA3"/>
    <w:rsid w:val="009C62DE"/>
    <w:rsid w:val="009C68A5"/>
    <w:rsid w:val="009C6E4A"/>
    <w:rsid w:val="009C7391"/>
    <w:rsid w:val="009D022B"/>
    <w:rsid w:val="009D0808"/>
    <w:rsid w:val="009D083E"/>
    <w:rsid w:val="009D1F56"/>
    <w:rsid w:val="009D229D"/>
    <w:rsid w:val="009D26D1"/>
    <w:rsid w:val="009D2D60"/>
    <w:rsid w:val="009D3C20"/>
    <w:rsid w:val="009D3EE5"/>
    <w:rsid w:val="009D412A"/>
    <w:rsid w:val="009D43CA"/>
    <w:rsid w:val="009D470A"/>
    <w:rsid w:val="009D513D"/>
    <w:rsid w:val="009D5521"/>
    <w:rsid w:val="009D566E"/>
    <w:rsid w:val="009D5E78"/>
    <w:rsid w:val="009D72DF"/>
    <w:rsid w:val="009D75AF"/>
    <w:rsid w:val="009D7663"/>
    <w:rsid w:val="009D76CC"/>
    <w:rsid w:val="009D7887"/>
    <w:rsid w:val="009E1007"/>
    <w:rsid w:val="009E26D5"/>
    <w:rsid w:val="009E2EB6"/>
    <w:rsid w:val="009E3DF3"/>
    <w:rsid w:val="009E46F1"/>
    <w:rsid w:val="009E5464"/>
    <w:rsid w:val="009E6298"/>
    <w:rsid w:val="009E6A58"/>
    <w:rsid w:val="009E6E69"/>
    <w:rsid w:val="009E6F2B"/>
    <w:rsid w:val="009E7B3A"/>
    <w:rsid w:val="009F01E2"/>
    <w:rsid w:val="009F0816"/>
    <w:rsid w:val="009F151E"/>
    <w:rsid w:val="009F1ADC"/>
    <w:rsid w:val="009F22FB"/>
    <w:rsid w:val="009F3615"/>
    <w:rsid w:val="009F391E"/>
    <w:rsid w:val="00A00962"/>
    <w:rsid w:val="00A01626"/>
    <w:rsid w:val="00A01B64"/>
    <w:rsid w:val="00A02794"/>
    <w:rsid w:val="00A02F96"/>
    <w:rsid w:val="00A038A7"/>
    <w:rsid w:val="00A040CE"/>
    <w:rsid w:val="00A049FA"/>
    <w:rsid w:val="00A04F83"/>
    <w:rsid w:val="00A05CE9"/>
    <w:rsid w:val="00A05F2D"/>
    <w:rsid w:val="00A06E2C"/>
    <w:rsid w:val="00A06E35"/>
    <w:rsid w:val="00A07487"/>
    <w:rsid w:val="00A1029C"/>
    <w:rsid w:val="00A10553"/>
    <w:rsid w:val="00A10773"/>
    <w:rsid w:val="00A11C65"/>
    <w:rsid w:val="00A12401"/>
    <w:rsid w:val="00A1285E"/>
    <w:rsid w:val="00A1310C"/>
    <w:rsid w:val="00A13CD5"/>
    <w:rsid w:val="00A146B0"/>
    <w:rsid w:val="00A14A48"/>
    <w:rsid w:val="00A14A51"/>
    <w:rsid w:val="00A14D21"/>
    <w:rsid w:val="00A14D84"/>
    <w:rsid w:val="00A14E48"/>
    <w:rsid w:val="00A15015"/>
    <w:rsid w:val="00A1651A"/>
    <w:rsid w:val="00A17695"/>
    <w:rsid w:val="00A203EA"/>
    <w:rsid w:val="00A2045D"/>
    <w:rsid w:val="00A2164E"/>
    <w:rsid w:val="00A217F4"/>
    <w:rsid w:val="00A229BA"/>
    <w:rsid w:val="00A22A4C"/>
    <w:rsid w:val="00A22E8E"/>
    <w:rsid w:val="00A22E98"/>
    <w:rsid w:val="00A234F0"/>
    <w:rsid w:val="00A24593"/>
    <w:rsid w:val="00A25414"/>
    <w:rsid w:val="00A25CEF"/>
    <w:rsid w:val="00A25E8A"/>
    <w:rsid w:val="00A26335"/>
    <w:rsid w:val="00A269AF"/>
    <w:rsid w:val="00A26C72"/>
    <w:rsid w:val="00A26CEF"/>
    <w:rsid w:val="00A27B2C"/>
    <w:rsid w:val="00A27FA7"/>
    <w:rsid w:val="00A3036B"/>
    <w:rsid w:val="00A30595"/>
    <w:rsid w:val="00A3265C"/>
    <w:rsid w:val="00A32D26"/>
    <w:rsid w:val="00A33AA6"/>
    <w:rsid w:val="00A33FAF"/>
    <w:rsid w:val="00A34125"/>
    <w:rsid w:val="00A34431"/>
    <w:rsid w:val="00A351B0"/>
    <w:rsid w:val="00A35BED"/>
    <w:rsid w:val="00A361CD"/>
    <w:rsid w:val="00A402AF"/>
    <w:rsid w:val="00A4052F"/>
    <w:rsid w:val="00A40867"/>
    <w:rsid w:val="00A42CE7"/>
    <w:rsid w:val="00A4329A"/>
    <w:rsid w:val="00A44486"/>
    <w:rsid w:val="00A450DD"/>
    <w:rsid w:val="00A46C79"/>
    <w:rsid w:val="00A4729B"/>
    <w:rsid w:val="00A501E1"/>
    <w:rsid w:val="00A50366"/>
    <w:rsid w:val="00A5368F"/>
    <w:rsid w:val="00A53D76"/>
    <w:rsid w:val="00A55CFC"/>
    <w:rsid w:val="00A55D24"/>
    <w:rsid w:val="00A56982"/>
    <w:rsid w:val="00A56B75"/>
    <w:rsid w:val="00A57618"/>
    <w:rsid w:val="00A602BE"/>
    <w:rsid w:val="00A6040F"/>
    <w:rsid w:val="00A614AD"/>
    <w:rsid w:val="00A61C92"/>
    <w:rsid w:val="00A62021"/>
    <w:rsid w:val="00A6216D"/>
    <w:rsid w:val="00A623CC"/>
    <w:rsid w:val="00A63717"/>
    <w:rsid w:val="00A63AF9"/>
    <w:rsid w:val="00A64C55"/>
    <w:rsid w:val="00A6528F"/>
    <w:rsid w:val="00A65E48"/>
    <w:rsid w:val="00A705FD"/>
    <w:rsid w:val="00A71D59"/>
    <w:rsid w:val="00A72169"/>
    <w:rsid w:val="00A731CA"/>
    <w:rsid w:val="00A73998"/>
    <w:rsid w:val="00A74239"/>
    <w:rsid w:val="00A74C99"/>
    <w:rsid w:val="00A75106"/>
    <w:rsid w:val="00A75EA4"/>
    <w:rsid w:val="00A75ECA"/>
    <w:rsid w:val="00A7620D"/>
    <w:rsid w:val="00A76F72"/>
    <w:rsid w:val="00A805FA"/>
    <w:rsid w:val="00A80CE3"/>
    <w:rsid w:val="00A81038"/>
    <w:rsid w:val="00A81310"/>
    <w:rsid w:val="00A824B8"/>
    <w:rsid w:val="00A828C0"/>
    <w:rsid w:val="00A82B26"/>
    <w:rsid w:val="00A835DD"/>
    <w:rsid w:val="00A85067"/>
    <w:rsid w:val="00A85355"/>
    <w:rsid w:val="00A855DB"/>
    <w:rsid w:val="00A85C44"/>
    <w:rsid w:val="00A8667F"/>
    <w:rsid w:val="00A86E4C"/>
    <w:rsid w:val="00A87552"/>
    <w:rsid w:val="00A907D9"/>
    <w:rsid w:val="00A90889"/>
    <w:rsid w:val="00A9152D"/>
    <w:rsid w:val="00A91676"/>
    <w:rsid w:val="00A924E1"/>
    <w:rsid w:val="00A92EEB"/>
    <w:rsid w:val="00A92F05"/>
    <w:rsid w:val="00A936DB"/>
    <w:rsid w:val="00A93A3B"/>
    <w:rsid w:val="00A942A2"/>
    <w:rsid w:val="00A942DB"/>
    <w:rsid w:val="00A94CAB"/>
    <w:rsid w:val="00A9559E"/>
    <w:rsid w:val="00A961AD"/>
    <w:rsid w:val="00A964F4"/>
    <w:rsid w:val="00A96BBC"/>
    <w:rsid w:val="00AA0044"/>
    <w:rsid w:val="00AA0AD6"/>
    <w:rsid w:val="00AA0F2C"/>
    <w:rsid w:val="00AA1300"/>
    <w:rsid w:val="00AA13F7"/>
    <w:rsid w:val="00AA25CB"/>
    <w:rsid w:val="00AA2996"/>
    <w:rsid w:val="00AA2E86"/>
    <w:rsid w:val="00AA32FB"/>
    <w:rsid w:val="00AA34D8"/>
    <w:rsid w:val="00AA466A"/>
    <w:rsid w:val="00AA52F7"/>
    <w:rsid w:val="00AA5D46"/>
    <w:rsid w:val="00AA6C4C"/>
    <w:rsid w:val="00AA7222"/>
    <w:rsid w:val="00AA7B1A"/>
    <w:rsid w:val="00AB08D6"/>
    <w:rsid w:val="00AB2194"/>
    <w:rsid w:val="00AB2693"/>
    <w:rsid w:val="00AB34F1"/>
    <w:rsid w:val="00AB4202"/>
    <w:rsid w:val="00AB473B"/>
    <w:rsid w:val="00AB4B86"/>
    <w:rsid w:val="00AB4F6D"/>
    <w:rsid w:val="00AB5822"/>
    <w:rsid w:val="00AB6324"/>
    <w:rsid w:val="00AB7A0E"/>
    <w:rsid w:val="00AC0CB4"/>
    <w:rsid w:val="00AC0D2C"/>
    <w:rsid w:val="00AC118E"/>
    <w:rsid w:val="00AC1386"/>
    <w:rsid w:val="00AC3177"/>
    <w:rsid w:val="00AC3C65"/>
    <w:rsid w:val="00AC5330"/>
    <w:rsid w:val="00AC6FA2"/>
    <w:rsid w:val="00AC785B"/>
    <w:rsid w:val="00AC799A"/>
    <w:rsid w:val="00AC7C16"/>
    <w:rsid w:val="00AD07EA"/>
    <w:rsid w:val="00AD2CC1"/>
    <w:rsid w:val="00AD3676"/>
    <w:rsid w:val="00AD3DEF"/>
    <w:rsid w:val="00AD4D91"/>
    <w:rsid w:val="00AD505E"/>
    <w:rsid w:val="00AD562C"/>
    <w:rsid w:val="00AD5CB6"/>
    <w:rsid w:val="00AD6E04"/>
    <w:rsid w:val="00AD7289"/>
    <w:rsid w:val="00AD7495"/>
    <w:rsid w:val="00AD77E5"/>
    <w:rsid w:val="00AE03A7"/>
    <w:rsid w:val="00AE08B9"/>
    <w:rsid w:val="00AE173D"/>
    <w:rsid w:val="00AE1C0A"/>
    <w:rsid w:val="00AE1EAB"/>
    <w:rsid w:val="00AE2167"/>
    <w:rsid w:val="00AE22FB"/>
    <w:rsid w:val="00AE2BDE"/>
    <w:rsid w:val="00AE3E55"/>
    <w:rsid w:val="00AE4113"/>
    <w:rsid w:val="00AE4D51"/>
    <w:rsid w:val="00AE5155"/>
    <w:rsid w:val="00AE5BE4"/>
    <w:rsid w:val="00AE627C"/>
    <w:rsid w:val="00AE675D"/>
    <w:rsid w:val="00AE6ABF"/>
    <w:rsid w:val="00AE6AD2"/>
    <w:rsid w:val="00AE7B6F"/>
    <w:rsid w:val="00AF06A1"/>
    <w:rsid w:val="00AF1DAE"/>
    <w:rsid w:val="00AF1E2D"/>
    <w:rsid w:val="00AF2625"/>
    <w:rsid w:val="00AF2908"/>
    <w:rsid w:val="00AF3865"/>
    <w:rsid w:val="00AF4389"/>
    <w:rsid w:val="00AF4404"/>
    <w:rsid w:val="00AF47B0"/>
    <w:rsid w:val="00AF4B34"/>
    <w:rsid w:val="00AF54E3"/>
    <w:rsid w:val="00AF5E07"/>
    <w:rsid w:val="00B009D0"/>
    <w:rsid w:val="00B017F9"/>
    <w:rsid w:val="00B01F9A"/>
    <w:rsid w:val="00B02723"/>
    <w:rsid w:val="00B02A80"/>
    <w:rsid w:val="00B03263"/>
    <w:rsid w:val="00B035CB"/>
    <w:rsid w:val="00B04052"/>
    <w:rsid w:val="00B045CF"/>
    <w:rsid w:val="00B05305"/>
    <w:rsid w:val="00B059D2"/>
    <w:rsid w:val="00B05AF0"/>
    <w:rsid w:val="00B05F3D"/>
    <w:rsid w:val="00B06338"/>
    <w:rsid w:val="00B065A1"/>
    <w:rsid w:val="00B0737F"/>
    <w:rsid w:val="00B104B4"/>
    <w:rsid w:val="00B10D9A"/>
    <w:rsid w:val="00B112E8"/>
    <w:rsid w:val="00B11E3C"/>
    <w:rsid w:val="00B145FD"/>
    <w:rsid w:val="00B14705"/>
    <w:rsid w:val="00B14FC1"/>
    <w:rsid w:val="00B15C5B"/>
    <w:rsid w:val="00B166B5"/>
    <w:rsid w:val="00B1772F"/>
    <w:rsid w:val="00B177F8"/>
    <w:rsid w:val="00B1783F"/>
    <w:rsid w:val="00B17F8B"/>
    <w:rsid w:val="00B200FF"/>
    <w:rsid w:val="00B2050A"/>
    <w:rsid w:val="00B20767"/>
    <w:rsid w:val="00B2092D"/>
    <w:rsid w:val="00B21C76"/>
    <w:rsid w:val="00B22708"/>
    <w:rsid w:val="00B2287F"/>
    <w:rsid w:val="00B22FF7"/>
    <w:rsid w:val="00B230BD"/>
    <w:rsid w:val="00B24A42"/>
    <w:rsid w:val="00B25276"/>
    <w:rsid w:val="00B265C1"/>
    <w:rsid w:val="00B265C8"/>
    <w:rsid w:val="00B268DD"/>
    <w:rsid w:val="00B302E1"/>
    <w:rsid w:val="00B305E0"/>
    <w:rsid w:val="00B30DAE"/>
    <w:rsid w:val="00B31B79"/>
    <w:rsid w:val="00B31D95"/>
    <w:rsid w:val="00B32B20"/>
    <w:rsid w:val="00B32F0B"/>
    <w:rsid w:val="00B337BD"/>
    <w:rsid w:val="00B33861"/>
    <w:rsid w:val="00B34C14"/>
    <w:rsid w:val="00B35078"/>
    <w:rsid w:val="00B36D6E"/>
    <w:rsid w:val="00B37336"/>
    <w:rsid w:val="00B37903"/>
    <w:rsid w:val="00B406E3"/>
    <w:rsid w:val="00B407D3"/>
    <w:rsid w:val="00B413D9"/>
    <w:rsid w:val="00B41807"/>
    <w:rsid w:val="00B44B58"/>
    <w:rsid w:val="00B4523A"/>
    <w:rsid w:val="00B45569"/>
    <w:rsid w:val="00B45AF6"/>
    <w:rsid w:val="00B47028"/>
    <w:rsid w:val="00B474A9"/>
    <w:rsid w:val="00B4751C"/>
    <w:rsid w:val="00B476D3"/>
    <w:rsid w:val="00B47868"/>
    <w:rsid w:val="00B47CF4"/>
    <w:rsid w:val="00B47D16"/>
    <w:rsid w:val="00B5147C"/>
    <w:rsid w:val="00B516C5"/>
    <w:rsid w:val="00B5175E"/>
    <w:rsid w:val="00B5180D"/>
    <w:rsid w:val="00B519C2"/>
    <w:rsid w:val="00B5279D"/>
    <w:rsid w:val="00B527B8"/>
    <w:rsid w:val="00B528C5"/>
    <w:rsid w:val="00B5301E"/>
    <w:rsid w:val="00B53076"/>
    <w:rsid w:val="00B54B4E"/>
    <w:rsid w:val="00B554E8"/>
    <w:rsid w:val="00B56E02"/>
    <w:rsid w:val="00B57480"/>
    <w:rsid w:val="00B575F6"/>
    <w:rsid w:val="00B60A27"/>
    <w:rsid w:val="00B60B73"/>
    <w:rsid w:val="00B617EA"/>
    <w:rsid w:val="00B63E4F"/>
    <w:rsid w:val="00B655F3"/>
    <w:rsid w:val="00B657F2"/>
    <w:rsid w:val="00B66109"/>
    <w:rsid w:val="00B6720B"/>
    <w:rsid w:val="00B6744D"/>
    <w:rsid w:val="00B67B31"/>
    <w:rsid w:val="00B70B18"/>
    <w:rsid w:val="00B711E9"/>
    <w:rsid w:val="00B71346"/>
    <w:rsid w:val="00B719DD"/>
    <w:rsid w:val="00B72FD0"/>
    <w:rsid w:val="00B73CE1"/>
    <w:rsid w:val="00B73D65"/>
    <w:rsid w:val="00B7432B"/>
    <w:rsid w:val="00B74D08"/>
    <w:rsid w:val="00B74EC7"/>
    <w:rsid w:val="00B750F7"/>
    <w:rsid w:val="00B7688E"/>
    <w:rsid w:val="00B76F20"/>
    <w:rsid w:val="00B777A9"/>
    <w:rsid w:val="00B8236A"/>
    <w:rsid w:val="00B82540"/>
    <w:rsid w:val="00B83C92"/>
    <w:rsid w:val="00B845EC"/>
    <w:rsid w:val="00B849A8"/>
    <w:rsid w:val="00B84D4C"/>
    <w:rsid w:val="00B863BD"/>
    <w:rsid w:val="00B87438"/>
    <w:rsid w:val="00B87A8B"/>
    <w:rsid w:val="00B87B7B"/>
    <w:rsid w:val="00B87BD8"/>
    <w:rsid w:val="00B90146"/>
    <w:rsid w:val="00B904B3"/>
    <w:rsid w:val="00B90FEF"/>
    <w:rsid w:val="00B91BC4"/>
    <w:rsid w:val="00B91FB2"/>
    <w:rsid w:val="00B92390"/>
    <w:rsid w:val="00B92DDA"/>
    <w:rsid w:val="00B92F2C"/>
    <w:rsid w:val="00B944D6"/>
    <w:rsid w:val="00B9476F"/>
    <w:rsid w:val="00B9493B"/>
    <w:rsid w:val="00B94C89"/>
    <w:rsid w:val="00B95DD7"/>
    <w:rsid w:val="00B9676B"/>
    <w:rsid w:val="00B96B50"/>
    <w:rsid w:val="00B9755C"/>
    <w:rsid w:val="00B97596"/>
    <w:rsid w:val="00B97C06"/>
    <w:rsid w:val="00BA0060"/>
    <w:rsid w:val="00BA028C"/>
    <w:rsid w:val="00BA0E7D"/>
    <w:rsid w:val="00BA1278"/>
    <w:rsid w:val="00BA347E"/>
    <w:rsid w:val="00BA353C"/>
    <w:rsid w:val="00BA371A"/>
    <w:rsid w:val="00BA418A"/>
    <w:rsid w:val="00BA49F9"/>
    <w:rsid w:val="00BA54BA"/>
    <w:rsid w:val="00BA6308"/>
    <w:rsid w:val="00BA694D"/>
    <w:rsid w:val="00BA6B6D"/>
    <w:rsid w:val="00BA74B5"/>
    <w:rsid w:val="00BA7B28"/>
    <w:rsid w:val="00BB0170"/>
    <w:rsid w:val="00BB0A80"/>
    <w:rsid w:val="00BB0B30"/>
    <w:rsid w:val="00BB0C85"/>
    <w:rsid w:val="00BB1A16"/>
    <w:rsid w:val="00BB1A50"/>
    <w:rsid w:val="00BB2A47"/>
    <w:rsid w:val="00BB3410"/>
    <w:rsid w:val="00BB35F8"/>
    <w:rsid w:val="00BB3AFD"/>
    <w:rsid w:val="00BB421E"/>
    <w:rsid w:val="00BB4D1E"/>
    <w:rsid w:val="00BB7F20"/>
    <w:rsid w:val="00BC0965"/>
    <w:rsid w:val="00BC0A6B"/>
    <w:rsid w:val="00BC0B27"/>
    <w:rsid w:val="00BC143F"/>
    <w:rsid w:val="00BC1502"/>
    <w:rsid w:val="00BC1977"/>
    <w:rsid w:val="00BC20CD"/>
    <w:rsid w:val="00BC226C"/>
    <w:rsid w:val="00BC25CD"/>
    <w:rsid w:val="00BC2B41"/>
    <w:rsid w:val="00BC3879"/>
    <w:rsid w:val="00BC3F5C"/>
    <w:rsid w:val="00BC40CE"/>
    <w:rsid w:val="00BC4113"/>
    <w:rsid w:val="00BC54AF"/>
    <w:rsid w:val="00BC59E4"/>
    <w:rsid w:val="00BC5C83"/>
    <w:rsid w:val="00BC60C0"/>
    <w:rsid w:val="00BC7C7F"/>
    <w:rsid w:val="00BD0345"/>
    <w:rsid w:val="00BD051A"/>
    <w:rsid w:val="00BD069D"/>
    <w:rsid w:val="00BD1684"/>
    <w:rsid w:val="00BD2098"/>
    <w:rsid w:val="00BD2FFC"/>
    <w:rsid w:val="00BD3529"/>
    <w:rsid w:val="00BD3C78"/>
    <w:rsid w:val="00BD487E"/>
    <w:rsid w:val="00BD5564"/>
    <w:rsid w:val="00BD569F"/>
    <w:rsid w:val="00BD5700"/>
    <w:rsid w:val="00BE03B7"/>
    <w:rsid w:val="00BE13D7"/>
    <w:rsid w:val="00BE1572"/>
    <w:rsid w:val="00BE2A02"/>
    <w:rsid w:val="00BE2F2B"/>
    <w:rsid w:val="00BE4378"/>
    <w:rsid w:val="00BE45B8"/>
    <w:rsid w:val="00BE57D6"/>
    <w:rsid w:val="00BE644C"/>
    <w:rsid w:val="00BE6726"/>
    <w:rsid w:val="00BF1473"/>
    <w:rsid w:val="00BF1FA6"/>
    <w:rsid w:val="00BF2114"/>
    <w:rsid w:val="00BF2434"/>
    <w:rsid w:val="00BF24CB"/>
    <w:rsid w:val="00BF2FF5"/>
    <w:rsid w:val="00BF38A1"/>
    <w:rsid w:val="00BF49A7"/>
    <w:rsid w:val="00BF4F26"/>
    <w:rsid w:val="00BF5438"/>
    <w:rsid w:val="00BF583B"/>
    <w:rsid w:val="00BF6F8A"/>
    <w:rsid w:val="00BF7DB2"/>
    <w:rsid w:val="00BF7EA8"/>
    <w:rsid w:val="00C00659"/>
    <w:rsid w:val="00C01488"/>
    <w:rsid w:val="00C0366D"/>
    <w:rsid w:val="00C03EA1"/>
    <w:rsid w:val="00C045C1"/>
    <w:rsid w:val="00C053E0"/>
    <w:rsid w:val="00C05637"/>
    <w:rsid w:val="00C064FD"/>
    <w:rsid w:val="00C07001"/>
    <w:rsid w:val="00C07486"/>
    <w:rsid w:val="00C07DFF"/>
    <w:rsid w:val="00C10160"/>
    <w:rsid w:val="00C10630"/>
    <w:rsid w:val="00C11068"/>
    <w:rsid w:val="00C119DF"/>
    <w:rsid w:val="00C126C6"/>
    <w:rsid w:val="00C12A46"/>
    <w:rsid w:val="00C142D0"/>
    <w:rsid w:val="00C15461"/>
    <w:rsid w:val="00C166BB"/>
    <w:rsid w:val="00C20E59"/>
    <w:rsid w:val="00C21184"/>
    <w:rsid w:val="00C2256A"/>
    <w:rsid w:val="00C22B63"/>
    <w:rsid w:val="00C22CC9"/>
    <w:rsid w:val="00C22CCA"/>
    <w:rsid w:val="00C23AE7"/>
    <w:rsid w:val="00C23BBC"/>
    <w:rsid w:val="00C240A6"/>
    <w:rsid w:val="00C242C8"/>
    <w:rsid w:val="00C25586"/>
    <w:rsid w:val="00C277FA"/>
    <w:rsid w:val="00C27F3B"/>
    <w:rsid w:val="00C3064D"/>
    <w:rsid w:val="00C30BEC"/>
    <w:rsid w:val="00C3193F"/>
    <w:rsid w:val="00C328BB"/>
    <w:rsid w:val="00C32ADC"/>
    <w:rsid w:val="00C32D3F"/>
    <w:rsid w:val="00C336AC"/>
    <w:rsid w:val="00C360D2"/>
    <w:rsid w:val="00C36311"/>
    <w:rsid w:val="00C37072"/>
    <w:rsid w:val="00C37663"/>
    <w:rsid w:val="00C40299"/>
    <w:rsid w:val="00C405BD"/>
    <w:rsid w:val="00C407D5"/>
    <w:rsid w:val="00C40AA6"/>
    <w:rsid w:val="00C41C90"/>
    <w:rsid w:val="00C42159"/>
    <w:rsid w:val="00C422B5"/>
    <w:rsid w:val="00C434C3"/>
    <w:rsid w:val="00C43905"/>
    <w:rsid w:val="00C43C21"/>
    <w:rsid w:val="00C44FEC"/>
    <w:rsid w:val="00C45099"/>
    <w:rsid w:val="00C466C8"/>
    <w:rsid w:val="00C47468"/>
    <w:rsid w:val="00C47909"/>
    <w:rsid w:val="00C50857"/>
    <w:rsid w:val="00C50A66"/>
    <w:rsid w:val="00C51098"/>
    <w:rsid w:val="00C510CE"/>
    <w:rsid w:val="00C51775"/>
    <w:rsid w:val="00C5197B"/>
    <w:rsid w:val="00C52ABC"/>
    <w:rsid w:val="00C5339E"/>
    <w:rsid w:val="00C53679"/>
    <w:rsid w:val="00C543ED"/>
    <w:rsid w:val="00C56426"/>
    <w:rsid w:val="00C5685F"/>
    <w:rsid w:val="00C57EEB"/>
    <w:rsid w:val="00C615C0"/>
    <w:rsid w:val="00C6174B"/>
    <w:rsid w:val="00C6176D"/>
    <w:rsid w:val="00C6255D"/>
    <w:rsid w:val="00C6299E"/>
    <w:rsid w:val="00C63401"/>
    <w:rsid w:val="00C63995"/>
    <w:rsid w:val="00C63A2D"/>
    <w:rsid w:val="00C644E1"/>
    <w:rsid w:val="00C67F82"/>
    <w:rsid w:val="00C701EA"/>
    <w:rsid w:val="00C73E09"/>
    <w:rsid w:val="00C742F0"/>
    <w:rsid w:val="00C74E82"/>
    <w:rsid w:val="00C7559C"/>
    <w:rsid w:val="00C76120"/>
    <w:rsid w:val="00C764D3"/>
    <w:rsid w:val="00C76FBD"/>
    <w:rsid w:val="00C808DC"/>
    <w:rsid w:val="00C8166E"/>
    <w:rsid w:val="00C81D25"/>
    <w:rsid w:val="00C81D65"/>
    <w:rsid w:val="00C8292B"/>
    <w:rsid w:val="00C83994"/>
    <w:rsid w:val="00C853B1"/>
    <w:rsid w:val="00C86A11"/>
    <w:rsid w:val="00C871E7"/>
    <w:rsid w:val="00C8744D"/>
    <w:rsid w:val="00C87B05"/>
    <w:rsid w:val="00C87C54"/>
    <w:rsid w:val="00C90AB9"/>
    <w:rsid w:val="00C9176C"/>
    <w:rsid w:val="00C91E95"/>
    <w:rsid w:val="00C920C9"/>
    <w:rsid w:val="00C93305"/>
    <w:rsid w:val="00C93BEC"/>
    <w:rsid w:val="00C93C37"/>
    <w:rsid w:val="00C94835"/>
    <w:rsid w:val="00C95008"/>
    <w:rsid w:val="00C95385"/>
    <w:rsid w:val="00C953F6"/>
    <w:rsid w:val="00C95551"/>
    <w:rsid w:val="00C95BA0"/>
    <w:rsid w:val="00C963EF"/>
    <w:rsid w:val="00C965C4"/>
    <w:rsid w:val="00C96AFB"/>
    <w:rsid w:val="00C96EBA"/>
    <w:rsid w:val="00CA00B2"/>
    <w:rsid w:val="00CA29E1"/>
    <w:rsid w:val="00CA3314"/>
    <w:rsid w:val="00CA3EF3"/>
    <w:rsid w:val="00CA4C2F"/>
    <w:rsid w:val="00CA4DE2"/>
    <w:rsid w:val="00CA529A"/>
    <w:rsid w:val="00CA6037"/>
    <w:rsid w:val="00CA70C0"/>
    <w:rsid w:val="00CA77C1"/>
    <w:rsid w:val="00CA7C65"/>
    <w:rsid w:val="00CB1868"/>
    <w:rsid w:val="00CB21B8"/>
    <w:rsid w:val="00CB3AEA"/>
    <w:rsid w:val="00CB3D29"/>
    <w:rsid w:val="00CB5AA3"/>
    <w:rsid w:val="00CB5D73"/>
    <w:rsid w:val="00CB6C1D"/>
    <w:rsid w:val="00CB7399"/>
    <w:rsid w:val="00CB7E2D"/>
    <w:rsid w:val="00CB7E6A"/>
    <w:rsid w:val="00CC030B"/>
    <w:rsid w:val="00CC0C45"/>
    <w:rsid w:val="00CC1CDF"/>
    <w:rsid w:val="00CC1E49"/>
    <w:rsid w:val="00CC1E7E"/>
    <w:rsid w:val="00CC1E96"/>
    <w:rsid w:val="00CC27AA"/>
    <w:rsid w:val="00CC353E"/>
    <w:rsid w:val="00CC5816"/>
    <w:rsid w:val="00CC6926"/>
    <w:rsid w:val="00CC693D"/>
    <w:rsid w:val="00CC6FDA"/>
    <w:rsid w:val="00CC73DC"/>
    <w:rsid w:val="00CC76F8"/>
    <w:rsid w:val="00CC7C6E"/>
    <w:rsid w:val="00CD0EA7"/>
    <w:rsid w:val="00CD108D"/>
    <w:rsid w:val="00CD1B9A"/>
    <w:rsid w:val="00CD255F"/>
    <w:rsid w:val="00CD256F"/>
    <w:rsid w:val="00CD2651"/>
    <w:rsid w:val="00CD3017"/>
    <w:rsid w:val="00CD3E19"/>
    <w:rsid w:val="00CD76B6"/>
    <w:rsid w:val="00CD7A61"/>
    <w:rsid w:val="00CD7AE0"/>
    <w:rsid w:val="00CD7CBB"/>
    <w:rsid w:val="00CE0299"/>
    <w:rsid w:val="00CE0FC9"/>
    <w:rsid w:val="00CE1109"/>
    <w:rsid w:val="00CE1194"/>
    <w:rsid w:val="00CE1578"/>
    <w:rsid w:val="00CE1AD5"/>
    <w:rsid w:val="00CE2547"/>
    <w:rsid w:val="00CE4170"/>
    <w:rsid w:val="00CE4706"/>
    <w:rsid w:val="00CE48FD"/>
    <w:rsid w:val="00CE588B"/>
    <w:rsid w:val="00CE66F9"/>
    <w:rsid w:val="00CE79D6"/>
    <w:rsid w:val="00CF0CA4"/>
    <w:rsid w:val="00CF1321"/>
    <w:rsid w:val="00CF1F13"/>
    <w:rsid w:val="00CF22BD"/>
    <w:rsid w:val="00CF2612"/>
    <w:rsid w:val="00CF29F2"/>
    <w:rsid w:val="00CF39D9"/>
    <w:rsid w:val="00CF5C91"/>
    <w:rsid w:val="00CF6571"/>
    <w:rsid w:val="00CF6C6F"/>
    <w:rsid w:val="00CF6E9A"/>
    <w:rsid w:val="00CF7C77"/>
    <w:rsid w:val="00D00328"/>
    <w:rsid w:val="00D0286B"/>
    <w:rsid w:val="00D055E6"/>
    <w:rsid w:val="00D057E7"/>
    <w:rsid w:val="00D06774"/>
    <w:rsid w:val="00D072C7"/>
    <w:rsid w:val="00D07AE9"/>
    <w:rsid w:val="00D07CA9"/>
    <w:rsid w:val="00D10277"/>
    <w:rsid w:val="00D10D83"/>
    <w:rsid w:val="00D128DE"/>
    <w:rsid w:val="00D12959"/>
    <w:rsid w:val="00D12A3D"/>
    <w:rsid w:val="00D12F41"/>
    <w:rsid w:val="00D12F5D"/>
    <w:rsid w:val="00D14AD1"/>
    <w:rsid w:val="00D159A0"/>
    <w:rsid w:val="00D15F5E"/>
    <w:rsid w:val="00D16751"/>
    <w:rsid w:val="00D202D8"/>
    <w:rsid w:val="00D20509"/>
    <w:rsid w:val="00D21180"/>
    <w:rsid w:val="00D22ACC"/>
    <w:rsid w:val="00D23681"/>
    <w:rsid w:val="00D23DBF"/>
    <w:rsid w:val="00D24136"/>
    <w:rsid w:val="00D24613"/>
    <w:rsid w:val="00D24C36"/>
    <w:rsid w:val="00D25157"/>
    <w:rsid w:val="00D25750"/>
    <w:rsid w:val="00D27319"/>
    <w:rsid w:val="00D30E57"/>
    <w:rsid w:val="00D312AA"/>
    <w:rsid w:val="00D33028"/>
    <w:rsid w:val="00D33A0F"/>
    <w:rsid w:val="00D33A72"/>
    <w:rsid w:val="00D33FE1"/>
    <w:rsid w:val="00D34B63"/>
    <w:rsid w:val="00D34FA4"/>
    <w:rsid w:val="00D350A3"/>
    <w:rsid w:val="00D3554F"/>
    <w:rsid w:val="00D35AF5"/>
    <w:rsid w:val="00D35EA8"/>
    <w:rsid w:val="00D36894"/>
    <w:rsid w:val="00D36B2F"/>
    <w:rsid w:val="00D400C8"/>
    <w:rsid w:val="00D41571"/>
    <w:rsid w:val="00D41904"/>
    <w:rsid w:val="00D41A2F"/>
    <w:rsid w:val="00D42311"/>
    <w:rsid w:val="00D42730"/>
    <w:rsid w:val="00D42C0F"/>
    <w:rsid w:val="00D44B2D"/>
    <w:rsid w:val="00D44C0A"/>
    <w:rsid w:val="00D45387"/>
    <w:rsid w:val="00D45390"/>
    <w:rsid w:val="00D4553E"/>
    <w:rsid w:val="00D456D0"/>
    <w:rsid w:val="00D458CB"/>
    <w:rsid w:val="00D460C0"/>
    <w:rsid w:val="00D46831"/>
    <w:rsid w:val="00D51372"/>
    <w:rsid w:val="00D516A9"/>
    <w:rsid w:val="00D51DBA"/>
    <w:rsid w:val="00D52DCC"/>
    <w:rsid w:val="00D53DF4"/>
    <w:rsid w:val="00D53F2D"/>
    <w:rsid w:val="00D54424"/>
    <w:rsid w:val="00D57F0E"/>
    <w:rsid w:val="00D6103F"/>
    <w:rsid w:val="00D61C67"/>
    <w:rsid w:val="00D61F5F"/>
    <w:rsid w:val="00D61F81"/>
    <w:rsid w:val="00D61FF1"/>
    <w:rsid w:val="00D6341D"/>
    <w:rsid w:val="00D63E0F"/>
    <w:rsid w:val="00D643BB"/>
    <w:rsid w:val="00D646A0"/>
    <w:rsid w:val="00D65075"/>
    <w:rsid w:val="00D66089"/>
    <w:rsid w:val="00D66E1E"/>
    <w:rsid w:val="00D6786A"/>
    <w:rsid w:val="00D7065B"/>
    <w:rsid w:val="00D7093C"/>
    <w:rsid w:val="00D70F7B"/>
    <w:rsid w:val="00D7127F"/>
    <w:rsid w:val="00D718BD"/>
    <w:rsid w:val="00D72A3B"/>
    <w:rsid w:val="00D747FC"/>
    <w:rsid w:val="00D7543B"/>
    <w:rsid w:val="00D75709"/>
    <w:rsid w:val="00D75B34"/>
    <w:rsid w:val="00D8013D"/>
    <w:rsid w:val="00D80ACC"/>
    <w:rsid w:val="00D8168F"/>
    <w:rsid w:val="00D81BFB"/>
    <w:rsid w:val="00D82172"/>
    <w:rsid w:val="00D821FE"/>
    <w:rsid w:val="00D83144"/>
    <w:rsid w:val="00D83870"/>
    <w:rsid w:val="00D83CC6"/>
    <w:rsid w:val="00D84011"/>
    <w:rsid w:val="00D84C31"/>
    <w:rsid w:val="00D84E64"/>
    <w:rsid w:val="00D859AA"/>
    <w:rsid w:val="00D86041"/>
    <w:rsid w:val="00D8634D"/>
    <w:rsid w:val="00D874F3"/>
    <w:rsid w:val="00D90867"/>
    <w:rsid w:val="00D90E81"/>
    <w:rsid w:val="00D91AA1"/>
    <w:rsid w:val="00D91DCC"/>
    <w:rsid w:val="00D91F3E"/>
    <w:rsid w:val="00D92466"/>
    <w:rsid w:val="00D92642"/>
    <w:rsid w:val="00D93054"/>
    <w:rsid w:val="00D93CBF"/>
    <w:rsid w:val="00D9432D"/>
    <w:rsid w:val="00D947FC"/>
    <w:rsid w:val="00D949D2"/>
    <w:rsid w:val="00D94F68"/>
    <w:rsid w:val="00D957F8"/>
    <w:rsid w:val="00D95869"/>
    <w:rsid w:val="00D95B28"/>
    <w:rsid w:val="00D95FB5"/>
    <w:rsid w:val="00D97262"/>
    <w:rsid w:val="00D97C48"/>
    <w:rsid w:val="00DA04CA"/>
    <w:rsid w:val="00DA1674"/>
    <w:rsid w:val="00DA1868"/>
    <w:rsid w:val="00DA28EB"/>
    <w:rsid w:val="00DA3682"/>
    <w:rsid w:val="00DA3EE8"/>
    <w:rsid w:val="00DA4FFE"/>
    <w:rsid w:val="00DA542C"/>
    <w:rsid w:val="00DA602C"/>
    <w:rsid w:val="00DB15B6"/>
    <w:rsid w:val="00DB3155"/>
    <w:rsid w:val="00DB3DCB"/>
    <w:rsid w:val="00DB60E7"/>
    <w:rsid w:val="00DB638C"/>
    <w:rsid w:val="00DB64B9"/>
    <w:rsid w:val="00DB6713"/>
    <w:rsid w:val="00DB6D26"/>
    <w:rsid w:val="00DB784F"/>
    <w:rsid w:val="00DB7DC4"/>
    <w:rsid w:val="00DC0708"/>
    <w:rsid w:val="00DC0787"/>
    <w:rsid w:val="00DC08E8"/>
    <w:rsid w:val="00DC1E03"/>
    <w:rsid w:val="00DC2D61"/>
    <w:rsid w:val="00DC2EA4"/>
    <w:rsid w:val="00DC4772"/>
    <w:rsid w:val="00DC4AD4"/>
    <w:rsid w:val="00DC4ED5"/>
    <w:rsid w:val="00DC546A"/>
    <w:rsid w:val="00DC5552"/>
    <w:rsid w:val="00DC67BC"/>
    <w:rsid w:val="00DC7F4A"/>
    <w:rsid w:val="00DD012C"/>
    <w:rsid w:val="00DD22F7"/>
    <w:rsid w:val="00DD26CB"/>
    <w:rsid w:val="00DD32B4"/>
    <w:rsid w:val="00DD33C2"/>
    <w:rsid w:val="00DD3C04"/>
    <w:rsid w:val="00DD4042"/>
    <w:rsid w:val="00DD4043"/>
    <w:rsid w:val="00DD4941"/>
    <w:rsid w:val="00DD4C90"/>
    <w:rsid w:val="00DD6073"/>
    <w:rsid w:val="00DE0AED"/>
    <w:rsid w:val="00DE10D7"/>
    <w:rsid w:val="00DE1B74"/>
    <w:rsid w:val="00DE2BC3"/>
    <w:rsid w:val="00DE3F2C"/>
    <w:rsid w:val="00DE40FF"/>
    <w:rsid w:val="00DE7429"/>
    <w:rsid w:val="00DE7D1A"/>
    <w:rsid w:val="00DF10A2"/>
    <w:rsid w:val="00DF1AE5"/>
    <w:rsid w:val="00DF36D7"/>
    <w:rsid w:val="00DF3BE2"/>
    <w:rsid w:val="00DF3FDB"/>
    <w:rsid w:val="00DF4070"/>
    <w:rsid w:val="00DF46F7"/>
    <w:rsid w:val="00DF4972"/>
    <w:rsid w:val="00DF5789"/>
    <w:rsid w:val="00DF5D3E"/>
    <w:rsid w:val="00DF67F4"/>
    <w:rsid w:val="00DF698D"/>
    <w:rsid w:val="00DF6FC5"/>
    <w:rsid w:val="00E00D95"/>
    <w:rsid w:val="00E0162D"/>
    <w:rsid w:val="00E0170E"/>
    <w:rsid w:val="00E01972"/>
    <w:rsid w:val="00E01C3B"/>
    <w:rsid w:val="00E02508"/>
    <w:rsid w:val="00E0295A"/>
    <w:rsid w:val="00E03CBC"/>
    <w:rsid w:val="00E03E51"/>
    <w:rsid w:val="00E04175"/>
    <w:rsid w:val="00E048E4"/>
    <w:rsid w:val="00E05757"/>
    <w:rsid w:val="00E057EE"/>
    <w:rsid w:val="00E05C30"/>
    <w:rsid w:val="00E0667B"/>
    <w:rsid w:val="00E10313"/>
    <w:rsid w:val="00E114E3"/>
    <w:rsid w:val="00E115D7"/>
    <w:rsid w:val="00E116A1"/>
    <w:rsid w:val="00E1172C"/>
    <w:rsid w:val="00E11AA3"/>
    <w:rsid w:val="00E14863"/>
    <w:rsid w:val="00E14888"/>
    <w:rsid w:val="00E149C0"/>
    <w:rsid w:val="00E150DC"/>
    <w:rsid w:val="00E15832"/>
    <w:rsid w:val="00E169AB"/>
    <w:rsid w:val="00E16E18"/>
    <w:rsid w:val="00E172AE"/>
    <w:rsid w:val="00E17D16"/>
    <w:rsid w:val="00E20352"/>
    <w:rsid w:val="00E214ED"/>
    <w:rsid w:val="00E21607"/>
    <w:rsid w:val="00E21642"/>
    <w:rsid w:val="00E22666"/>
    <w:rsid w:val="00E22CF6"/>
    <w:rsid w:val="00E2329E"/>
    <w:rsid w:val="00E2331B"/>
    <w:rsid w:val="00E2356E"/>
    <w:rsid w:val="00E2522C"/>
    <w:rsid w:val="00E252A4"/>
    <w:rsid w:val="00E253AA"/>
    <w:rsid w:val="00E2547B"/>
    <w:rsid w:val="00E256F1"/>
    <w:rsid w:val="00E25831"/>
    <w:rsid w:val="00E2584B"/>
    <w:rsid w:val="00E25A7E"/>
    <w:rsid w:val="00E25CF2"/>
    <w:rsid w:val="00E25F9F"/>
    <w:rsid w:val="00E26162"/>
    <w:rsid w:val="00E272A0"/>
    <w:rsid w:val="00E274D6"/>
    <w:rsid w:val="00E27997"/>
    <w:rsid w:val="00E30194"/>
    <w:rsid w:val="00E303AB"/>
    <w:rsid w:val="00E30B72"/>
    <w:rsid w:val="00E319E8"/>
    <w:rsid w:val="00E31E03"/>
    <w:rsid w:val="00E32514"/>
    <w:rsid w:val="00E331BE"/>
    <w:rsid w:val="00E34065"/>
    <w:rsid w:val="00E34496"/>
    <w:rsid w:val="00E35A22"/>
    <w:rsid w:val="00E36132"/>
    <w:rsid w:val="00E3688A"/>
    <w:rsid w:val="00E37678"/>
    <w:rsid w:val="00E40E95"/>
    <w:rsid w:val="00E423C1"/>
    <w:rsid w:val="00E4320A"/>
    <w:rsid w:val="00E43C5B"/>
    <w:rsid w:val="00E43C97"/>
    <w:rsid w:val="00E43CAF"/>
    <w:rsid w:val="00E44DAB"/>
    <w:rsid w:val="00E46A2F"/>
    <w:rsid w:val="00E47117"/>
    <w:rsid w:val="00E5047F"/>
    <w:rsid w:val="00E505FC"/>
    <w:rsid w:val="00E50686"/>
    <w:rsid w:val="00E50BF4"/>
    <w:rsid w:val="00E5209E"/>
    <w:rsid w:val="00E52532"/>
    <w:rsid w:val="00E55120"/>
    <w:rsid w:val="00E559C1"/>
    <w:rsid w:val="00E55A4A"/>
    <w:rsid w:val="00E55C19"/>
    <w:rsid w:val="00E567E8"/>
    <w:rsid w:val="00E573F0"/>
    <w:rsid w:val="00E57D48"/>
    <w:rsid w:val="00E57EFB"/>
    <w:rsid w:val="00E57FEF"/>
    <w:rsid w:val="00E609B2"/>
    <w:rsid w:val="00E613E7"/>
    <w:rsid w:val="00E629C5"/>
    <w:rsid w:val="00E65533"/>
    <w:rsid w:val="00E66194"/>
    <w:rsid w:val="00E66360"/>
    <w:rsid w:val="00E6691B"/>
    <w:rsid w:val="00E67462"/>
    <w:rsid w:val="00E70691"/>
    <w:rsid w:val="00E71205"/>
    <w:rsid w:val="00E71FCE"/>
    <w:rsid w:val="00E7273B"/>
    <w:rsid w:val="00E72C24"/>
    <w:rsid w:val="00E72C91"/>
    <w:rsid w:val="00E7327F"/>
    <w:rsid w:val="00E75D2C"/>
    <w:rsid w:val="00E76E3D"/>
    <w:rsid w:val="00E7706F"/>
    <w:rsid w:val="00E80962"/>
    <w:rsid w:val="00E80CEC"/>
    <w:rsid w:val="00E80DCE"/>
    <w:rsid w:val="00E80F5C"/>
    <w:rsid w:val="00E82840"/>
    <w:rsid w:val="00E8299F"/>
    <w:rsid w:val="00E835B7"/>
    <w:rsid w:val="00E835D7"/>
    <w:rsid w:val="00E84AE3"/>
    <w:rsid w:val="00E84C74"/>
    <w:rsid w:val="00E85017"/>
    <w:rsid w:val="00E86E98"/>
    <w:rsid w:val="00E87F8A"/>
    <w:rsid w:val="00E90690"/>
    <w:rsid w:val="00E9095F"/>
    <w:rsid w:val="00E90DE4"/>
    <w:rsid w:val="00E91078"/>
    <w:rsid w:val="00E911FB"/>
    <w:rsid w:val="00E91B20"/>
    <w:rsid w:val="00E91BE4"/>
    <w:rsid w:val="00E922DC"/>
    <w:rsid w:val="00E93353"/>
    <w:rsid w:val="00E94259"/>
    <w:rsid w:val="00E95716"/>
    <w:rsid w:val="00E95937"/>
    <w:rsid w:val="00E967D9"/>
    <w:rsid w:val="00E973EC"/>
    <w:rsid w:val="00E9782D"/>
    <w:rsid w:val="00EA05FC"/>
    <w:rsid w:val="00EA07F7"/>
    <w:rsid w:val="00EA0F6B"/>
    <w:rsid w:val="00EA1658"/>
    <w:rsid w:val="00EA2534"/>
    <w:rsid w:val="00EA522C"/>
    <w:rsid w:val="00EA594D"/>
    <w:rsid w:val="00EA5D11"/>
    <w:rsid w:val="00EA5E45"/>
    <w:rsid w:val="00EA6994"/>
    <w:rsid w:val="00EA6BC3"/>
    <w:rsid w:val="00EA71FB"/>
    <w:rsid w:val="00EA735D"/>
    <w:rsid w:val="00EA74D6"/>
    <w:rsid w:val="00EB0667"/>
    <w:rsid w:val="00EB07DA"/>
    <w:rsid w:val="00EB1448"/>
    <w:rsid w:val="00EB198A"/>
    <w:rsid w:val="00EB1DE8"/>
    <w:rsid w:val="00EB3D5A"/>
    <w:rsid w:val="00EB3DF7"/>
    <w:rsid w:val="00EB42F5"/>
    <w:rsid w:val="00EB59BE"/>
    <w:rsid w:val="00EB70E8"/>
    <w:rsid w:val="00EB7102"/>
    <w:rsid w:val="00EB7F51"/>
    <w:rsid w:val="00EC0419"/>
    <w:rsid w:val="00EC050F"/>
    <w:rsid w:val="00EC0891"/>
    <w:rsid w:val="00EC0AA6"/>
    <w:rsid w:val="00EC15F4"/>
    <w:rsid w:val="00EC1749"/>
    <w:rsid w:val="00EC19CC"/>
    <w:rsid w:val="00EC2053"/>
    <w:rsid w:val="00EC258A"/>
    <w:rsid w:val="00EC2657"/>
    <w:rsid w:val="00EC2759"/>
    <w:rsid w:val="00EC2901"/>
    <w:rsid w:val="00EC32FE"/>
    <w:rsid w:val="00EC5068"/>
    <w:rsid w:val="00EC5A52"/>
    <w:rsid w:val="00EC5DF3"/>
    <w:rsid w:val="00EC6BAC"/>
    <w:rsid w:val="00EC7C28"/>
    <w:rsid w:val="00ED07DA"/>
    <w:rsid w:val="00ED186B"/>
    <w:rsid w:val="00ED1A45"/>
    <w:rsid w:val="00ED3EBB"/>
    <w:rsid w:val="00ED41E4"/>
    <w:rsid w:val="00ED7D5D"/>
    <w:rsid w:val="00ED7DFB"/>
    <w:rsid w:val="00EE0459"/>
    <w:rsid w:val="00EE0A5E"/>
    <w:rsid w:val="00EE1299"/>
    <w:rsid w:val="00EE1B48"/>
    <w:rsid w:val="00EE1E6C"/>
    <w:rsid w:val="00EE2814"/>
    <w:rsid w:val="00EE331F"/>
    <w:rsid w:val="00EE3618"/>
    <w:rsid w:val="00EE3725"/>
    <w:rsid w:val="00EE37DA"/>
    <w:rsid w:val="00EE3DEC"/>
    <w:rsid w:val="00EE4C42"/>
    <w:rsid w:val="00EE5F5A"/>
    <w:rsid w:val="00EE6AF7"/>
    <w:rsid w:val="00EE6E1A"/>
    <w:rsid w:val="00EE7C73"/>
    <w:rsid w:val="00EF0837"/>
    <w:rsid w:val="00EF0AB0"/>
    <w:rsid w:val="00EF109A"/>
    <w:rsid w:val="00EF17AD"/>
    <w:rsid w:val="00EF23F7"/>
    <w:rsid w:val="00EF2C27"/>
    <w:rsid w:val="00EF523E"/>
    <w:rsid w:val="00EF53A0"/>
    <w:rsid w:val="00EF6AEF"/>
    <w:rsid w:val="00EF6EA3"/>
    <w:rsid w:val="00EF7ADE"/>
    <w:rsid w:val="00F00461"/>
    <w:rsid w:val="00F007B9"/>
    <w:rsid w:val="00F0089E"/>
    <w:rsid w:val="00F00A51"/>
    <w:rsid w:val="00F011EC"/>
    <w:rsid w:val="00F01A8C"/>
    <w:rsid w:val="00F01CFD"/>
    <w:rsid w:val="00F03D98"/>
    <w:rsid w:val="00F03E8A"/>
    <w:rsid w:val="00F05857"/>
    <w:rsid w:val="00F0606F"/>
    <w:rsid w:val="00F060D9"/>
    <w:rsid w:val="00F07D71"/>
    <w:rsid w:val="00F101EB"/>
    <w:rsid w:val="00F10873"/>
    <w:rsid w:val="00F10EBF"/>
    <w:rsid w:val="00F11459"/>
    <w:rsid w:val="00F12D62"/>
    <w:rsid w:val="00F132CB"/>
    <w:rsid w:val="00F1378D"/>
    <w:rsid w:val="00F13859"/>
    <w:rsid w:val="00F14061"/>
    <w:rsid w:val="00F1569E"/>
    <w:rsid w:val="00F156DF"/>
    <w:rsid w:val="00F158A3"/>
    <w:rsid w:val="00F15CE6"/>
    <w:rsid w:val="00F1714A"/>
    <w:rsid w:val="00F17457"/>
    <w:rsid w:val="00F17551"/>
    <w:rsid w:val="00F17FB3"/>
    <w:rsid w:val="00F2013A"/>
    <w:rsid w:val="00F2039E"/>
    <w:rsid w:val="00F20A6D"/>
    <w:rsid w:val="00F20D8E"/>
    <w:rsid w:val="00F20F0A"/>
    <w:rsid w:val="00F2122E"/>
    <w:rsid w:val="00F21BE2"/>
    <w:rsid w:val="00F21C67"/>
    <w:rsid w:val="00F23127"/>
    <w:rsid w:val="00F23A33"/>
    <w:rsid w:val="00F24518"/>
    <w:rsid w:val="00F24797"/>
    <w:rsid w:val="00F24DB7"/>
    <w:rsid w:val="00F25044"/>
    <w:rsid w:val="00F2724F"/>
    <w:rsid w:val="00F27D69"/>
    <w:rsid w:val="00F30C83"/>
    <w:rsid w:val="00F319B4"/>
    <w:rsid w:val="00F31D27"/>
    <w:rsid w:val="00F3296C"/>
    <w:rsid w:val="00F3397B"/>
    <w:rsid w:val="00F34048"/>
    <w:rsid w:val="00F3464E"/>
    <w:rsid w:val="00F34BDE"/>
    <w:rsid w:val="00F34C11"/>
    <w:rsid w:val="00F34C23"/>
    <w:rsid w:val="00F35274"/>
    <w:rsid w:val="00F364C7"/>
    <w:rsid w:val="00F3678A"/>
    <w:rsid w:val="00F36981"/>
    <w:rsid w:val="00F36D6E"/>
    <w:rsid w:val="00F374B2"/>
    <w:rsid w:val="00F375E0"/>
    <w:rsid w:val="00F403F6"/>
    <w:rsid w:val="00F4105F"/>
    <w:rsid w:val="00F416C6"/>
    <w:rsid w:val="00F43565"/>
    <w:rsid w:val="00F43697"/>
    <w:rsid w:val="00F43A93"/>
    <w:rsid w:val="00F44344"/>
    <w:rsid w:val="00F4445C"/>
    <w:rsid w:val="00F470BF"/>
    <w:rsid w:val="00F477F2"/>
    <w:rsid w:val="00F50404"/>
    <w:rsid w:val="00F505C2"/>
    <w:rsid w:val="00F511C0"/>
    <w:rsid w:val="00F51486"/>
    <w:rsid w:val="00F53E79"/>
    <w:rsid w:val="00F541E7"/>
    <w:rsid w:val="00F547D3"/>
    <w:rsid w:val="00F5506C"/>
    <w:rsid w:val="00F553CA"/>
    <w:rsid w:val="00F5549A"/>
    <w:rsid w:val="00F55C72"/>
    <w:rsid w:val="00F5781B"/>
    <w:rsid w:val="00F608B1"/>
    <w:rsid w:val="00F6107B"/>
    <w:rsid w:val="00F616B4"/>
    <w:rsid w:val="00F620A0"/>
    <w:rsid w:val="00F624FB"/>
    <w:rsid w:val="00F643D4"/>
    <w:rsid w:val="00F6485C"/>
    <w:rsid w:val="00F64C9E"/>
    <w:rsid w:val="00F655A0"/>
    <w:rsid w:val="00F65BCF"/>
    <w:rsid w:val="00F671AC"/>
    <w:rsid w:val="00F67814"/>
    <w:rsid w:val="00F67E03"/>
    <w:rsid w:val="00F717BB"/>
    <w:rsid w:val="00F71EC0"/>
    <w:rsid w:val="00F72026"/>
    <w:rsid w:val="00F724A4"/>
    <w:rsid w:val="00F728B9"/>
    <w:rsid w:val="00F72989"/>
    <w:rsid w:val="00F7407A"/>
    <w:rsid w:val="00F744FC"/>
    <w:rsid w:val="00F74692"/>
    <w:rsid w:val="00F748A6"/>
    <w:rsid w:val="00F77295"/>
    <w:rsid w:val="00F77418"/>
    <w:rsid w:val="00F77DF5"/>
    <w:rsid w:val="00F80784"/>
    <w:rsid w:val="00F80C59"/>
    <w:rsid w:val="00F81D08"/>
    <w:rsid w:val="00F83E9E"/>
    <w:rsid w:val="00F84822"/>
    <w:rsid w:val="00F84D41"/>
    <w:rsid w:val="00F85175"/>
    <w:rsid w:val="00F85F6B"/>
    <w:rsid w:val="00F86F67"/>
    <w:rsid w:val="00F90D7D"/>
    <w:rsid w:val="00F91CCD"/>
    <w:rsid w:val="00F923BF"/>
    <w:rsid w:val="00F92574"/>
    <w:rsid w:val="00F935A3"/>
    <w:rsid w:val="00F939F2"/>
    <w:rsid w:val="00F954EC"/>
    <w:rsid w:val="00F962DE"/>
    <w:rsid w:val="00F96F17"/>
    <w:rsid w:val="00F973FB"/>
    <w:rsid w:val="00F97E1B"/>
    <w:rsid w:val="00FA0A32"/>
    <w:rsid w:val="00FA0DE9"/>
    <w:rsid w:val="00FA0E34"/>
    <w:rsid w:val="00FA2613"/>
    <w:rsid w:val="00FA2F8A"/>
    <w:rsid w:val="00FA3703"/>
    <w:rsid w:val="00FA41B3"/>
    <w:rsid w:val="00FA4DA9"/>
    <w:rsid w:val="00FA5F0C"/>
    <w:rsid w:val="00FA6B3B"/>
    <w:rsid w:val="00FA6F43"/>
    <w:rsid w:val="00FA7381"/>
    <w:rsid w:val="00FA73B1"/>
    <w:rsid w:val="00FB0729"/>
    <w:rsid w:val="00FB1C41"/>
    <w:rsid w:val="00FB202F"/>
    <w:rsid w:val="00FB2B28"/>
    <w:rsid w:val="00FB301A"/>
    <w:rsid w:val="00FB3B9F"/>
    <w:rsid w:val="00FB4515"/>
    <w:rsid w:val="00FB4F57"/>
    <w:rsid w:val="00FB5633"/>
    <w:rsid w:val="00FB645B"/>
    <w:rsid w:val="00FB6C29"/>
    <w:rsid w:val="00FB735F"/>
    <w:rsid w:val="00FC0345"/>
    <w:rsid w:val="00FC0393"/>
    <w:rsid w:val="00FC07B2"/>
    <w:rsid w:val="00FC0DA4"/>
    <w:rsid w:val="00FC0F47"/>
    <w:rsid w:val="00FC16D6"/>
    <w:rsid w:val="00FC1E72"/>
    <w:rsid w:val="00FC1EBE"/>
    <w:rsid w:val="00FC2D05"/>
    <w:rsid w:val="00FC4AF2"/>
    <w:rsid w:val="00FC5363"/>
    <w:rsid w:val="00FC53DF"/>
    <w:rsid w:val="00FC5495"/>
    <w:rsid w:val="00FC588F"/>
    <w:rsid w:val="00FC67B4"/>
    <w:rsid w:val="00FC6A14"/>
    <w:rsid w:val="00FC6FE2"/>
    <w:rsid w:val="00FD0379"/>
    <w:rsid w:val="00FD03A1"/>
    <w:rsid w:val="00FD182A"/>
    <w:rsid w:val="00FD19E2"/>
    <w:rsid w:val="00FD2ED8"/>
    <w:rsid w:val="00FD312F"/>
    <w:rsid w:val="00FD32CD"/>
    <w:rsid w:val="00FD376C"/>
    <w:rsid w:val="00FD418D"/>
    <w:rsid w:val="00FD44F5"/>
    <w:rsid w:val="00FD48D3"/>
    <w:rsid w:val="00FD4A60"/>
    <w:rsid w:val="00FD4C81"/>
    <w:rsid w:val="00FD4E40"/>
    <w:rsid w:val="00FD6009"/>
    <w:rsid w:val="00FD6759"/>
    <w:rsid w:val="00FD7016"/>
    <w:rsid w:val="00FD76CF"/>
    <w:rsid w:val="00FD7904"/>
    <w:rsid w:val="00FD79CB"/>
    <w:rsid w:val="00FE0BE5"/>
    <w:rsid w:val="00FE0CB4"/>
    <w:rsid w:val="00FE1B56"/>
    <w:rsid w:val="00FE2EDF"/>
    <w:rsid w:val="00FE31D7"/>
    <w:rsid w:val="00FE39A5"/>
    <w:rsid w:val="00FE46A6"/>
    <w:rsid w:val="00FE493E"/>
    <w:rsid w:val="00FE4B35"/>
    <w:rsid w:val="00FE4FEB"/>
    <w:rsid w:val="00FE5F5D"/>
    <w:rsid w:val="00FE671E"/>
    <w:rsid w:val="00FF04E4"/>
    <w:rsid w:val="00FF0646"/>
    <w:rsid w:val="00FF2158"/>
    <w:rsid w:val="00FF216C"/>
    <w:rsid w:val="00FF2855"/>
    <w:rsid w:val="00FF2892"/>
    <w:rsid w:val="00FF35B3"/>
    <w:rsid w:val="00FF36D3"/>
    <w:rsid w:val="00FF3B7C"/>
    <w:rsid w:val="00FF43DF"/>
    <w:rsid w:val="00FF45A4"/>
    <w:rsid w:val="00FF4E34"/>
    <w:rsid w:val="00FF5DC8"/>
    <w:rsid w:val="00FF5DDA"/>
    <w:rsid w:val="00FF5FCD"/>
    <w:rsid w:val="00FF6271"/>
    <w:rsid w:val="00FF6577"/>
    <w:rsid w:val="00FF72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B19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7462"/>
    <w:pPr>
      <w:keepNext/>
      <w:numPr>
        <w:numId w:val="5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6746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509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67462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67462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67462"/>
    <w:pPr>
      <w:numPr>
        <w:ilvl w:val="5"/>
        <w:numId w:val="5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67462"/>
    <w:pPr>
      <w:numPr>
        <w:ilvl w:val="6"/>
        <w:numId w:val="5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67462"/>
    <w:pPr>
      <w:numPr>
        <w:ilvl w:val="7"/>
        <w:numId w:val="5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67462"/>
    <w:pPr>
      <w:numPr>
        <w:ilvl w:val="8"/>
        <w:numId w:val="5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7462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F477F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477F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477F2"/>
    <w:rPr>
      <w:b/>
      <w:bCs/>
      <w:sz w:val="28"/>
      <w:szCs w:val="28"/>
      <w:lang w:val="ru-RU" w:eastAsia="ru-RU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477F2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477F2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477F2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477F2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477F2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477F2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B05F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477F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05F3D"/>
    <w:rPr>
      <w:vertAlign w:val="superscript"/>
    </w:rPr>
  </w:style>
  <w:style w:type="paragraph" w:styleId="Header">
    <w:name w:val="header"/>
    <w:basedOn w:val="Normal"/>
    <w:link w:val="HeaderChar"/>
    <w:uiPriority w:val="99"/>
    <w:rsid w:val="009427DC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477F2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68138A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68138A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68138A"/>
    <w:rPr>
      <w:b/>
      <w:bCs/>
      <w:color w:val="000000"/>
      <w:sz w:val="36"/>
      <w:szCs w:val="36"/>
    </w:rPr>
  </w:style>
  <w:style w:type="paragraph" w:styleId="DocumentMap">
    <w:name w:val="Document Map"/>
    <w:basedOn w:val="Normal"/>
    <w:link w:val="DocumentMapChar"/>
    <w:uiPriority w:val="99"/>
    <w:semiHidden/>
    <w:rsid w:val="0079089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477F2"/>
    <w:rPr>
      <w:sz w:val="2"/>
      <w:szCs w:val="2"/>
    </w:rPr>
  </w:style>
  <w:style w:type="paragraph" w:customStyle="1" w:styleId="a">
    <w:name w:val="Таблица"/>
    <w:basedOn w:val="Normal"/>
    <w:uiPriority w:val="99"/>
    <w:rsid w:val="0081338E"/>
    <w:pPr>
      <w:autoSpaceDE w:val="0"/>
      <w:autoSpaceDN w:val="0"/>
      <w:adjustRightInd w:val="0"/>
      <w:jc w:val="center"/>
    </w:pPr>
    <w:rPr>
      <w:color w:val="000000"/>
      <w:sz w:val="22"/>
      <w:szCs w:val="22"/>
    </w:rPr>
  </w:style>
  <w:style w:type="paragraph" w:customStyle="1" w:styleId="a2">
    <w:name w:val="Тело ИАК"/>
    <w:basedOn w:val="Normal"/>
    <w:link w:val="a3"/>
    <w:uiPriority w:val="99"/>
    <w:rsid w:val="0081338E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81338E"/>
    <w:rPr>
      <w:sz w:val="22"/>
      <w:szCs w:val="22"/>
      <w:lang w:val="ru-RU" w:eastAsia="ru-RU"/>
    </w:rPr>
  </w:style>
  <w:style w:type="paragraph" w:customStyle="1" w:styleId="12">
    <w:name w:val="Тело ИАК + 12 пт]"/>
    <w:basedOn w:val="a2"/>
    <w:uiPriority w:val="99"/>
    <w:rsid w:val="0081338E"/>
    <w:pPr>
      <w:numPr>
        <w:numId w:val="2"/>
      </w:numPr>
      <w:tabs>
        <w:tab w:val="num" w:pos="900"/>
      </w:tabs>
      <w:spacing w:line="240" w:lineRule="auto"/>
      <w:ind w:left="900"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F10873"/>
  </w:style>
  <w:style w:type="character" w:styleId="Hyperlink">
    <w:name w:val="Hyperlink"/>
    <w:basedOn w:val="DefaultParagraphFont"/>
    <w:uiPriority w:val="99"/>
    <w:rsid w:val="002511CF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99"/>
    <w:semiHidden/>
    <w:rsid w:val="00F10873"/>
    <w:pPr>
      <w:ind w:left="240"/>
    </w:pPr>
  </w:style>
  <w:style w:type="paragraph" w:styleId="TableofFigures">
    <w:name w:val="table of figures"/>
    <w:basedOn w:val="Normal"/>
    <w:next w:val="Normal"/>
    <w:uiPriority w:val="99"/>
    <w:semiHidden/>
    <w:rsid w:val="002511CF"/>
  </w:style>
  <w:style w:type="paragraph" w:styleId="TOC3">
    <w:name w:val="toc 3"/>
    <w:basedOn w:val="Normal"/>
    <w:next w:val="Normal"/>
    <w:autoRedefine/>
    <w:uiPriority w:val="99"/>
    <w:semiHidden/>
    <w:rsid w:val="00F10873"/>
    <w:pPr>
      <w:ind w:left="480"/>
    </w:pPr>
  </w:style>
  <w:style w:type="paragraph" w:customStyle="1" w:styleId="1">
    <w:name w:val="Стиль1"/>
    <w:basedOn w:val="Heading3"/>
    <w:uiPriority w:val="99"/>
    <w:rsid w:val="004B5095"/>
    <w:pPr>
      <w:numPr>
        <w:ilvl w:val="2"/>
        <w:numId w:val="3"/>
      </w:numPr>
    </w:pPr>
  </w:style>
  <w:style w:type="paragraph" w:customStyle="1" w:styleId="2">
    <w:name w:val="Стиль2"/>
    <w:basedOn w:val="Heading3"/>
    <w:uiPriority w:val="99"/>
    <w:rsid w:val="004B5095"/>
    <w:pPr>
      <w:numPr>
        <w:ilvl w:val="2"/>
        <w:numId w:val="4"/>
      </w:numPr>
    </w:pPr>
  </w:style>
  <w:style w:type="paragraph" w:customStyle="1" w:styleId="3">
    <w:name w:val="Стиль3"/>
    <w:basedOn w:val="Heading3"/>
    <w:uiPriority w:val="99"/>
    <w:rsid w:val="00E67462"/>
    <w:pPr>
      <w:numPr>
        <w:ilvl w:val="2"/>
        <w:numId w:val="5"/>
      </w:numPr>
    </w:pPr>
  </w:style>
  <w:style w:type="paragraph" w:customStyle="1" w:styleId="2-1">
    <w:name w:val="Заголовок 2-1"/>
    <w:basedOn w:val="Heading2"/>
    <w:uiPriority w:val="99"/>
    <w:rsid w:val="00606F8B"/>
    <w:pPr>
      <w:ind w:firstLine="180"/>
    </w:pPr>
  </w:style>
  <w:style w:type="paragraph" w:customStyle="1" w:styleId="4">
    <w:name w:val="Стиль4"/>
    <w:basedOn w:val="2-1"/>
    <w:uiPriority w:val="99"/>
    <w:rsid w:val="00606F8B"/>
  </w:style>
  <w:style w:type="paragraph" w:customStyle="1" w:styleId="5">
    <w:name w:val="Стиль5"/>
    <w:basedOn w:val="2-1"/>
    <w:uiPriority w:val="99"/>
    <w:rsid w:val="00606F8B"/>
  </w:style>
  <w:style w:type="paragraph" w:customStyle="1" w:styleId="2-2">
    <w:name w:val="Заголовок 2-2"/>
    <w:basedOn w:val="2-1"/>
    <w:autoRedefine/>
    <w:uiPriority w:val="99"/>
    <w:rsid w:val="00606F8B"/>
  </w:style>
  <w:style w:type="paragraph" w:customStyle="1" w:styleId="6">
    <w:name w:val="Стиль6"/>
    <w:basedOn w:val="3"/>
    <w:uiPriority w:val="99"/>
    <w:rsid w:val="00E67462"/>
    <w:rPr>
      <w:sz w:val="28"/>
      <w:szCs w:val="28"/>
    </w:rPr>
  </w:style>
  <w:style w:type="paragraph" w:customStyle="1" w:styleId="7">
    <w:name w:val="Стиль7"/>
    <w:basedOn w:val="2-2"/>
    <w:uiPriority w:val="99"/>
    <w:rsid w:val="00E67462"/>
  </w:style>
  <w:style w:type="paragraph" w:customStyle="1" w:styleId="8">
    <w:name w:val="Стиль8"/>
    <w:basedOn w:val="2-2"/>
    <w:uiPriority w:val="99"/>
    <w:rsid w:val="00E67462"/>
    <w:pPr>
      <w:numPr>
        <w:ilvl w:val="1"/>
        <w:numId w:val="5"/>
      </w:numPr>
    </w:pPr>
  </w:style>
  <w:style w:type="paragraph" w:styleId="NormalWeb">
    <w:name w:val="Normal (Web)"/>
    <w:basedOn w:val="Normal"/>
    <w:uiPriority w:val="99"/>
    <w:locked/>
    <w:rsid w:val="00CD7CBB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3A60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3A60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A60F2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60F2"/>
    <w:rPr>
      <w:rFonts w:ascii="Tahoma" w:hAnsi="Tahoma" w:cs="Tahoma"/>
      <w:sz w:val="16"/>
      <w:szCs w:val="16"/>
    </w:rPr>
  </w:style>
  <w:style w:type="character" w:customStyle="1" w:styleId="15">
    <w:name w:val="Знак Знак15"/>
    <w:uiPriority w:val="99"/>
    <w:locked/>
    <w:rsid w:val="00033A80"/>
    <w:rPr>
      <w:rFonts w:ascii="Arial" w:hAnsi="Arial" w:cs="Arial"/>
      <w:b/>
      <w:bCs/>
      <w:kern w:val="32"/>
      <w:sz w:val="32"/>
      <w:szCs w:val="32"/>
    </w:rPr>
  </w:style>
  <w:style w:type="character" w:customStyle="1" w:styleId="apple-converted-space">
    <w:name w:val="apple-converted-space"/>
    <w:basedOn w:val="DefaultParagraphFont"/>
    <w:uiPriority w:val="99"/>
    <w:rsid w:val="00033A80"/>
  </w:style>
  <w:style w:type="paragraph" w:customStyle="1" w:styleId="zeromarginbottom">
    <w:name w:val="zero_margin_bottom"/>
    <w:basedOn w:val="Normal"/>
    <w:uiPriority w:val="99"/>
    <w:rsid w:val="00033A80"/>
    <w:pPr>
      <w:spacing w:before="100" w:beforeAutospacing="1" w:after="100" w:afterAutospacing="1"/>
    </w:pPr>
  </w:style>
  <w:style w:type="character" w:customStyle="1" w:styleId="60">
    <w:name w:val="Знак Знак6"/>
    <w:uiPriority w:val="99"/>
    <w:semiHidden/>
    <w:locked/>
    <w:rsid w:val="0099493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037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0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0370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37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.png"/><Relationship Type="http://schemas.openxmlformats.org/officeDocument/2006/relationships/image" Id="rId19" Target="/word/media/fepo3years_vuz.png"/><Relationship Type="http://schemas.openxmlformats.org/officeDocument/2006/relationships/image" Id="rId20" Target="/word/media/hist_solve_all.png"/><Relationship Type="http://schemas.openxmlformats.org/officeDocument/2006/relationships/image" Id="rId21" Target="/word/media/range_diag_all.png"/><Relationship Type="http://schemas.openxmlformats.org/officeDocument/2006/relationships/image" Id="rId22" Target="/word/media/hist_partic.png"/><Relationship Type="http://schemas.openxmlformats.org/officeDocument/2006/relationships/image" Id="rId23" Target="/word/media/hist_levels.png"/><Relationship Type="http://schemas.openxmlformats.org/officeDocument/2006/relationships/image" Id="rId24" Target="/word/media/hist_levels_all.png"/><Relationship Type="http://schemas.openxmlformats.org/officeDocument/2006/relationships/image" Id="rId25" Target="/word/media/img_hist_np_01.03.01.png"/><Relationship Type="http://schemas.openxmlformats.org/officeDocument/2006/relationships/image" Id="rId26" Target="/word/media/range_diag_bg_np01.03.01.png"/><Relationship Type="http://schemas.openxmlformats.org/officeDocument/2006/relationships/image" Id="rId27" Target="/word/media/hist_partic_np01.03.01.png"/><Relationship Type="http://schemas.openxmlformats.org/officeDocument/2006/relationships/image" Id="rId28" Target="/word/media/hist_levels_np01.03.01.png"/><Relationship Type="http://schemas.openxmlformats.org/officeDocument/2006/relationships/image" Id="rId29" Target="/word/media/hist_levels_np01.03.01_all.png"/><Relationship Type="http://schemas.openxmlformats.org/officeDocument/2006/relationships/image" Id="rId30" Target="/word/media/img_hist_np_01.03.02.png"/><Relationship Type="http://schemas.openxmlformats.org/officeDocument/2006/relationships/image" Id="rId31" Target="/word/media/range_diag_bg_np01.03.02.png"/><Relationship Type="http://schemas.openxmlformats.org/officeDocument/2006/relationships/image" Id="rId32" Target="/word/media/hist_partic_np01.03.02.png"/><Relationship Type="http://schemas.openxmlformats.org/officeDocument/2006/relationships/image" Id="rId33" Target="/word/media/hist_levels_np01.03.02.png"/><Relationship Type="http://schemas.openxmlformats.org/officeDocument/2006/relationships/image" Id="rId34" Target="/word/media/hist_levels_np01.03.02_all.png"/><Relationship Type="http://schemas.openxmlformats.org/officeDocument/2006/relationships/image" Id="rId35" Target="/word/media/img_hist_np_01.03.03.png"/><Relationship Type="http://schemas.openxmlformats.org/officeDocument/2006/relationships/image" Id="rId36" Target="/word/media/range_diag_bg_np01.03.03.png"/><Relationship Type="http://schemas.openxmlformats.org/officeDocument/2006/relationships/image" Id="rId37" Target="/word/media/hist_partic_np01.03.03.png"/><Relationship Type="http://schemas.openxmlformats.org/officeDocument/2006/relationships/image" Id="rId38" Target="/word/media/hist_levels_np01.03.03.png"/><Relationship Type="http://schemas.openxmlformats.org/officeDocument/2006/relationships/image" Id="rId39" Target="/word/media/hist_levels_np01.03.03_all.png"/><Relationship Type="http://schemas.openxmlformats.org/officeDocument/2006/relationships/image" Id="rId40" Target="/word/media/img_hist_np_02.03.01.png"/><Relationship Type="http://schemas.openxmlformats.org/officeDocument/2006/relationships/image" Id="rId41" Target="/word/media/range_diag_bg_np02.03.01.png"/><Relationship Type="http://schemas.openxmlformats.org/officeDocument/2006/relationships/image" Id="rId42" Target="/word/media/hist_partic_np02.03.01.png"/><Relationship Type="http://schemas.openxmlformats.org/officeDocument/2006/relationships/image" Id="rId43" Target="/word/media/hist_levels_np02.03.01.png"/><Relationship Type="http://schemas.openxmlformats.org/officeDocument/2006/relationships/image" Id="rId44" Target="/word/media/hist_levels_np02.03.01_all.png"/><Relationship Type="http://schemas.openxmlformats.org/officeDocument/2006/relationships/image" Id="rId45" Target="/word/media/img_hist_np_04.03.01.png"/><Relationship Type="http://schemas.openxmlformats.org/officeDocument/2006/relationships/image" Id="rId46" Target="/word/media/range_diag_bg_np04.03.01.png"/><Relationship Type="http://schemas.openxmlformats.org/officeDocument/2006/relationships/image" Id="rId47" Target="/word/media/hist_partic_np04.03.01.png"/><Relationship Type="http://schemas.openxmlformats.org/officeDocument/2006/relationships/image" Id="rId48" Target="/word/media/hist_levels_np04.03.01.png"/><Relationship Type="http://schemas.openxmlformats.org/officeDocument/2006/relationships/image" Id="rId49" Target="/word/media/hist_levels_np04.03.01_all.png"/><Relationship Type="http://schemas.openxmlformats.org/officeDocument/2006/relationships/image" Id="rId50" Target="/word/media/img_hist_np_05.03.02.png"/><Relationship Type="http://schemas.openxmlformats.org/officeDocument/2006/relationships/image" Id="rId51" Target="/word/media/range_diag_bg_np05.03.02.png"/><Relationship Type="http://schemas.openxmlformats.org/officeDocument/2006/relationships/image" Id="rId52" Target="/word/media/hist_partic_np05.03.02.png"/><Relationship Type="http://schemas.openxmlformats.org/officeDocument/2006/relationships/image" Id="rId53" Target="/word/media/hist_levels_np05.03.02.png"/><Relationship Type="http://schemas.openxmlformats.org/officeDocument/2006/relationships/image" Id="rId54" Target="/word/media/hist_levels_np05.03.02_all.png"/><Relationship Type="http://schemas.openxmlformats.org/officeDocument/2006/relationships/image" Id="rId55" Target="/word/media/img_hist_np_05.03.03.png"/><Relationship Type="http://schemas.openxmlformats.org/officeDocument/2006/relationships/image" Id="rId56" Target="/word/media/range_diag_bg_np05.03.03.png"/><Relationship Type="http://schemas.openxmlformats.org/officeDocument/2006/relationships/image" Id="rId57" Target="/word/media/hist_partic_np05.03.03.png"/><Relationship Type="http://schemas.openxmlformats.org/officeDocument/2006/relationships/image" Id="rId58" Target="/word/media/hist_levels_np05.03.03.png"/><Relationship Type="http://schemas.openxmlformats.org/officeDocument/2006/relationships/image" Id="rId59" Target="/word/media/hist_levels_np05.03.03_all.png"/><Relationship Type="http://schemas.openxmlformats.org/officeDocument/2006/relationships/image" Id="rId60" Target="/word/media/img_hist_np_05.03.06.png"/><Relationship Type="http://schemas.openxmlformats.org/officeDocument/2006/relationships/image" Id="rId61" Target="/word/media/range_diag_bg_np05.03.06.png"/><Relationship Type="http://schemas.openxmlformats.org/officeDocument/2006/relationships/image" Id="rId62" Target="/word/media/hist_partic_np05.03.06.png"/><Relationship Type="http://schemas.openxmlformats.org/officeDocument/2006/relationships/image" Id="rId63" Target="/word/media/hist_levels_np05.03.06.png"/><Relationship Type="http://schemas.openxmlformats.org/officeDocument/2006/relationships/image" Id="rId64" Target="/word/media/hist_levels_np05.03.06_all.png"/><Relationship Type="http://schemas.openxmlformats.org/officeDocument/2006/relationships/image" Id="rId65" Target="/word/media/img_hist_np_06.03.01.png"/><Relationship Type="http://schemas.openxmlformats.org/officeDocument/2006/relationships/image" Id="rId66" Target="/word/media/range_diag_bg_np06.03.01.png"/><Relationship Type="http://schemas.openxmlformats.org/officeDocument/2006/relationships/image" Id="rId67" Target="/word/media/hist_partic_np06.03.01.png"/><Relationship Type="http://schemas.openxmlformats.org/officeDocument/2006/relationships/image" Id="rId68" Target="/word/media/hist_levels_np06.03.01.png"/><Relationship Type="http://schemas.openxmlformats.org/officeDocument/2006/relationships/image" Id="rId69" Target="/word/media/hist_levels_np06.03.01_all.png"/><Relationship Type="http://schemas.openxmlformats.org/officeDocument/2006/relationships/image" Id="rId70" Target="/word/media/img_hist_np_13.03.01.png"/><Relationship Type="http://schemas.openxmlformats.org/officeDocument/2006/relationships/image" Id="rId71" Target="/word/media/range_diag_bg_np13.03.01.png"/><Relationship Type="http://schemas.openxmlformats.org/officeDocument/2006/relationships/image" Id="rId72" Target="/word/media/hist_partic_np13.03.01.png"/><Relationship Type="http://schemas.openxmlformats.org/officeDocument/2006/relationships/image" Id="rId73" Target="/word/media/hist_levels_np13.03.01.png"/><Relationship Type="http://schemas.openxmlformats.org/officeDocument/2006/relationships/image" Id="rId74" Target="/word/media/hist_levels_np13.03.01_all.png"/><Relationship Type="http://schemas.openxmlformats.org/officeDocument/2006/relationships/image" Id="rId75" Target="/word/media/img_hist_np_13.03.02.png"/><Relationship Type="http://schemas.openxmlformats.org/officeDocument/2006/relationships/image" Id="rId76" Target="/word/media/range_diag_bg_np13.03.02.png"/><Relationship Type="http://schemas.openxmlformats.org/officeDocument/2006/relationships/image" Id="rId77" Target="/word/media/hist_partic_np13.03.02.png"/><Relationship Type="http://schemas.openxmlformats.org/officeDocument/2006/relationships/image" Id="rId78" Target="/word/media/hist_levels_np13.03.02.png"/><Relationship Type="http://schemas.openxmlformats.org/officeDocument/2006/relationships/image" Id="rId79" Target="/word/media/hist_levels_np13.03.02_all.png"/><Relationship Type="http://schemas.openxmlformats.org/officeDocument/2006/relationships/image" Id="rId80" Target="/word/media/img_hist_np_21.03.01.png"/><Relationship Type="http://schemas.openxmlformats.org/officeDocument/2006/relationships/image" Id="rId81" Target="/word/media/range_diag_bg_np21.03.01.png"/><Relationship Type="http://schemas.openxmlformats.org/officeDocument/2006/relationships/image" Id="rId82" Target="/word/media/hist_partic_np21.03.01.png"/><Relationship Type="http://schemas.openxmlformats.org/officeDocument/2006/relationships/image" Id="rId83" Target="/word/media/hist_levels_np21.03.01.png"/><Relationship Type="http://schemas.openxmlformats.org/officeDocument/2006/relationships/image" Id="rId84" Target="/word/media/hist_levels_np21.03.01_all.png"/><Relationship Type="http://schemas.openxmlformats.org/officeDocument/2006/relationships/image" Id="rId85" Target="/word/media/img_hist_np_21.05.02.png"/><Relationship Type="http://schemas.openxmlformats.org/officeDocument/2006/relationships/image" Id="rId86" Target="/word/media/range_diag_bg_np21.05.02.png"/><Relationship Type="http://schemas.openxmlformats.org/officeDocument/2006/relationships/image" Id="rId87" Target="/word/media/hist_partic_np21.05.02.png"/><Relationship Type="http://schemas.openxmlformats.org/officeDocument/2006/relationships/image" Id="rId88" Target="/word/media/hist_levels_np21.05.02.png"/><Relationship Type="http://schemas.openxmlformats.org/officeDocument/2006/relationships/image" Id="rId89" Target="/word/media/hist_levels_np21.05.02_all.png"/><Relationship Type="http://schemas.openxmlformats.org/officeDocument/2006/relationships/image" Id="rId90" Target="/word/media/img_hist_np_37.03.01.png"/><Relationship Type="http://schemas.openxmlformats.org/officeDocument/2006/relationships/image" Id="rId91" Target="/word/media/range_diag_bg_np37.03.01.png"/><Relationship Type="http://schemas.openxmlformats.org/officeDocument/2006/relationships/image" Id="rId92" Target="/word/media/hist_partic_np37.03.01.png"/><Relationship Type="http://schemas.openxmlformats.org/officeDocument/2006/relationships/image" Id="rId93" Target="/word/media/hist_levels_np37.03.01.png"/><Relationship Type="http://schemas.openxmlformats.org/officeDocument/2006/relationships/image" Id="rId94" Target="/word/media/hist_levels_np37.03.01_all.png"/><Relationship Type="http://schemas.openxmlformats.org/officeDocument/2006/relationships/image" Id="rId95" Target="/word/media/img_hist_np_37.03.02.png"/><Relationship Type="http://schemas.openxmlformats.org/officeDocument/2006/relationships/image" Id="rId96" Target="/word/media/range_diag_bg_np37.03.02.png"/><Relationship Type="http://schemas.openxmlformats.org/officeDocument/2006/relationships/image" Id="rId97" Target="/word/media/hist_partic_np37.03.02.png"/><Relationship Type="http://schemas.openxmlformats.org/officeDocument/2006/relationships/image" Id="rId98" Target="/word/media/hist_levels_np37.03.02.png"/><Relationship Type="http://schemas.openxmlformats.org/officeDocument/2006/relationships/image" Id="rId99" Target="/word/media/hist_levels_np37.03.02_all.png"/><Relationship Type="http://schemas.openxmlformats.org/officeDocument/2006/relationships/image" Id="rId100" Target="/word/media/img_hist_np_37.05.01.png"/><Relationship Type="http://schemas.openxmlformats.org/officeDocument/2006/relationships/image" Id="rId101" Target="/word/media/range_diag_bg_np37.05.01.png"/><Relationship Type="http://schemas.openxmlformats.org/officeDocument/2006/relationships/image" Id="rId102" Target="/word/media/hist_partic_np37.05.01.png"/><Relationship Type="http://schemas.openxmlformats.org/officeDocument/2006/relationships/image" Id="rId103" Target="/word/media/hist_levels_np37.05.01.png"/><Relationship Type="http://schemas.openxmlformats.org/officeDocument/2006/relationships/image" Id="rId104" Target="/word/media/hist_levels_np37.05.01_all.png"/><Relationship Type="http://schemas.openxmlformats.org/officeDocument/2006/relationships/image" Id="rId105" Target="/word/media/img_hist_np_38.03.01.png"/><Relationship Type="http://schemas.openxmlformats.org/officeDocument/2006/relationships/image" Id="rId106" Target="/word/media/range_diag_bg_np38.03.01.png"/><Relationship Type="http://schemas.openxmlformats.org/officeDocument/2006/relationships/image" Id="rId107" Target="/word/media/hist_partic_np38.03.01.png"/><Relationship Type="http://schemas.openxmlformats.org/officeDocument/2006/relationships/image" Id="rId108" Target="/word/media/hist_levels_np38.03.01.png"/><Relationship Type="http://schemas.openxmlformats.org/officeDocument/2006/relationships/image" Id="rId109" Target="/word/media/hist_levels_np38.03.01_all.png"/><Relationship Type="http://schemas.openxmlformats.org/officeDocument/2006/relationships/image" Id="rId110" Target="/word/media/img_hist_np_38.03.02.png"/><Relationship Type="http://schemas.openxmlformats.org/officeDocument/2006/relationships/image" Id="rId111" Target="/word/media/range_diag_bg_np38.03.02.png"/><Relationship Type="http://schemas.openxmlformats.org/officeDocument/2006/relationships/image" Id="rId112" Target="/word/media/hist_partic_np38.03.02.png"/><Relationship Type="http://schemas.openxmlformats.org/officeDocument/2006/relationships/image" Id="rId113" Target="/word/media/hist_levels_np38.03.02.png"/><Relationship Type="http://schemas.openxmlformats.org/officeDocument/2006/relationships/image" Id="rId114" Target="/word/media/hist_levels_np38.03.02_all.png"/><Relationship Type="http://schemas.openxmlformats.org/officeDocument/2006/relationships/image" Id="rId115" Target="/word/media/img_hist_np_38.03.03.png"/><Relationship Type="http://schemas.openxmlformats.org/officeDocument/2006/relationships/image" Id="rId116" Target="/word/media/range_diag_bg_np38.03.03.png"/><Relationship Type="http://schemas.openxmlformats.org/officeDocument/2006/relationships/image" Id="rId117" Target="/word/media/hist_partic_np38.03.03.png"/><Relationship Type="http://schemas.openxmlformats.org/officeDocument/2006/relationships/image" Id="rId118" Target="/word/media/hist_levels_np38.03.03.png"/><Relationship Type="http://schemas.openxmlformats.org/officeDocument/2006/relationships/image" Id="rId119" Target="/word/media/hist_levels_np38.03.03_all.png"/><Relationship Type="http://schemas.openxmlformats.org/officeDocument/2006/relationships/image" Id="rId120" Target="/word/media/img_hist_np_38.03.04.png"/><Relationship Type="http://schemas.openxmlformats.org/officeDocument/2006/relationships/image" Id="rId121" Target="/word/media/range_diag_bg_np38.03.04.png"/><Relationship Type="http://schemas.openxmlformats.org/officeDocument/2006/relationships/image" Id="rId122" Target="/word/media/hist_partic_np38.03.04.png"/><Relationship Type="http://schemas.openxmlformats.org/officeDocument/2006/relationships/image" Id="rId123" Target="/word/media/hist_levels_np38.03.04.png"/><Relationship Type="http://schemas.openxmlformats.org/officeDocument/2006/relationships/image" Id="rId124" Target="/word/media/hist_levels_np38.03.04_all.png"/><Relationship Type="http://schemas.openxmlformats.org/officeDocument/2006/relationships/image" Id="rId125" Target="/word/media/img_hist_np_38.03.05.png"/><Relationship Type="http://schemas.openxmlformats.org/officeDocument/2006/relationships/image" Id="rId126" Target="/word/media/range_diag_bg_np38.03.05.png"/><Relationship Type="http://schemas.openxmlformats.org/officeDocument/2006/relationships/image" Id="rId127" Target="/word/media/hist_partic_np38.03.05.png"/><Relationship Type="http://schemas.openxmlformats.org/officeDocument/2006/relationships/image" Id="rId128" Target="/word/media/hist_levels_np38.03.05.png"/><Relationship Type="http://schemas.openxmlformats.org/officeDocument/2006/relationships/image" Id="rId129" Target="/word/media/hist_levels_np38.03.05_all.png"/><Relationship Type="http://schemas.openxmlformats.org/officeDocument/2006/relationships/image" Id="rId130" Target="/word/media/img_hist_np_38.05.01.png"/><Relationship Type="http://schemas.openxmlformats.org/officeDocument/2006/relationships/image" Id="rId131" Target="/word/media/range_diag_bg_np38.05.01.png"/><Relationship Type="http://schemas.openxmlformats.org/officeDocument/2006/relationships/image" Id="rId132" Target="/word/media/hist_partic_np38.05.01.png"/><Relationship Type="http://schemas.openxmlformats.org/officeDocument/2006/relationships/image" Id="rId133" Target="/word/media/hist_levels_np38.05.01.png"/><Relationship Type="http://schemas.openxmlformats.org/officeDocument/2006/relationships/image" Id="rId134" Target="/word/media/hist_levels_np38.05.01_all.png"/><Relationship Type="http://schemas.openxmlformats.org/officeDocument/2006/relationships/image" Id="rId135" Target="/word/media/img_hist_np_39.03.02.png"/><Relationship Type="http://schemas.openxmlformats.org/officeDocument/2006/relationships/image" Id="rId136" Target="/word/media/range_diag_bg_np39.03.02.png"/><Relationship Type="http://schemas.openxmlformats.org/officeDocument/2006/relationships/image" Id="rId137" Target="/word/media/hist_partic_np39.03.02.png"/><Relationship Type="http://schemas.openxmlformats.org/officeDocument/2006/relationships/image" Id="rId138" Target="/word/media/hist_levels_np39.03.02.png"/><Relationship Type="http://schemas.openxmlformats.org/officeDocument/2006/relationships/image" Id="rId139" Target="/word/media/hist_levels_np39.03.02_all.png"/><Relationship Type="http://schemas.openxmlformats.org/officeDocument/2006/relationships/image" Id="rId140" Target="/word/media/img_hist_np_39.03.03.png"/><Relationship Type="http://schemas.openxmlformats.org/officeDocument/2006/relationships/image" Id="rId141" Target="/word/media/range_diag_bg_np39.03.03.png"/><Relationship Type="http://schemas.openxmlformats.org/officeDocument/2006/relationships/image" Id="rId142" Target="/word/media/hist_partic_np39.03.03.png"/><Relationship Type="http://schemas.openxmlformats.org/officeDocument/2006/relationships/image" Id="rId143" Target="/word/media/hist_levels_np39.03.03.png"/><Relationship Type="http://schemas.openxmlformats.org/officeDocument/2006/relationships/image" Id="rId144" Target="/word/media/hist_levels_np39.03.03_all.png"/><Relationship Type="http://schemas.openxmlformats.org/officeDocument/2006/relationships/image" Id="rId145" Target="/word/media/img_hist_np_40.03.01.png"/><Relationship Type="http://schemas.openxmlformats.org/officeDocument/2006/relationships/image" Id="rId146" Target="/word/media/range_diag_bg_np40.03.01.png"/><Relationship Type="http://schemas.openxmlformats.org/officeDocument/2006/relationships/image" Id="rId147" Target="/word/media/hist_partic_np40.03.01.png"/><Relationship Type="http://schemas.openxmlformats.org/officeDocument/2006/relationships/image" Id="rId148" Target="/word/media/hist_levels_np40.03.01.png"/><Relationship Type="http://schemas.openxmlformats.org/officeDocument/2006/relationships/image" Id="rId149" Target="/word/media/hist_levels_np40.03.01_all.png"/><Relationship Type="http://schemas.openxmlformats.org/officeDocument/2006/relationships/image" Id="rId150" Target="/word/media/img_hist_np_42.03.01.png"/><Relationship Type="http://schemas.openxmlformats.org/officeDocument/2006/relationships/image" Id="rId151" Target="/word/media/range_diag_bg_np42.03.01.png"/><Relationship Type="http://schemas.openxmlformats.org/officeDocument/2006/relationships/image" Id="rId152" Target="/word/media/hist_partic_np42.03.01.png"/><Relationship Type="http://schemas.openxmlformats.org/officeDocument/2006/relationships/image" Id="rId153" Target="/word/media/hist_levels_np42.03.01.png"/><Relationship Type="http://schemas.openxmlformats.org/officeDocument/2006/relationships/image" Id="rId154" Target="/word/media/hist_levels_np42.03.01_all.png"/><Relationship Type="http://schemas.openxmlformats.org/officeDocument/2006/relationships/image" Id="rId155" Target="/word/media/img_hist_np_42.03.02.png"/><Relationship Type="http://schemas.openxmlformats.org/officeDocument/2006/relationships/image" Id="rId156" Target="/word/media/range_diag_bg_np42.03.02.png"/><Relationship Type="http://schemas.openxmlformats.org/officeDocument/2006/relationships/image" Id="rId157" Target="/word/media/hist_partic_np42.03.02.png"/><Relationship Type="http://schemas.openxmlformats.org/officeDocument/2006/relationships/image" Id="rId158" Target="/word/media/hist_levels_np42.03.02.png"/><Relationship Type="http://schemas.openxmlformats.org/officeDocument/2006/relationships/image" Id="rId159" Target="/word/media/hist_levels_np42.03.02_all.png"/><Relationship Type="http://schemas.openxmlformats.org/officeDocument/2006/relationships/image" Id="rId160" Target="/word/media/img_hist_np_43.03.02.png"/><Relationship Type="http://schemas.openxmlformats.org/officeDocument/2006/relationships/image" Id="rId161" Target="/word/media/range_diag_bg_np43.03.02.png"/><Relationship Type="http://schemas.openxmlformats.org/officeDocument/2006/relationships/image" Id="rId162" Target="/word/media/hist_partic_np43.03.02.png"/><Relationship Type="http://schemas.openxmlformats.org/officeDocument/2006/relationships/image" Id="rId163" Target="/word/media/hist_levels_np43.03.02.png"/><Relationship Type="http://schemas.openxmlformats.org/officeDocument/2006/relationships/image" Id="rId164" Target="/word/media/hist_levels_np43.03.02_all.png"/><Relationship Type="http://schemas.openxmlformats.org/officeDocument/2006/relationships/image" Id="rId165" Target="/word/media/img_hist_np_43.03.03.png"/><Relationship Type="http://schemas.openxmlformats.org/officeDocument/2006/relationships/image" Id="rId166" Target="/word/media/range_diag_bg_np43.03.03.png"/><Relationship Type="http://schemas.openxmlformats.org/officeDocument/2006/relationships/image" Id="rId167" Target="/word/media/hist_partic_np43.03.03.png"/><Relationship Type="http://schemas.openxmlformats.org/officeDocument/2006/relationships/image" Id="rId168" Target="/word/media/hist_levels_np43.03.03.png"/><Relationship Type="http://schemas.openxmlformats.org/officeDocument/2006/relationships/image" Id="rId169" Target="/word/media/hist_levels_np43.03.03_all.png"/><Relationship Type="http://schemas.openxmlformats.org/officeDocument/2006/relationships/image" Id="rId170" Target="/word/media/img_hist_np_44.03.02.png"/><Relationship Type="http://schemas.openxmlformats.org/officeDocument/2006/relationships/image" Id="rId171" Target="/word/media/range_diag_bg_np44.03.02.png"/><Relationship Type="http://schemas.openxmlformats.org/officeDocument/2006/relationships/image" Id="rId172" Target="/word/media/hist_partic_np44.03.02.png"/><Relationship Type="http://schemas.openxmlformats.org/officeDocument/2006/relationships/image" Id="rId173" Target="/word/media/hist_levels_np44.03.02.png"/><Relationship Type="http://schemas.openxmlformats.org/officeDocument/2006/relationships/image" Id="rId174" Target="/word/media/hist_levels_np44.03.02_all.png"/><Relationship Type="http://schemas.openxmlformats.org/officeDocument/2006/relationships/image" Id="rId175" Target="/word/media/img_hist_np_44.03.03.png"/><Relationship Type="http://schemas.openxmlformats.org/officeDocument/2006/relationships/image" Id="rId176" Target="/word/media/range_diag_bg_np44.03.03.png"/><Relationship Type="http://schemas.openxmlformats.org/officeDocument/2006/relationships/image" Id="rId177" Target="/word/media/hist_partic_np44.03.03.png"/><Relationship Type="http://schemas.openxmlformats.org/officeDocument/2006/relationships/image" Id="rId178" Target="/word/media/hist_levels_np44.03.03.png"/><Relationship Type="http://schemas.openxmlformats.org/officeDocument/2006/relationships/image" Id="rId179" Target="/word/media/hist_levels_np44.03.03_all.png"/><Relationship Type="http://schemas.openxmlformats.org/officeDocument/2006/relationships/image" Id="rId180" Target="/word/media/img_hist_np_44.03.05.png"/><Relationship Type="http://schemas.openxmlformats.org/officeDocument/2006/relationships/image" Id="rId181" Target="/word/media/range_diag_bg_np44.03.05.png"/><Relationship Type="http://schemas.openxmlformats.org/officeDocument/2006/relationships/image" Id="rId182" Target="/word/media/hist_partic_np44.03.05.png"/><Relationship Type="http://schemas.openxmlformats.org/officeDocument/2006/relationships/image" Id="rId183" Target="/word/media/hist_levels_np44.03.05.png"/><Relationship Type="http://schemas.openxmlformats.org/officeDocument/2006/relationships/image" Id="rId184" Target="/word/media/hist_levels_np44.03.05_all.png"/><Relationship Type="http://schemas.openxmlformats.org/officeDocument/2006/relationships/image" Id="rId185" Target="/word/media/img_hist_np_45.03.01.png"/><Relationship Type="http://schemas.openxmlformats.org/officeDocument/2006/relationships/image" Id="rId186" Target="/word/media/range_diag_bg_np45.03.01.png"/><Relationship Type="http://schemas.openxmlformats.org/officeDocument/2006/relationships/image" Id="rId187" Target="/word/media/hist_partic_np45.03.01.png"/><Relationship Type="http://schemas.openxmlformats.org/officeDocument/2006/relationships/image" Id="rId188" Target="/word/media/hist_levels_np45.03.01.png"/><Relationship Type="http://schemas.openxmlformats.org/officeDocument/2006/relationships/image" Id="rId189" Target="/word/media/hist_levels_np45.03.01_all.png"/><Relationship Type="http://schemas.openxmlformats.org/officeDocument/2006/relationships/image" Id="rId190" Target="/word/media/img_hist_np_45.03.02.png"/><Relationship Type="http://schemas.openxmlformats.org/officeDocument/2006/relationships/image" Id="rId191" Target="/word/media/range_diag_bg_np45.03.02.png"/><Relationship Type="http://schemas.openxmlformats.org/officeDocument/2006/relationships/image" Id="rId192" Target="/word/media/hist_partic_np45.03.02.png"/><Relationship Type="http://schemas.openxmlformats.org/officeDocument/2006/relationships/image" Id="rId193" Target="/word/media/hist_levels_np45.03.02.png"/><Relationship Type="http://schemas.openxmlformats.org/officeDocument/2006/relationships/image" Id="rId194" Target="/word/media/hist_levels_np45.03.02_all.png"/><Relationship Type="http://schemas.openxmlformats.org/officeDocument/2006/relationships/image" Id="rId195" Target="/word/media/img_hist_np_46.03.01.png"/><Relationship Type="http://schemas.openxmlformats.org/officeDocument/2006/relationships/image" Id="rId196" Target="/word/media/range_diag_bg_np46.03.01.png"/><Relationship Type="http://schemas.openxmlformats.org/officeDocument/2006/relationships/image" Id="rId197" Target="/word/media/hist_partic_np46.03.01.png"/><Relationship Type="http://schemas.openxmlformats.org/officeDocument/2006/relationships/image" Id="rId198" Target="/word/media/hist_levels_np46.03.01.png"/><Relationship Type="http://schemas.openxmlformats.org/officeDocument/2006/relationships/image" Id="rId199" Target="/word/media/hist_levels_np46.03.01_all.png"/><Relationship Type="http://schemas.openxmlformats.org/officeDocument/2006/relationships/image" Id="rId200" Target="/word/media/img_hist_np_51.03.01.png"/><Relationship Type="http://schemas.openxmlformats.org/officeDocument/2006/relationships/image" Id="rId201" Target="/word/media/range_diag_bg_np51.03.01.png"/><Relationship Type="http://schemas.openxmlformats.org/officeDocument/2006/relationships/image" Id="rId202" Target="/word/media/hist_partic_np51.03.01.png"/><Relationship Type="http://schemas.openxmlformats.org/officeDocument/2006/relationships/image" Id="rId203" Target="/word/media/hist_levels_np51.03.01.png"/><Relationship Type="http://schemas.openxmlformats.org/officeDocument/2006/relationships/image" Id="rId204" Target="/word/media/hist_levels_np51.03.01_all.png"/><Relationship Type="http://schemas.openxmlformats.org/officeDocument/2006/relationships/image" Id="rId205" Target="/word/media/img_hist_np_54.03.01.png"/><Relationship Type="http://schemas.openxmlformats.org/officeDocument/2006/relationships/image" Id="rId206" Target="/word/media/range_diag_bg_np54.03.01.png"/><Relationship Type="http://schemas.openxmlformats.org/officeDocument/2006/relationships/image" Id="rId207" Target="/word/media/hist_partic_np54.03.01.png"/><Relationship Type="http://schemas.openxmlformats.org/officeDocument/2006/relationships/image" Id="rId208" Target="/word/media/hist_levels_np54.03.01.png"/><Relationship Type="http://schemas.openxmlformats.org/officeDocument/2006/relationships/image" Id="rId209" Target="/word/media/hist_levels_np54.03.01_all.png"/><Relationship Type="http://schemas.openxmlformats.org/officeDocument/2006/relationships/image" Id="rId210" Target="/word/media/img_hist_np_54.03.03.png"/><Relationship Type="http://schemas.openxmlformats.org/officeDocument/2006/relationships/image" Id="rId211" Target="/word/media/range_diag_bg_np54.03.03.png"/><Relationship Type="http://schemas.openxmlformats.org/officeDocument/2006/relationships/image" Id="rId212" Target="/word/media/hist_partic_np54.03.03.png"/><Relationship Type="http://schemas.openxmlformats.org/officeDocument/2006/relationships/image" Id="rId213" Target="/word/media/hist_levels_np54.03.03.png"/><Relationship Type="http://schemas.openxmlformats.org/officeDocument/2006/relationships/image" Id="rId214" Target="/word/media/hist_levels_np54.03.03_all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5597</TotalTime>
  <Pages>24</Pages>
  <Words>6311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285</cp:revision>
  <cp:lastPrinted>2013-11-19T09:55:00Z</cp:lastPrinted>
  <dcterms:created xsi:type="dcterms:W3CDTF">2013-12-06T10:23:00Z</dcterms:created>
  <dcterms:modified xsi:type="dcterms:W3CDTF">2019-01-25T09:42:00Z</dcterms:modified>
</cp:coreProperties>
</file>