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40.03.01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Юриспруденция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13762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12615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16535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15586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15471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0,22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143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0,22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40.03.01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Юриспруденция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Юриспруденция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40.03.01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Юриспруденция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Уголовное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40.03.01</w:t>
      </w:r>
      <w:r w:rsidRPr="00085038">
        <w:t xml:space="preserve"> «</w:t>
      </w:r>
      <w:r>
        <w:rPr>
          <w:noProof/>
        </w:rPr>
        <w:t xml:space="preserve">Юриспруденция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Конституционное право России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0,2277_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20,2277.png"/><Relationship Type="http://schemas.openxmlformats.org/officeDocument/2006/relationships/image" Id="rId19" Target="/word/media/fepo3years_vuz_np3320,2277.png"/><Relationship Type="http://schemas.openxmlformats.org/officeDocument/2006/relationships/image" Id="rId20" Target="/word/media/range_diag_bg_np40.03.01.png"/><Relationship Type="http://schemas.openxmlformats.org/officeDocument/2006/relationships/image" Id="rId21" Target="/word/media/hist_partic_np40.03.01.png"/><Relationship Type="http://schemas.openxmlformats.org/officeDocument/2006/relationships/image" Id="rId22" Target="/word/media/hist_levels_np40.03.01.png"/><Relationship Type="http://schemas.openxmlformats.org/officeDocument/2006/relationships/image" Id="rId23" Target="/word/media/hist_levels_np40.03.01_all.png"/><Relationship Type="http://schemas.openxmlformats.org/officeDocument/2006/relationships/image" Id="rId24" Target="/word/media/img_hist_np_40.03.01.png"/><Relationship Type="http://schemas.openxmlformats.org/officeDocument/2006/relationships/image" Id="rId25" Target="/word/media/hist_levels3320,2277_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