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38.05.01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Экономическая безопасность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6405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5467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5429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4716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5549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447,24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91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447,24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38.05.01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Экономическая безопасность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Экономическая безопасность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38.05.01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Экономическая безопасность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Мировая 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Эконометрика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Экономическая теория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Бухгалтерский учет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38.05.01</w:t>
      </w:r>
      <w:r w:rsidRPr="00085038">
        <w:t xml:space="preserve"> «</w:t>
      </w:r>
      <w:r>
        <w:rPr>
          <w:noProof/>
        </w:rPr>
        <w:t xml:space="preserve">Экономическая безопасность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447,2464.png"/><Relationship Type="http://schemas.openxmlformats.org/officeDocument/2006/relationships/image" Id="rId19" Target="/word/media/fepo3years_vuz_np3447,2464.png"/><Relationship Type="http://schemas.openxmlformats.org/officeDocument/2006/relationships/image" Id="rId20" Target="/word/media/range_diag_bg_np38.05.01.png"/><Relationship Type="http://schemas.openxmlformats.org/officeDocument/2006/relationships/image" Id="rId21" Target="/word/media/hist_partic_np38.05.01.png"/><Relationship Type="http://schemas.openxmlformats.org/officeDocument/2006/relationships/image" Id="rId22" Target="/word/media/hist_levels_np38.05.01.png"/><Relationship Type="http://schemas.openxmlformats.org/officeDocument/2006/relationships/image" Id="rId23" Target="/word/media/hist_levels_np38.05.01_all.png"/><Relationship Type="http://schemas.openxmlformats.org/officeDocument/2006/relationships/image" Id="rId24" Target="/word/media/img_hist_np_38.05.01.png"/><Relationship Type="http://schemas.openxmlformats.org/officeDocument/2006/relationships/image" Id="rId25" Target="/word/media/hist_levels3447,2464_7.png"/><Relationship Type="http://schemas.openxmlformats.org/officeDocument/2006/relationships/image" Id="rId26" Target="/word/media/hist_levels3447,2464_3.png"/><Relationship Type="http://schemas.openxmlformats.org/officeDocument/2006/relationships/image" Id="rId27" Target="/word/media/hist_levels3447,2464_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