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Экономика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24057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18174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18248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13985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16831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271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160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Экономика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Английский язык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Финансы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Финансы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38.03.01</w:t>
      </w:r>
      <w:r w:rsidRPr="00085038">
        <w:t xml:space="preserve"> «</w:t>
      </w:r>
      <w:r>
        <w:rPr>
          <w:noProof/>
        </w:rPr>
        <w:t xml:space="preserve">Экономика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Английский язык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Финансы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0,2329.png"/><Relationship Type="http://schemas.openxmlformats.org/officeDocument/2006/relationships/image" Id="rId19" Target="/word/media/fepo3years_vuz_np3310,2329.png"/><Relationship Type="http://schemas.openxmlformats.org/officeDocument/2006/relationships/image" Id="rId20" Target="/word/media/range_diag_bg_np38.03.01.png"/><Relationship Type="http://schemas.openxmlformats.org/officeDocument/2006/relationships/image" Id="rId21" Target="/word/media/hist_partic_np38.03.01.png"/><Relationship Type="http://schemas.openxmlformats.org/officeDocument/2006/relationships/image" Id="rId22" Target="/word/media/hist_levels_np38.03.01.png"/><Relationship Type="http://schemas.openxmlformats.org/officeDocument/2006/relationships/image" Id="rId23" Target="/word/media/hist_levels_np38.03.01_all.png"/><Relationship Type="http://schemas.openxmlformats.org/officeDocument/2006/relationships/image" Id="rId24" Target="/word/media/img_hist_np_38.03.01.png"/><Relationship Type="http://schemas.openxmlformats.org/officeDocument/2006/relationships/image" Id="rId25" Target="/word/media/hist_levels3310,2329_17.png"/><Relationship Type="http://schemas.openxmlformats.org/officeDocument/2006/relationships/image" Id="rId26" Target="/word/media/hist_levels3310,2329_7.png"/><Relationship Type="http://schemas.openxmlformats.org/officeDocument/2006/relationships/image" Id="rId27" Target="/word/media/hist_levels3310,2329_33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