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E61E2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21.03.01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Нефтегазовое дело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октябрь 2018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февраль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9F78D0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E61E2" w:rsidRPr="0013504D" w:rsidRDefault="008E61E2" w:rsidP="004A28A5"/>
    <w:p w:rsidR="008E61E2" w:rsidRPr="00EE3DEC" w:rsidRDefault="008E61E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21.03.01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21.03.01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ФЭПО-24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ФЭПО-28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21.03.01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Нефтегазовое дело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3782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3916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3926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1658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3631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263,23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172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1501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374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182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212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263,23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E61E2" w:rsidP="00F23B41">
      <w:pPr>
        <w:keepNext/>
        <w:keepLines/>
        <w:jc w:val="center"/>
      </w:pPr>
      <w:r w:rsidRPr="00BC12E0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21.03.01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Нефтегазовое дело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ФЭПО-28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Нефтегазовое дело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21.03.01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Нефтегазовое дело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2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E61E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:rsidR="008E61E2" w:rsidRPr="000C17E9" w:rsidRDefault="008E61E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8E61E2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8E61E2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76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83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2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2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8E61E2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21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Правоведение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38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99%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87%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Информатика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67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82%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84%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63%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58%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Физика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78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75%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41%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Экология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59%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61%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ФЭПО-24</w:t>
      </w:r>
      <w:r w:rsidRPr="004D2BEF">
        <w:t xml:space="preserve"> – </w:t>
      </w:r>
      <w:r>
        <w:rPr>
          <w:noProof/>
        </w:rPr>
        <w:t xml:space="preserve">ФЭПО-28</w:t>
      </w:r>
    </w:p>
    <w:p w:rsidR="008E61E2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21.03.01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Нефтегазовое дело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2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91%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63%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79%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58%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83%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66%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82%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76%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83%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Культурология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Правоведение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79%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Гидравлика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40%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76%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Информатика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82%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84%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Математика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85%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85%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78%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47%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Теоретическая механика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81%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25%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33%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54%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66%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61%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Физика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75%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47%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85%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46%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50%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75%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Химия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78%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66%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75%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65%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85%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Экология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80%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Безопасность жизнедеятельности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83%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Гидравлика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78%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78%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79%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71%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Начертательная геометрия, инженерная и компьютерная графика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31%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31%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11%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48%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Сопротивление материалов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55%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Теплотехника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77%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78%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21.03.01</w:t>
      </w:r>
      <w:r w:rsidRPr="00085038">
        <w:t xml:space="preserve"> «</w:t>
      </w:r>
      <w:r>
        <w:rPr>
          <w:noProof/>
        </w:rPr>
        <w:t xml:space="preserve">Нефтегазовое дело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Нефтегазовое дело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Правоведение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63,2351_1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МЕН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Нефтегазовое дело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4.3, 4.4 и 4.5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Информатика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63,2351_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Физика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63,2351_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Экология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63,2351_1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5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>
        <w:rPr>
          <w:noProof/>
        </w:rPr>
        <w:pict>
          <v:shape id="_x0000_i1027" type="#_x0000_t75" style="width:498.75pt;height:696pt;visibility:visible">
            <v:imagedata r:id="rId10" o:title="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E61E2" w:rsidRDefault="008E61E2" w:rsidP="009A2510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223.5pt;margin-top:4.25pt;width:63pt;height:20.25pt;z-index:251667456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189.75pt;margin-top:4.25pt;width:43.5pt;height:20.25pt;z-index:251666432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5.25pt;margin-top:10.5pt;width:75pt;height:24.4pt;z-index:25166438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2.5pt;margin-top:38pt;width:75pt;height:24.4pt;z-index:25166540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87pt;margin-top:65pt;width:75pt;height:24.4pt;z-index:25165926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14.75pt;margin-top:93.5pt;width:75pt;height:24.4pt;z-index:25165824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3.1pt;margin-top:94.25pt;width:75pt;height:24.4pt;z-index:25166028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38.2pt;margin-top:65.75pt;width:75pt;height:24.4pt;z-index:251661312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72.75pt;margin-top:38pt;width:75pt;height:24.4pt;z-index:251662336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2.25pt;margin-top:10.25pt;width:75pt;height:24.4pt;z-index:25166336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8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E61E2">
        <w:tc>
          <w:tcPr>
            <w:tcW w:w="4657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E61E2" w:rsidP="009A2510">
      <w:pPr>
        <w:jc w:val="both"/>
      </w:pPr>
      <w:r>
        <w:rPr>
          <w:noProof/>
        </w:rPr>
        <w:pict>
          <v:shape id="_x0000_i1029" type="#_x0000_t75" style="width:453.75pt;height:208.5pt;visibility:visibl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E61E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44pt;height:228.75pt;visibility:visibl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E61E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E61E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1E2" w:rsidRDefault="008E61E2">
      <w:r>
        <w:separator/>
      </w:r>
    </w:p>
  </w:endnote>
  <w:endnote w:type="continuationSeparator" w:id="0">
    <w:p w:rsidR="008E61E2" w:rsidRDefault="008E6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E2" w:rsidRDefault="008E61E2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14</w:t>
    </w:r>
    <w:r>
      <w:rPr>
        <w:rStyle w:val="PageNumber"/>
      </w:rPr>
      <w:fldChar w:fldCharType="end"/>
    </w:r>
  </w:p>
  <w:p w:rsidR="008E61E2" w:rsidRDefault="008E61E2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1E2" w:rsidRDefault="008E61E2">
      <w:r>
        <w:separator/>
      </w:r>
    </w:p>
  </w:footnote>
  <w:footnote w:type="continuationSeparator" w:id="0">
    <w:p w:rsidR="008E61E2" w:rsidRDefault="008E61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8" Target="/word/media/fepo3years_spec3263,2351.png"/><Relationship Type="http://schemas.openxmlformats.org/officeDocument/2006/relationships/image" Id="rId19" Target="/word/media/fepo3years_vuz_np3263,2351.png"/><Relationship Type="http://schemas.openxmlformats.org/officeDocument/2006/relationships/image" Id="rId20" Target="/word/media/range_diag_bg_np21.03.01.png"/><Relationship Type="http://schemas.openxmlformats.org/officeDocument/2006/relationships/image" Id="rId21" Target="/word/media/hist_partic_np21.03.01.png"/><Relationship Type="http://schemas.openxmlformats.org/officeDocument/2006/relationships/image" Id="rId22" Target="/word/media/hist_levels_np21.03.01.png"/><Relationship Type="http://schemas.openxmlformats.org/officeDocument/2006/relationships/image" Id="rId23" Target="/word/media/hist_levels_np21.03.01_all.png"/><Relationship Type="http://schemas.openxmlformats.org/officeDocument/2006/relationships/image" Id="rId24" Target="/word/media/img_hist_np_21.03.01.png"/><Relationship Type="http://schemas.openxmlformats.org/officeDocument/2006/relationships/image" Id="rId25" Target="/word/media/hist_levels3263,2351_13.png"/><Relationship Type="http://schemas.openxmlformats.org/officeDocument/2006/relationships/image" Id="rId26" Target="/word/media/hist_levels3263,2351_2.png"/><Relationship Type="http://schemas.openxmlformats.org/officeDocument/2006/relationships/image" Id="rId27" Target="/word/media/hist_levels3263,2351_6.png"/><Relationship Type="http://schemas.openxmlformats.org/officeDocument/2006/relationships/image" Id="rId28" Target="/word/media/hist_levels3263,2351_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2046</TotalTime>
  <Pages>19</Pages>
  <Words>4707</Words>
  <Characters>26836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203</cp:revision>
  <cp:lastPrinted>2013-11-19T10:46:00Z</cp:lastPrinted>
  <dcterms:created xsi:type="dcterms:W3CDTF">2013-12-07T08:26:00Z</dcterms:created>
  <dcterms:modified xsi:type="dcterms:W3CDTF">2018-12-14T12:07:00Z</dcterms:modified>
</cp:coreProperties>
</file>