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E61E2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06.03.01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Биология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октябрь 2018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февраль 2019</w:t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9F78D0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8E61E2" w:rsidRPr="0013504D" w:rsidRDefault="008E61E2" w:rsidP="004A28A5"/>
    <w:p w:rsidR="008E61E2" w:rsidRPr="00EE3DEC" w:rsidRDefault="008E61E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06.03.01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Биология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06.03.01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ФЭПО-24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ФЭПО-28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06.03.01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Биология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6E0D05" w:rsidRDefault="008E61E2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1515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1101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2033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986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1887</w:t>
            </w:r>
          </w:p>
        </w:tc>
      </w:tr>
    </w:tbl>
    <w:p w:rsidR="008E61E2" w:rsidRPr="00DF2220" w:rsidRDefault="008E61E2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E61E2" w:rsidRPr="0012116B" w:rsidRDefault="008E61E2" w:rsidP="00F10FBF">
      <w:pPr>
        <w:keepNext/>
        <w:keepLines/>
        <w:jc w:val="center"/>
        <w:rPr>
          <w:sz w:val="8"/>
          <w:szCs w:val="8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219,226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E61E2" w:rsidRPr="00626B1E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Биология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125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53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122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116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2018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2019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164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7547DF" w:rsidRDefault="008E61E2" w:rsidP="001E0B74">
      <w:pPr>
        <w:jc w:val="center"/>
        <w:rPr>
          <w:sz w:val="16"/>
          <w:szCs w:val="16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219,226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8E61E2" w:rsidRPr="00024E94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E61E2" w:rsidP="00F23B41">
      <w:pPr>
        <w:keepNext/>
        <w:keepLines/>
        <w:jc w:val="center"/>
      </w:pPr>
      <w:r w:rsidRPr="00BC12E0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06.03.01</w:t>
      </w:r>
      <w:r w:rsidRPr="00D77D52">
        <w:t xml:space="preserve"> </w:t>
      </w:r>
      <w:r>
        <w:t xml:space="preserve">«</w:t>
      </w:r>
      <w:r>
        <w:rPr>
          <w:noProof/>
        </w:rPr>
        <w:t xml:space="preserve">Биология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ФЭПО-28</w:t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Биология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06.03.01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Биология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06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Биология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E61E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7216" filled="f" stroked="f">
            <v:textbox style="mso-next-textbox:#_x0000_s1027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6192" filled="f" stroked="f">
            <v:textbox style="mso-next-textbox:#_x0000_s1028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54144" filled="f" stroked="f">
            <v:textbox style="mso-next-textbox:#_x0000_s1029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5168" filled="f" stroked="f">
            <v:textbox style="mso-next-textbox:#_x0000_s1030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53120" filled="f" stroked="f">
            <v:textbox style="mso-next-textbox:#_x0000_s1031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52096" filled="f" stroked="f">
            <v:textbox style="mso-next-textbox:#_x0000_s1032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51072" filled="f" stroked="f">
            <v:textbox style="mso-next-textbox:#_x0000_s1033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50048" filled="f" stroked="f">
            <v:textbox style="mso-next-textbox:#_x0000_s1034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9024" filled="f" stroked="f">
            <v:textbox style="mso-next-textbox:#_x0000_s1035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8000" filled="f" stroked="f">
            <v:textbox style="mso-next-textbox:#_x0000_s1036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7">
              <w:txbxContent>
                <w:p w:rsidR="008E61E2" w:rsidRPr="000C17E9" w:rsidRDefault="008E61E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8E61E2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8E61E2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94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90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06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Биология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6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8E61E2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6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67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91%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70%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77%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46%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52%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Философия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45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97%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78%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86%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31%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47%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Физиология растений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52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98%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93%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71%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67%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29%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28%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ФЭПО-24</w:t>
      </w:r>
      <w:r w:rsidRPr="004D2BEF">
        <w:t xml:space="preserve"> – </w:t>
      </w:r>
      <w:r>
        <w:rPr>
          <w:noProof/>
        </w:rPr>
        <w:t xml:space="preserve">ФЭПО-28</w:t>
      </w:r>
    </w:p>
    <w:p w:rsidR="008E61E2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06.03.01</w:t>
      </w:r>
      <w:r w:rsidRPr="00626B1E">
        <w:t xml:space="preserve"> </w:t>
      </w:r>
      <w:r>
        <w:t xml:space="preserve">«</w:t>
      </w:r>
      <w:r>
        <w:rPr>
          <w:noProof/>
        </w:rPr>
        <w:t xml:space="preserve">Биология</w:t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06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E61E2" w:rsidRPr="00935302">
        <w:trPr>
          <w:jc w:val="center"/>
        </w:trPr>
        <w:tc>
          <w:tcPr>
            <w:tcW w:w="3009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85%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89%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97%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80%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94%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</w:tr>
    </w:tbl>
    <w:p w:rsidR="008E61E2" w:rsidRPr="00CD1F71" w:rsidRDefault="008E61E2" w:rsidP="00AF4393">
      <w:pPr>
        <w:ind w:firstLine="540"/>
        <w:jc w:val="both"/>
        <w:rPr>
          <w:sz w:val="28"/>
          <w:szCs w:val="28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ФЭПО-28</w:t>
            </w:r>
          </w:p>
        </w:tc>
      </w:tr>
      <w:tr w:rsidR="008E61E2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Pr="00C015B6" w:rsidRDefault="008E61E2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Pr="00323447" w:rsidRDefault="008E61E2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85%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95%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Психология и педагогика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45%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58%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82%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73%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82%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86%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Химия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86%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65%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63%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62%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60%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Физиология растений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74%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93%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8E61E2" w:rsidRPr="00085038" w:rsidRDefault="008E61E2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06.03.01</w:t>
      </w:r>
      <w:r w:rsidRPr="00085038">
        <w:t xml:space="preserve"> «</w:t>
      </w:r>
      <w:r>
        <w:rPr>
          <w:noProof/>
        </w:rPr>
        <w:t xml:space="preserve">Биология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8E61E2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Биология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 и 4.3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219,2266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Философия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219,2266_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733506" w:rsidRDefault="008E61E2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ПД</w:t>
      </w:r>
      <w:r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Биология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ПД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4.4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Физиология растений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219,2266_9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4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F10FBF" w:rsidRDefault="008E61E2" w:rsidP="00593870">
      <w:pPr>
        <w:spacing w:line="288" w:lineRule="auto"/>
        <w:jc w:val="center"/>
      </w:pPr>
    </w:p>
    <w:p w:rsidR="008E61E2" w:rsidRPr="00304A38" w:rsidRDefault="008E61E2" w:rsidP="00304A38">
      <w:r w:rsidRPr="00F10FBF">
        <w:br w:type="page"/>
      </w:r>
      <w:r>
        <w:rPr>
          <w:noProof/>
        </w:rPr>
        <w:pict>
          <v:shape id="_x0000_i1027" type="#_x0000_t75" style="width:498.75pt;height:696pt;visibility:visible">
            <v:imagedata r:id="rId10" o:title="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E61E2" w:rsidRDefault="008E61E2" w:rsidP="009A2510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223.5pt;margin-top:4.25pt;width:63pt;height:20.25pt;z-index:251667456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189.75pt;margin-top:4.25pt;width:43.5pt;height:20.25pt;z-index:251666432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5.25pt;margin-top:10.5pt;width:75pt;height:24.4pt;z-index:25166438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2.5pt;margin-top:38pt;width:75pt;height:24.4pt;z-index:25166540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87pt;margin-top:65pt;width:75pt;height:24.4pt;z-index:25165926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14.75pt;margin-top:93.5pt;width:75pt;height:24.4pt;z-index:25165824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3.1pt;margin-top:94.25pt;width:75pt;height:24.4pt;z-index:25166028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38.2pt;margin-top:65.75pt;width:75pt;height:24.4pt;z-index:251661312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72.75pt;margin-top:38pt;width:75pt;height:24.4pt;z-index:251662336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2.25pt;margin-top:10.25pt;width:75pt;height:24.4pt;z-index:25166336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8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8E61E2">
        <w:tc>
          <w:tcPr>
            <w:tcW w:w="4657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E61E2" w:rsidP="009A2510">
      <w:pPr>
        <w:jc w:val="both"/>
      </w:pPr>
      <w:r>
        <w:rPr>
          <w:noProof/>
        </w:rPr>
        <w:pict>
          <v:shape id="_x0000_i1029" type="#_x0000_t75" style="width:453.75pt;height:208.5pt;visibility:visibl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E61E2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0" type="#_x0000_t75" style="width:444pt;height:228.75pt;visibility:visibl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E61E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75pt;height:180pt;visibility:visibl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E61E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61E2" w:rsidRDefault="008E61E2">
      <w:r>
        <w:separator/>
      </w:r>
    </w:p>
  </w:endnote>
  <w:endnote w:type="continuationSeparator" w:id="0">
    <w:p w:rsidR="008E61E2" w:rsidRDefault="008E61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1E2" w:rsidRDefault="008E61E2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14</w:t>
    </w:r>
    <w:r>
      <w:rPr>
        <w:rStyle w:val="PageNumber"/>
      </w:rPr>
      <w:fldChar w:fldCharType="end"/>
    </w:r>
  </w:p>
  <w:p w:rsidR="008E61E2" w:rsidRDefault="008E61E2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61E2" w:rsidRDefault="008E61E2">
      <w:r>
        <w:separator/>
      </w:r>
    </w:p>
  </w:footnote>
  <w:footnote w:type="continuationSeparator" w:id="0">
    <w:p w:rsidR="008E61E2" w:rsidRDefault="008E61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35A99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12E0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ype="http://schemas.openxmlformats.org/officeDocument/2006/relationships/image" Id="rId18" Target="/word/media/fepo3years_spec3219,2266.png"/><Relationship Type="http://schemas.openxmlformats.org/officeDocument/2006/relationships/image" Id="rId19" Target="/word/media/fepo3years_vuz_np3219,2266.png"/><Relationship Type="http://schemas.openxmlformats.org/officeDocument/2006/relationships/image" Id="rId20" Target="/word/media/range_diag_bg_np06.03.01.png"/><Relationship Type="http://schemas.openxmlformats.org/officeDocument/2006/relationships/image" Id="rId21" Target="/word/media/hist_partic_np06.03.01.png"/><Relationship Type="http://schemas.openxmlformats.org/officeDocument/2006/relationships/image" Id="rId22" Target="/word/media/hist_levels_np06.03.01.png"/><Relationship Type="http://schemas.openxmlformats.org/officeDocument/2006/relationships/image" Id="rId23" Target="/word/media/hist_levels_np06.03.01_all.png"/><Relationship Type="http://schemas.openxmlformats.org/officeDocument/2006/relationships/image" Id="rId24" Target="/word/media/img_hist_np_06.03.01.png"/><Relationship Type="http://schemas.openxmlformats.org/officeDocument/2006/relationships/image" Id="rId25" Target="/word/media/hist_levels3219,2266_7.png"/><Relationship Type="http://schemas.openxmlformats.org/officeDocument/2006/relationships/image" Id="rId26" Target="/word/media/hist_levels3219,2266_8.png"/><Relationship Type="http://schemas.openxmlformats.org/officeDocument/2006/relationships/image" Id="rId27" Target="/word/media/hist_levels3219,2266_9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2046</TotalTime>
  <Pages>19</Pages>
  <Words>4707</Words>
  <Characters>26836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203</cp:revision>
  <cp:lastPrinted>2013-11-19T10:46:00Z</cp:lastPrinted>
  <dcterms:created xsi:type="dcterms:W3CDTF">2013-12-07T08:26:00Z</dcterms:created>
  <dcterms:modified xsi:type="dcterms:W3CDTF">2018-12-14T12:07:00Z</dcterms:modified>
</cp:coreProperties>
</file>