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61E2" w:rsidRPr="00CC67DB" w:rsidRDefault="008E61E2" w:rsidP="002E5C1B">
      <w:pPr>
        <w:jc w:val="center"/>
        <w:rPr>
          <w:rFonts w:ascii="Tahoma" w:hAnsi="Tahoma" w:cs="Tahoma"/>
          <w:sz w:val="30"/>
          <w:szCs w:val="30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90pt;margin-top:-63pt;width:612pt;height:855pt;z-index:-251648000">
            <v:imagedata r:id="rId7" o:title=""/>
          </v:shape>
        </w:pict>
      </w:r>
      <w:r>
        <w:rPr>
          <w:rFonts w:ascii="Tahoma" w:hAnsi="Tahoma" w:cs="Tahoma"/>
          <w:noProof/>
          <w:sz w:val="30"/>
          <w:szCs w:val="30"/>
        </w:rPr>
        <w:t xml:space="preserve">Федеральное государственное бюджетное образовательное учреждение  высшего образования "Удмуртский государственный университет"</w:t>
      </w:r>
      <w:r>
        <w:rPr>
          <w:rFonts w:ascii="Tahoma" w:hAnsi="Tahoma" w:cs="Tahoma"/>
          <w:noProof/>
          <w:sz w:val="30"/>
          <w:szCs w:val="30"/>
        </w:rPr>
        <w:t xml:space="preserve"/>
      </w: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112029" w:rsidRDefault="008E61E2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112029">
        <w:rPr>
          <w:rFonts w:ascii="Arial" w:hAnsi="Arial" w:cs="Arial"/>
          <w:b/>
          <w:bCs/>
          <w:sz w:val="36"/>
          <w:szCs w:val="36"/>
        </w:rPr>
        <w:t xml:space="preserve">Педагогический анализ / мониторинг</w:t>
      </w:r>
    </w:p>
    <w:p w:rsidR="008E61E2" w:rsidRPr="00112029" w:rsidRDefault="008E61E2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112029">
        <w:rPr>
          <w:rFonts w:ascii="Arial" w:hAnsi="Arial" w:cs="Arial"/>
          <w:b/>
          <w:bCs/>
          <w:sz w:val="36"/>
          <w:szCs w:val="36"/>
        </w:rPr>
        <w:t xml:space="preserve">результатов Федерального интернет-экзамена </w:t>
      </w:r>
      <w:r w:rsidRPr="00112029">
        <w:rPr>
          <w:rFonts w:ascii="Arial" w:hAnsi="Arial" w:cs="Arial"/>
          <w:b/>
          <w:bCs/>
          <w:sz w:val="36"/>
          <w:szCs w:val="36"/>
        </w:rPr>
        <w:br/>
        <w:t xml:space="preserve">в сфере профессионального образования</w:t>
      </w:r>
    </w:p>
    <w:p w:rsidR="008E61E2" w:rsidRPr="00112029" w:rsidRDefault="008E61E2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30"/>
          <w:szCs w:val="30"/>
          <w:lang w:val="en-US"/>
        </w:rPr>
      </w:pPr>
      <w:r>
        <w:rPr>
          <w:rFonts w:ascii="Arial" w:hAnsi="Arial" w:cs="Arial"/>
          <w:b/>
          <w:bCs/>
          <w:noProof/>
          <w:sz w:val="30"/>
          <w:szCs w:val="30"/>
          <w:lang w:val="en-US"/>
        </w:rPr>
        <w:t xml:space="preserve">05.03.06</w:t>
      </w:r>
      <w:r w:rsidRPr="00470CF9">
        <w:rPr>
          <w:rFonts w:ascii="Arial" w:hAnsi="Arial" w:cs="Arial"/>
          <w:b/>
          <w:bCs/>
          <w:sz w:val="30"/>
          <w:szCs w:val="30"/>
          <w:lang w:val="en-US"/>
        </w:rPr>
        <w:t xml:space="preserve"> «</w:t>
      </w:r>
      <w:r>
        <w:rPr>
          <w:rFonts w:ascii="Arial" w:hAnsi="Arial" w:cs="Arial"/>
          <w:b/>
          <w:bCs/>
          <w:noProof/>
          <w:sz w:val="30"/>
          <w:szCs w:val="30"/>
          <w:lang w:val="en-US"/>
        </w:rPr>
        <w:t xml:space="preserve">Экология и природопользование</w:t>
      </w:r>
      <w:r w:rsidRPr="00470CF9">
        <w:rPr>
          <w:rFonts w:ascii="Arial" w:hAnsi="Arial" w:cs="Arial"/>
          <w:b/>
          <w:bCs/>
          <w:sz w:val="30"/>
          <w:szCs w:val="30"/>
          <w:lang w:val="en-US"/>
        </w:rPr>
        <w:t xml:space="preserve">»</w:t>
      </w: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30"/>
          <w:szCs w:val="30"/>
          <w:lang w:val="en-US"/>
        </w:rPr>
      </w:pPr>
      <w:r>
        <w:rPr>
          <w:rFonts w:ascii="Arial" w:hAnsi="Arial" w:cs="Arial"/>
          <w:b/>
          <w:bCs/>
          <w:noProof/>
          <w:sz w:val="30"/>
          <w:szCs w:val="30"/>
          <w:lang w:val="en-US"/>
        </w:rPr>
        <w:t xml:space="preserve">октябрь 2018</w:t>
      </w:r>
      <w:r w:rsidRPr="00470CF9">
        <w:rPr>
          <w:rFonts w:ascii="Arial" w:hAnsi="Arial" w:cs="Arial"/>
          <w:b/>
          <w:bCs/>
          <w:sz w:val="30"/>
          <w:szCs w:val="30"/>
          <w:lang w:val="en-US"/>
        </w:rPr>
        <w:t xml:space="preserve"> – </w:t>
      </w:r>
      <w:r>
        <w:rPr>
          <w:rFonts w:ascii="Arial" w:hAnsi="Arial" w:cs="Arial"/>
          <w:b/>
          <w:bCs/>
          <w:noProof/>
          <w:sz w:val="30"/>
          <w:szCs w:val="30"/>
          <w:lang w:val="en-US"/>
        </w:rPr>
        <w:t xml:space="preserve">февраль 2019</w:t>
      </w:r>
    </w:p>
    <w:p w:rsidR="008E61E2" w:rsidRPr="00935302" w:rsidRDefault="008E61E2" w:rsidP="00AF4393">
      <w:pPr>
        <w:jc w:val="center"/>
        <w:rPr>
          <w:b/>
          <w:bCs/>
          <w:sz w:val="28"/>
          <w:szCs w:val="28"/>
        </w:rPr>
      </w:pPr>
      <w:r w:rsidRPr="009F78D0">
        <w:rPr>
          <w:rFonts w:ascii="Tahoma" w:hAnsi="Tahoma" w:cs="Tahoma"/>
          <w:b/>
          <w:bCs/>
          <w:sz w:val="28"/>
          <w:szCs w:val="28"/>
        </w:rPr>
        <w:br w:type="page"/>
      </w:r>
      <w:r w:rsidRPr="00935302">
        <w:rPr>
          <w:b/>
          <w:bCs/>
          <w:sz w:val="28"/>
          <w:szCs w:val="28"/>
        </w:rPr>
        <w:t xml:space="preserve">Оглавление</w:t>
      </w:r>
    </w:p>
    <w:p w:rsidR="008E61E2" w:rsidRPr="0013504D" w:rsidRDefault="008E61E2" w:rsidP="004A28A5"/>
    <w:p w:rsidR="008E61E2" w:rsidRPr="00EE3DEC" w:rsidRDefault="008E61E2" w:rsidP="004A28A5">
      <w:pPr>
        <w:rPr>
          <w:i/>
          <w:iCs/>
        </w:rPr>
      </w:pPr>
      <w:r w:rsidRPr="00EE3DEC">
        <w:rPr>
          <w:i/>
          <w:iCs/>
        </w:rPr>
        <w:fldChar w:fldCharType="begin"/>
      </w:r>
      <w:r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Pr="00EE3DEC">
        <w:rPr>
          <w:i/>
          <w:iCs/>
        </w:rPr>
        <w:t xml:space="preserve">Для обновления содержания нажмите на слове</w:t>
      </w:r>
      <w:r w:rsidRPr="009A2597">
        <w:rPr>
          <w:i/>
          <w:iCs/>
        </w:rPr>
        <w:t xml:space="preserve"> </w:t>
      </w:r>
      <w:r w:rsidRPr="00EE3DEC">
        <w:rPr>
          <w:b/>
          <w:bCs/>
          <w:i/>
          <w:iCs/>
          <w:u w:val="single"/>
        </w:rPr>
        <w:t xml:space="preserve">здесь</w:t>
      </w:r>
      <w:r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8E61E2" w:rsidRPr="00935302" w:rsidRDefault="008E61E2" w:rsidP="00E17CBB">
      <w:pPr>
        <w:pStyle w:val="Heading1"/>
        <w:ind w:left="504" w:hanging="144"/>
      </w:pPr>
      <w:r>
        <w:br w:type="page"/>
      </w:r>
      <w:r w:rsidRPr="00935302">
        <w:t xml:space="preserve">Введение</w:t>
      </w:r>
    </w:p>
    <w:p w:rsidR="008E61E2" w:rsidRPr="00935302" w:rsidRDefault="008E61E2" w:rsidP="00AF4393">
      <w:pPr>
        <w:jc w:val="both"/>
        <w:rPr>
          <w:sz w:val="28"/>
          <w:szCs w:val="28"/>
        </w:rPr>
      </w:pPr>
    </w:p>
    <w:p w:rsidR="008E61E2" w:rsidRPr="0093530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Проект «Федеральный и</w:t>
      </w:r>
      <w:r w:rsidRPr="00935302">
        <w:rPr>
          <w:sz w:val="28"/>
          <w:szCs w:val="28"/>
        </w:rPr>
        <w:t xml:space="preserve">нтернет-экзамен в сфере профессионального образования» (ФЭПО) является одной из широко востребованных вузами и ссузами объективных процедур оценки качества подготовки студентов и учащихся. В условиях модернизации образования и внедрения в образовательный процесс федеральных государственных образовательных стандартов </w:t>
      </w:r>
      <w:r>
        <w:rPr>
          <w:sz w:val="28"/>
          <w:szCs w:val="28"/>
        </w:rPr>
        <w:t xml:space="preserve">(ФГОС) </w:t>
      </w:r>
      <w:r w:rsidRPr="00935302">
        <w:rPr>
          <w:sz w:val="28"/>
          <w:szCs w:val="28"/>
        </w:rPr>
        <w:t xml:space="preserve">в ФЭПО реализована технология независимой оценки результатов обучения студентов на основе компетентностного подхода.</w:t>
      </w:r>
    </w:p>
    <w:p w:rsidR="008E61E2" w:rsidRDefault="008E61E2" w:rsidP="00E50B4B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рамках компетентностного подхода ФЭПО предложены новая уровневая модель педагогических измерительных материалов и модель оценки результатов обучения студентов для проведения п</w:t>
      </w:r>
      <w:r w:rsidRPr="00D12959">
        <w:rPr>
          <w:sz w:val="28"/>
          <w:szCs w:val="28"/>
        </w:rPr>
        <w:t xml:space="preserve">оэтапн</w:t>
      </w:r>
      <w:r>
        <w:rPr>
          <w:sz w:val="28"/>
          <w:szCs w:val="28"/>
        </w:rPr>
        <w:t xml:space="preserve">ого</w:t>
      </w:r>
      <w:r w:rsidRPr="00D12959">
        <w:rPr>
          <w:sz w:val="28"/>
          <w:szCs w:val="28"/>
        </w:rPr>
        <w:t xml:space="preserve"> анализ</w:t>
      </w:r>
      <w:r>
        <w:rPr>
          <w:sz w:val="28"/>
          <w:szCs w:val="28"/>
        </w:rPr>
        <w:t xml:space="preserve">а</w:t>
      </w:r>
      <w:r w:rsidRPr="00D12959">
        <w:rPr>
          <w:sz w:val="28"/>
          <w:szCs w:val="28"/>
        </w:rPr>
        <w:t xml:space="preserve"> достижений обучающихся</w:t>
      </w:r>
      <w:r>
        <w:rPr>
          <w:sz w:val="28"/>
          <w:szCs w:val="28"/>
        </w:rPr>
        <w:t xml:space="preserve">.</w:t>
      </w:r>
    </w:p>
    <w:p w:rsidR="008E61E2" w:rsidRPr="007B5A01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Представленный в данной книге </w:t>
      </w:r>
      <w:r w:rsidRPr="00935302">
        <w:rPr>
          <w:b/>
          <w:bCs/>
          <w:i/>
          <w:iCs/>
          <w:sz w:val="28"/>
          <w:szCs w:val="28"/>
        </w:rPr>
        <w:t xml:space="preserve">педагогический анализ/мониторинг</w:t>
      </w:r>
      <w:r w:rsidRPr="00935302">
        <w:rPr>
          <w:sz w:val="28"/>
          <w:szCs w:val="28"/>
        </w:rPr>
        <w:t xml:space="preserve"> </w:t>
      </w:r>
      <w:r w:rsidRPr="00935302">
        <w:rPr>
          <w:b/>
          <w:bCs/>
          <w:i/>
          <w:iCs/>
          <w:sz w:val="28"/>
          <w:szCs w:val="28"/>
        </w:rPr>
        <w:t xml:space="preserve">по результатам ФЭПО в рамках компетентностного подхода предназначен для представителей деканата и заведующих выпускающими кафедрами</w:t>
      </w:r>
      <w:r w:rsidRPr="00935302">
        <w:rPr>
          <w:sz w:val="28"/>
          <w:szCs w:val="28"/>
        </w:rPr>
        <w:t xml:space="preserve"> и отражает информацию о результатах тестирования студентов, обучающихся по </w:t>
      </w:r>
      <w:r>
        <w:rPr>
          <w:noProof/>
          <w:sz w:val="28"/>
          <w:szCs w:val="28"/>
        </w:rPr>
        <w:t xml:space="preserve">направлениям подготовки</w:t>
      </w:r>
      <w:r w:rsidRPr="00935302">
        <w:rPr>
          <w:sz w:val="28"/>
          <w:szCs w:val="28"/>
        </w:rPr>
        <w:t xml:space="preserve">, реализующим федеральные государственные образовательные стандарты.</w:t>
      </w:r>
    </w:p>
    <w:p w:rsidR="008E61E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В </w:t>
      </w:r>
      <w:r w:rsidRPr="00666063">
        <w:rPr>
          <w:b/>
          <w:bCs/>
          <w:i/>
          <w:iCs/>
          <w:sz w:val="28"/>
          <w:szCs w:val="28"/>
        </w:rPr>
        <w:t xml:space="preserve">первом</w:t>
      </w:r>
      <w:r w:rsidRPr="00666986">
        <w:rPr>
          <w:b/>
          <w:bCs/>
          <w:i/>
          <w:iCs/>
          <w:sz w:val="28"/>
          <w:szCs w:val="28"/>
        </w:rPr>
        <w:t xml:space="preserve"> разделе</w:t>
      </w:r>
      <w:r w:rsidRPr="00935302">
        <w:rPr>
          <w:sz w:val="28"/>
          <w:szCs w:val="28"/>
        </w:rPr>
        <w:t xml:space="preserve"> представлены количестве</w:t>
      </w:r>
      <w:r>
        <w:rPr>
          <w:sz w:val="28"/>
          <w:szCs w:val="28"/>
        </w:rPr>
        <w:t xml:space="preserve">нные показатели участия в ФЭПО.</w:t>
      </w:r>
    </w:p>
    <w:p w:rsidR="008E61E2" w:rsidRPr="007B5A01" w:rsidRDefault="008E61E2" w:rsidP="00E75A2F">
      <w:pPr>
        <w:spacing w:line="288" w:lineRule="auto"/>
        <w:ind w:firstLine="709"/>
        <w:jc w:val="both"/>
        <w:rPr>
          <w:sz w:val="28"/>
          <w:szCs w:val="28"/>
        </w:rPr>
      </w:pPr>
      <w:r w:rsidRPr="00666063">
        <w:rPr>
          <w:b/>
          <w:bCs/>
          <w:i/>
          <w:iCs/>
          <w:sz w:val="28"/>
          <w:szCs w:val="28"/>
        </w:rPr>
        <w:t xml:space="preserve">В</w:t>
      </w:r>
      <w:r>
        <w:rPr>
          <w:b/>
          <w:bCs/>
          <w:i/>
          <w:iCs/>
          <w:sz w:val="28"/>
          <w:szCs w:val="28"/>
        </w:rPr>
        <w:t xml:space="preserve">о</w:t>
      </w:r>
      <w:r w:rsidRPr="00666063">
        <w:rPr>
          <w:b/>
          <w:bCs/>
          <w:i/>
          <w:iCs/>
          <w:sz w:val="28"/>
          <w:szCs w:val="28"/>
        </w:rPr>
        <w:t xml:space="preserve"> </w:t>
      </w:r>
      <w:r w:rsidRPr="00666986">
        <w:rPr>
          <w:b/>
          <w:bCs/>
          <w:i/>
          <w:iCs/>
          <w:sz w:val="28"/>
          <w:szCs w:val="28"/>
        </w:rPr>
        <w:t xml:space="preserve">втором</w:t>
      </w:r>
      <w:r w:rsidRPr="00666063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проекта ФЭПО.</w:t>
      </w:r>
    </w:p>
    <w:p w:rsidR="008E61E2" w:rsidRPr="0093530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Третий раздел</w:t>
      </w:r>
      <w:r w:rsidRPr="00935302">
        <w:rPr>
          <w:sz w:val="28"/>
          <w:szCs w:val="28"/>
        </w:rPr>
        <w:t xml:space="preserve"> </w:t>
      </w:r>
      <w:r w:rsidRPr="00DF63AD">
        <w:rPr>
          <w:sz w:val="28"/>
          <w:szCs w:val="28"/>
        </w:rPr>
        <w:t xml:space="preserve">посвящен сравнительной оценке результатов обучения студентов данной образовательной организации и </w:t>
      </w:r>
      <w:r>
        <w:rPr>
          <w:noProof/>
          <w:sz w:val="28"/>
          <w:szCs w:val="28"/>
        </w:rPr>
        <w:t xml:space="preserve">вузов-участников</w:t>
      </w:r>
      <w:r w:rsidRPr="00DF63AD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 xml:space="preserve">направлению подготовки</w:t>
      </w:r>
      <w:r w:rsidRPr="00DF63AD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05.03.06</w:t>
      </w:r>
      <w:r w:rsidRPr="00DF63A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Экология и природопользование</w:t>
      </w:r>
      <w:r w:rsidRPr="00D12727">
        <w:rPr>
          <w:sz w:val="28"/>
          <w:szCs w:val="28"/>
        </w:rPr>
        <w:t xml:space="preserve">»</w:t>
      </w:r>
      <w:r w:rsidRPr="00DF63AD">
        <w:rPr>
          <w:sz w:val="28"/>
          <w:szCs w:val="28"/>
        </w:rPr>
        <w:t xml:space="preserve">.</w:t>
      </w:r>
    </w:p>
    <w:p w:rsidR="008E61E2" w:rsidRPr="00935302" w:rsidRDefault="008E61E2" w:rsidP="002E5C1B">
      <w:pPr>
        <w:spacing w:line="288" w:lineRule="auto"/>
        <w:ind w:firstLine="709"/>
        <w:jc w:val="both"/>
        <w:rPr>
          <w:sz w:val="28"/>
          <w:szCs w:val="28"/>
        </w:rPr>
      </w:pPr>
      <w:r w:rsidRPr="004B3618">
        <w:rPr>
          <w:b/>
          <w:bCs/>
          <w:i/>
          <w:iCs/>
          <w:sz w:val="28"/>
          <w:szCs w:val="28"/>
        </w:rPr>
        <w:t xml:space="preserve">В четвертом разделе</w:t>
      </w:r>
      <w:r w:rsidRPr="00935302">
        <w:rPr>
          <w:sz w:val="28"/>
          <w:szCs w:val="28"/>
        </w:rPr>
        <w:t xml:space="preserve"> отражен 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7C038E"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обучающихся по </w:t>
      </w:r>
      <w:r>
        <w:rPr>
          <w:noProof/>
          <w:sz w:val="28"/>
          <w:szCs w:val="28"/>
        </w:rPr>
        <w:t xml:space="preserve"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05.03.06</w:t>
      </w:r>
      <w:r w:rsidRPr="00D77D5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Экология и природопользование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8E61E2" w:rsidRPr="00D74D55" w:rsidRDefault="008E61E2" w:rsidP="00D74D55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приложении описаны формы представления результатов тестирования, используемые в данном отчете.</w:t>
      </w:r>
    </w:p>
    <w:p w:rsidR="008E61E2" w:rsidRPr="00D77D52" w:rsidRDefault="008E61E2" w:rsidP="00D215DE">
      <w:pPr>
        <w:pStyle w:val="Heading1"/>
        <w:numPr>
          <w:ilvl w:val="0"/>
          <w:numId w:val="2"/>
        </w:numPr>
        <w:tabs>
          <w:tab w:val="clear" w:pos="1065"/>
          <w:tab w:val="num" w:pos="0"/>
        </w:tabs>
        <w:ind w:left="0" w:firstLine="0"/>
        <w:rPr>
          <w:lang w:val="en-US"/>
        </w:rPr>
      </w:pPr>
      <w:r w:rsidRPr="00D74D55">
        <w:rPr>
          <w:lang w:val="en-US"/>
        </w:rPr>
        <w:br w:type="page"/>
      </w:r>
      <w:r w:rsidRPr="00E17CBB">
        <w:t xml:space="preserve">Показатели</w:t>
      </w:r>
      <w:r w:rsidRPr="00D77D52">
        <w:rPr>
          <w:lang w:val="en-US"/>
        </w:rPr>
        <w:t xml:space="preserve"> </w:t>
      </w:r>
      <w:r w:rsidRPr="00E17CBB">
        <w:t xml:space="preserve">участия</w:t>
      </w:r>
      <w:r w:rsidRPr="00D77D52">
        <w:rPr>
          <w:lang w:val="en-US"/>
        </w:rPr>
        <w:t xml:space="preserve"> </w:t>
      </w:r>
      <w:r w:rsidRPr="00E17CBB">
        <w:t xml:space="preserve">в</w:t>
      </w:r>
      <w:r w:rsidRPr="00D77D52">
        <w:rPr>
          <w:lang w:val="en-US"/>
        </w:rPr>
        <w:t xml:space="preserve"> </w:t>
      </w:r>
      <w:r>
        <w:rPr>
          <w:lang w:val="en-US"/>
        </w:rPr>
        <w:t xml:space="preserve">ФЭПО-24</w:t>
      </w:r>
      <w:r w:rsidRPr="00D77D52">
        <w:rPr>
          <w:lang w:val="en-US"/>
        </w:rPr>
        <w:t xml:space="preserve"> – </w:t>
      </w:r>
      <w:r>
        <w:rPr>
          <w:noProof/>
          <w:lang w:val="en-US"/>
        </w:rPr>
        <w:t xml:space="preserve">ФЭПО-28</w:t>
      </w:r>
      <w:r w:rsidRPr="00D77D52">
        <w:rPr>
          <w:lang w:val="en-US"/>
        </w:rPr>
        <w:t xml:space="preserve"> (</w:t>
      </w:r>
      <w:r>
        <w:rPr>
          <w:noProof/>
          <w:lang w:val="en-US"/>
        </w:rPr>
        <w:t xml:space="preserve">направление подготовки</w:t>
      </w:r>
      <w:r w:rsidRPr="00D77D52">
        <w:rPr>
          <w:lang w:val="en-US"/>
        </w:rPr>
        <w:t xml:space="preserve"> </w:t>
      </w:r>
      <w:r>
        <w:rPr>
          <w:noProof/>
          <w:lang w:val="en-US"/>
        </w:rPr>
        <w:t xml:space="preserve">05.03.06</w:t>
      </w:r>
      <w:r w:rsidRPr="00D77D52">
        <w:rPr>
          <w:lang w:val="en-US"/>
        </w:rPr>
        <w:t xml:space="preserve"> </w:t>
      </w:r>
      <w:r w:rsidRPr="00D12727">
        <w:rPr>
          <w:lang w:val="en-US"/>
        </w:rPr>
        <w:t xml:space="preserve">«</w:t>
      </w:r>
      <w:r>
        <w:rPr>
          <w:noProof/>
          <w:lang w:val="en-US"/>
        </w:rPr>
        <w:t xml:space="preserve">Экология и природопользование</w:t>
      </w:r>
      <w:r w:rsidRPr="00D12727">
        <w:rPr>
          <w:lang w:val="en-US"/>
        </w:rPr>
        <w:t xml:space="preserve">»</w:t>
      </w:r>
      <w:r w:rsidRPr="00D77D52">
        <w:rPr>
          <w:lang w:val="en-US"/>
        </w:rPr>
        <w:t xml:space="preserve">)</w:t>
      </w:r>
    </w:p>
    <w:p w:rsidR="008E61E2" w:rsidRPr="00CC3077" w:rsidRDefault="008E61E2" w:rsidP="00D215DE">
      <w:pPr>
        <w:pStyle w:val="Heading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CC3077">
        <w:t xml:space="preserve">Количественные показатели участия студентов </w:t>
      </w:r>
      <w:r w:rsidRPr="00E17CBB">
        <w:t xml:space="preserve">образовательных</w:t>
      </w:r>
      <w:r w:rsidRPr="00CC3077">
        <w:t xml:space="preserve"> организаций</w:t>
      </w:r>
    </w:p>
    <w:p w:rsidR="008E61E2" w:rsidRPr="0012116B" w:rsidRDefault="008E61E2" w:rsidP="00E17CBB">
      <w:pPr>
        <w:spacing w:line="288" w:lineRule="auto"/>
        <w:rPr>
          <w:sz w:val="16"/>
          <w:szCs w:val="16"/>
        </w:rPr>
      </w:pPr>
    </w:p>
    <w:p w:rsidR="008E61E2" w:rsidRPr="00E735AA" w:rsidRDefault="008E61E2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сеансов тестирования </w:t>
      </w:r>
      <w:r w:rsidRPr="00285255">
        <w:rPr>
          <w:sz w:val="28"/>
          <w:szCs w:val="28"/>
        </w:rPr>
        <w:t xml:space="preserve">студентов </w:t>
      </w:r>
      <w:r>
        <w:rPr>
          <w:sz w:val="28"/>
          <w:szCs w:val="28"/>
        </w:rPr>
        <w:t xml:space="preserve">вузов-участников</w:t>
      </w:r>
      <w:r w:rsidRPr="00285255">
        <w:rPr>
          <w:sz w:val="28"/>
          <w:szCs w:val="28"/>
        </w:rPr>
        <w:t xml:space="preserve">, обучающихся</w:t>
      </w:r>
      <w:r w:rsidRPr="00935302">
        <w:rPr>
          <w:sz w:val="28"/>
          <w:szCs w:val="28"/>
        </w:rPr>
        <w:t xml:space="preserve"> по </w:t>
      </w:r>
      <w:r>
        <w:rPr>
          <w:noProof/>
          <w:sz w:val="28"/>
          <w:szCs w:val="28"/>
        </w:rPr>
        <w:t xml:space="preserve"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Экология и природопользование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отражено в таблице </w:t>
      </w:r>
      <w:r>
        <w:rPr>
          <w:sz w:val="28"/>
          <w:szCs w:val="28"/>
        </w:rPr>
        <w:t xml:space="preserve">1.1</w:t>
      </w:r>
      <w:r w:rsidRPr="001E0B74">
        <w:rPr>
          <w:sz w:val="28"/>
          <w:szCs w:val="28"/>
        </w:rPr>
        <w:t xml:space="preserve">, где также</w:t>
      </w:r>
      <w:r w:rsidRPr="00935302">
        <w:rPr>
          <w:sz w:val="28"/>
          <w:szCs w:val="28"/>
        </w:rPr>
        <w:t xml:space="preserve"> приведено количество образовательных </w:t>
      </w:r>
      <w:r>
        <w:rPr>
          <w:sz w:val="28"/>
          <w:szCs w:val="28"/>
        </w:rPr>
        <w:t xml:space="preserve">организац</w:t>
      </w:r>
      <w:r w:rsidRPr="00935302">
        <w:rPr>
          <w:sz w:val="28"/>
          <w:szCs w:val="28"/>
        </w:rPr>
        <w:t xml:space="preserve">ий, реализующих </w:t>
      </w:r>
      <w:r>
        <w:rPr>
          <w:noProof/>
          <w:sz w:val="28"/>
          <w:szCs w:val="28"/>
        </w:rPr>
        <w:t xml:space="preserve">данное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направление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принявших участие</w:t>
      </w:r>
      <w:r w:rsidRPr="00CC67DB"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в </w:t>
      </w:r>
      <w:r>
        <w:rPr>
          <w:noProof/>
          <w:sz w:val="28"/>
          <w:szCs w:val="28"/>
        </w:rPr>
        <w:t xml:space="preserve">ФЭПО-24</w:t>
      </w:r>
      <w:r w:rsidRPr="009D386D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ФЭПО-28</w:t>
      </w:r>
      <w:r w:rsidRPr="00935302">
        <w:rPr>
          <w:sz w:val="28"/>
          <w:szCs w:val="28"/>
        </w:rPr>
        <w:t xml:space="preserve">.</w:t>
      </w:r>
    </w:p>
    <w:p w:rsidR="008E61E2" w:rsidRPr="0012116B" w:rsidRDefault="008E61E2" w:rsidP="00181C89">
      <w:pPr>
        <w:spacing w:line="288" w:lineRule="auto"/>
        <w:ind w:firstLine="539"/>
        <w:jc w:val="both"/>
        <w:rPr>
          <w:sz w:val="16"/>
          <w:szCs w:val="16"/>
        </w:rPr>
      </w:pPr>
    </w:p>
    <w:p w:rsidR="008E61E2" w:rsidRDefault="008E61E2" w:rsidP="00181C89">
      <w:pPr>
        <w:spacing w:after="60"/>
        <w:ind w:firstLine="539"/>
        <w:jc w:val="both"/>
      </w:pPr>
      <w:r w:rsidRPr="00656F71">
        <w:t xml:space="preserve">Таблица </w:t>
      </w:r>
      <w:r>
        <w:t xml:space="preserve">1</w:t>
      </w:r>
      <w:r w:rsidRPr="00656F71">
        <w:t xml:space="preserve">.1 – Количественные показатели участия </w:t>
      </w:r>
      <w:r>
        <w:t xml:space="preserve">в ФЭПО</w:t>
      </w:r>
    </w:p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8E61E2" w:rsidRPr="00935302">
        <w:tc>
          <w:tcPr>
            <w:tcW w:w="2268" w:type="dxa"/>
            <w:vAlign w:val="center"/>
          </w:tcPr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</w:p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проведения</w:t>
            </w:r>
          </w:p>
        </w:tc>
        <w:tc>
          <w:tcPr>
            <w:tcW w:w="1620" w:type="dxa"/>
            <w:vAlign w:val="center"/>
          </w:tcPr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</w:t>
            </w:r>
          </w:p>
        </w:tc>
        <w:tc>
          <w:tcPr>
            <w:tcW w:w="3240" w:type="dxa"/>
            <w:vAlign w:val="center"/>
          </w:tcPr>
          <w:p w:rsidR="008E61E2" w:rsidRPr="006E0D05" w:rsidRDefault="008E61E2" w:rsidP="001A5BE7">
            <w:pPr>
              <w:jc w:val="center"/>
              <w:rPr>
                <w:b/>
                <w:bCs/>
                <w:lang w:val="en-US"/>
              </w:rPr>
            </w:pPr>
            <w:r w:rsidRPr="006E0D05">
              <w:rPr>
                <w:b/>
                <w:bCs/>
              </w:rPr>
              <w:t xml:space="preserve">Количество</w:t>
            </w:r>
            <w:r w:rsidRPr="006E0D05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 xml:space="preserve">вузов-участников</w:t>
            </w:r>
          </w:p>
        </w:tc>
        <w:tc>
          <w:tcPr>
            <w:tcW w:w="2124" w:type="dxa"/>
            <w:vAlign w:val="center"/>
          </w:tcPr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 сеансов тестирования</w:t>
            </w:r>
          </w:p>
        </w:tc>
      </w:tr>
      <w:tr w:rsidR="008E61E2" w:rsidRPr="00935302">
        <w:tc>
          <w:tcPr>
            <w:tcW w:w="2268" w:type="dxa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октябрь 2016</w:t>
            </w:r>
            <w:r>
              <w:t xml:space="preserve"> –</w:t>
            </w:r>
          </w:p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февраль 2017</w:t>
            </w:r>
          </w:p>
        </w:tc>
        <w:tc>
          <w:tcPr>
            <w:tcW w:w="1620" w:type="dxa"/>
            <w:vAlign w:val="center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ФЭПО-24</w:t>
            </w:r>
          </w:p>
        </w:tc>
        <w:tc>
          <w:tcPr>
            <w:tcW w:w="3240" w:type="dxa"/>
            <w:vAlign w:val="center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24</w:t>
            </w:r>
          </w:p>
        </w:tc>
        <w:tc>
          <w:tcPr>
            <w:tcW w:w="2124" w:type="dxa"/>
            <w:vAlign w:val="center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1172</w:t>
            </w:r>
          </w:p>
        </w:tc>
      </w:tr>
      <w:tr w:rsidR="008E61E2" w:rsidRPr="00935302">
        <w:tc>
          <w:tcPr>
            <w:tcW w:w="2268" w:type="dxa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март</w:t>
            </w:r>
            <w:r>
              <w:t xml:space="preserve"> –</w:t>
            </w:r>
          </w:p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июль 2017</w:t>
            </w:r>
          </w:p>
        </w:tc>
        <w:tc>
          <w:tcPr>
            <w:tcW w:w="1620" w:type="dxa"/>
            <w:vAlign w:val="center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ФЭПО-25</w:t>
            </w:r>
          </w:p>
        </w:tc>
        <w:tc>
          <w:tcPr>
            <w:tcW w:w="3240" w:type="dxa"/>
            <w:vAlign w:val="center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21</w:t>
            </w:r>
          </w:p>
        </w:tc>
        <w:tc>
          <w:tcPr>
            <w:tcW w:w="2124" w:type="dxa"/>
            <w:vAlign w:val="center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781</w:t>
            </w:r>
          </w:p>
        </w:tc>
      </w:tr>
      <w:tr w:rsidR="008E61E2" w:rsidRPr="00935302">
        <w:tc>
          <w:tcPr>
            <w:tcW w:w="2268" w:type="dxa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октябрь 2017</w:t>
            </w:r>
            <w:r>
              <w:t xml:space="preserve"> –</w:t>
            </w:r>
          </w:p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февраль 2018</w:t>
            </w:r>
          </w:p>
        </w:tc>
        <w:tc>
          <w:tcPr>
            <w:tcW w:w="1620" w:type="dxa"/>
            <w:vAlign w:val="center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ФЭПО-26</w:t>
            </w:r>
          </w:p>
        </w:tc>
        <w:tc>
          <w:tcPr>
            <w:tcW w:w="3240" w:type="dxa"/>
            <w:vAlign w:val="center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24</w:t>
            </w:r>
          </w:p>
        </w:tc>
        <w:tc>
          <w:tcPr>
            <w:tcW w:w="2124" w:type="dxa"/>
            <w:vAlign w:val="center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1298</w:t>
            </w:r>
          </w:p>
        </w:tc>
      </w:tr>
      <w:tr w:rsidR="008E61E2" w:rsidRPr="00935302">
        <w:tc>
          <w:tcPr>
            <w:tcW w:w="2268" w:type="dxa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март</w:t>
            </w:r>
            <w:r>
              <w:t xml:space="preserve"> –</w:t>
            </w:r>
          </w:p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июль 2018</w:t>
            </w:r>
          </w:p>
        </w:tc>
        <w:tc>
          <w:tcPr>
            <w:tcW w:w="1620" w:type="dxa"/>
            <w:vAlign w:val="center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ФЭПО-27</w:t>
            </w:r>
          </w:p>
        </w:tc>
        <w:tc>
          <w:tcPr>
            <w:tcW w:w="3240" w:type="dxa"/>
            <w:vAlign w:val="center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20</w:t>
            </w:r>
          </w:p>
        </w:tc>
        <w:tc>
          <w:tcPr>
            <w:tcW w:w="2124" w:type="dxa"/>
            <w:vAlign w:val="center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667</w:t>
            </w:r>
          </w:p>
        </w:tc>
      </w:tr>
      <w:tr w:rsidR="008E61E2" w:rsidRPr="00935302">
        <w:tc>
          <w:tcPr>
            <w:tcW w:w="2268" w:type="dxa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октябрь 2018</w:t>
            </w:r>
            <w:r>
              <w:t xml:space="preserve"> –</w:t>
            </w:r>
          </w:p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февраль 2019</w:t>
            </w:r>
          </w:p>
        </w:tc>
        <w:tc>
          <w:tcPr>
            <w:tcW w:w="1620" w:type="dxa"/>
            <w:vAlign w:val="center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ФЭПО-28</w:t>
            </w:r>
          </w:p>
        </w:tc>
        <w:tc>
          <w:tcPr>
            <w:tcW w:w="3240" w:type="dxa"/>
            <w:vAlign w:val="center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27</w:t>
            </w:r>
          </w:p>
        </w:tc>
        <w:tc>
          <w:tcPr>
            <w:tcW w:w="2124" w:type="dxa"/>
            <w:vAlign w:val="center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1506</w:t>
            </w:r>
          </w:p>
        </w:tc>
      </w:tr>
    </w:tbl>
    <w:p w:rsidR="008E61E2" w:rsidRPr="00DF2220" w:rsidRDefault="008E61E2" w:rsidP="002B3EDF">
      <w:pPr>
        <w:spacing w:line="288" w:lineRule="auto"/>
        <w:ind w:firstLine="539"/>
        <w:jc w:val="both"/>
        <w:rPr>
          <w:sz w:val="2"/>
          <w:szCs w:val="2"/>
          <w:lang w:val="en-US"/>
        </w:rPr>
      </w:pPr>
    </w:p>
    <w:p w:rsidR="008E61E2" w:rsidRPr="0012116B" w:rsidRDefault="008E61E2" w:rsidP="00F10FBF">
      <w:pPr>
        <w:keepNext/>
        <w:keepLines/>
        <w:jc w:val="center"/>
        <w:rPr>
          <w:sz w:val="8"/>
          <w:szCs w:val="8"/>
        </w:rPr>
      </w:pPr>
    </w:p>
    <w:p w:rsidR="008E61E2" w:rsidRDefault="008E61E2" w:rsidP="00F10FBF">
      <w:pPr>
        <w:keepNext/>
        <w:keepLines/>
        <w:jc w:val="center"/>
      </w:pPr>
      <w:r>
        <w:drawing>
          <wp:inline distT="0" distR="0" distL="0" distB="0">
            <wp:extent cy="3345180" cx="53035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fepo3years_spec3218,2272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345180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 xml:space="preserve">Рис</w:t>
      </w:r>
      <w:r>
        <w:t xml:space="preserve">унок</w:t>
      </w:r>
      <w:r w:rsidRPr="00935302">
        <w:t xml:space="preserve"> </w:t>
      </w:r>
      <w:r>
        <w:t xml:space="preserve">1.1 –</w:t>
      </w:r>
      <w:r w:rsidRPr="00935302">
        <w:t xml:space="preserve"> Динамика сеансов тестирования студентов </w:t>
      </w:r>
      <w:r>
        <w:rPr>
          <w:noProof/>
        </w:rPr>
        <w:t xml:space="preserve">вузов-участников</w:t>
      </w:r>
    </w:p>
    <w:p w:rsidR="008E61E2" w:rsidRPr="00626B1E" w:rsidRDefault="008E61E2" w:rsidP="00D215DE">
      <w:pPr>
        <w:pStyle w:val="Heading2"/>
        <w:numPr>
          <w:ilvl w:val="1"/>
          <w:numId w:val="2"/>
        </w:numPr>
        <w:tabs>
          <w:tab w:val="clear" w:pos="1080"/>
          <w:tab w:val="num" w:pos="720"/>
        </w:tabs>
        <w:ind w:left="0" w:firstLine="0"/>
      </w:pPr>
      <w:r>
        <w:br w:type="page"/>
      </w:r>
      <w:r w:rsidRPr="00626B1E">
        <w:t xml:space="preserve">Количественные показатели участия студентов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</w:p>
    <w:p w:rsidR="008E61E2" w:rsidRPr="00935302" w:rsidRDefault="008E61E2" w:rsidP="00E17CBB">
      <w:pPr>
        <w:spacing w:line="288" w:lineRule="auto"/>
        <w:rPr>
          <w:sz w:val="28"/>
          <w:szCs w:val="28"/>
        </w:rPr>
      </w:pPr>
    </w:p>
    <w:p w:rsidR="008E61E2" w:rsidRPr="00935302" w:rsidRDefault="008E61E2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результатов тестирования 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935302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 xml:space="preserve"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Экология и природопользование</w:t>
      </w:r>
      <w:r w:rsidRPr="00D12727">
        <w:rPr>
          <w:sz w:val="28"/>
          <w:szCs w:val="28"/>
        </w:rPr>
        <w:t xml:space="preserve">»</w:t>
      </w:r>
      <w:r w:rsidRPr="00935302">
        <w:rPr>
          <w:sz w:val="28"/>
          <w:szCs w:val="28"/>
        </w:rPr>
        <w:t xml:space="preserve">, за </w:t>
      </w:r>
      <w:r>
        <w:rPr>
          <w:sz w:val="28"/>
          <w:szCs w:val="28"/>
        </w:rPr>
        <w:t xml:space="preserve">пять</w:t>
      </w:r>
      <w:r w:rsidRPr="00935302">
        <w:rPr>
          <w:sz w:val="28"/>
          <w:szCs w:val="28"/>
        </w:rPr>
        <w:t xml:space="preserve"> этап</w:t>
      </w:r>
      <w:r>
        <w:rPr>
          <w:sz w:val="28"/>
          <w:szCs w:val="28"/>
        </w:rPr>
        <w:t xml:space="preserve">ов</w:t>
      </w:r>
      <w:r w:rsidRPr="00935302">
        <w:rPr>
          <w:sz w:val="28"/>
          <w:szCs w:val="28"/>
        </w:rPr>
        <w:t xml:space="preserve"> ФЭПО</w:t>
      </w:r>
      <w:r w:rsidRPr="00955E7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(в рамках компетентностного</w:t>
      </w:r>
      <w:r w:rsidRPr="00935302">
        <w:rPr>
          <w:sz w:val="28"/>
          <w:szCs w:val="28"/>
        </w:rPr>
        <w:t xml:space="preserve"> подход</w:t>
      </w:r>
      <w:r>
        <w:rPr>
          <w:sz w:val="28"/>
          <w:szCs w:val="28"/>
        </w:rPr>
        <w:t xml:space="preserve">а)</w:t>
      </w:r>
      <w:r w:rsidRPr="00935302">
        <w:rPr>
          <w:sz w:val="28"/>
          <w:szCs w:val="28"/>
        </w:rPr>
        <w:t xml:space="preserve"> отражено в таблице</w:t>
      </w:r>
      <w:r>
        <w:rPr>
          <w:sz w:val="28"/>
          <w:szCs w:val="28"/>
        </w:rPr>
        <w:t xml:space="preserve"> 1.2</w:t>
      </w:r>
      <w:r w:rsidRPr="00935302">
        <w:rPr>
          <w:sz w:val="28"/>
          <w:szCs w:val="28"/>
        </w:rPr>
        <w:t xml:space="preserve">.</w:t>
      </w:r>
    </w:p>
    <w:p w:rsidR="008E61E2" w:rsidRPr="007547DF" w:rsidRDefault="008E61E2" w:rsidP="002B3EDF">
      <w:pPr>
        <w:spacing w:line="288" w:lineRule="auto"/>
        <w:ind w:firstLine="539"/>
        <w:jc w:val="both"/>
        <w:rPr>
          <w:sz w:val="16"/>
          <w:szCs w:val="16"/>
        </w:rPr>
      </w:pPr>
    </w:p>
    <w:p w:rsidR="008E61E2" w:rsidRPr="00E17CBB" w:rsidRDefault="008E61E2" w:rsidP="007B5A01">
      <w:pPr>
        <w:spacing w:after="60"/>
        <w:ind w:firstLine="539"/>
        <w:jc w:val="both"/>
        <w:rPr>
          <w:sz w:val="10"/>
          <w:szCs w:val="10"/>
        </w:rPr>
      </w:pPr>
      <w:r w:rsidRPr="00D116FD">
        <w:t xml:space="preserve">Таблица </w:t>
      </w:r>
      <w:r>
        <w:t xml:space="preserve">1</w:t>
      </w:r>
      <w:r w:rsidRPr="00D116FD">
        <w:t xml:space="preserve">.2 – Количественные показатели участия в ФЭПО студентов </w:t>
      </w:r>
      <w:r>
        <w:rPr>
          <w:noProof/>
        </w:rPr>
        <w:t xml:space="preserve">вуз</w:t>
      </w:r>
      <w:r w:rsidRPr="00656F71">
        <w:t xml:space="preserve">а</w:t>
      </w:r>
      <w:r>
        <w:rPr>
          <w:noProof/>
        </w:rPr>
        <w:t xml:space="preserve"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E61E2" w:rsidRPr="00935302">
        <w:trPr>
          <w:jc w:val="center"/>
        </w:trPr>
        <w:tc>
          <w:tcPr>
            <w:tcW w:w="3496" w:type="dxa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  <w:r w:rsidRPr="00FC7783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2845" w:type="dxa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</w:t>
            </w:r>
          </w:p>
        </w:tc>
        <w:tc>
          <w:tcPr>
            <w:tcW w:w="2700" w:type="dxa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</w:t>
            </w:r>
            <w:r w:rsidRPr="00FC7783">
              <w:rPr>
                <w:b/>
                <w:bCs/>
              </w:rPr>
              <w:br/>
              <w:t xml:space="preserve">сеансов тестирования</w:t>
            </w:r>
          </w:p>
        </w:tc>
      </w:tr>
      <w:tr w:rsidR="008E61E2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E61E2" w:rsidRPr="00FC7783" w:rsidRDefault="008E61E2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октябрь 2016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февраль 2017</w:t>
            </w:r>
          </w:p>
        </w:tc>
        <w:tc>
          <w:tcPr>
            <w:tcW w:w="2845" w:type="dxa"/>
            <w:vAlign w:val="center"/>
          </w:tcPr>
          <w:p w:rsidR="008E61E2" w:rsidRDefault="008E61E2" w:rsidP="00FC7783">
            <w:pPr>
              <w:jc w:val="center"/>
            </w:pPr>
            <w:r>
              <w:rPr>
                <w:noProof/>
              </w:rPr>
              <w:t xml:space="preserve">ФЭПО-24</w:t>
            </w:r>
          </w:p>
        </w:tc>
        <w:tc>
          <w:tcPr>
            <w:tcW w:w="2700" w:type="dxa"/>
            <w:vAlign w:val="center"/>
          </w:tcPr>
          <w:p w:rsidR="008E61E2" w:rsidRDefault="008E61E2" w:rsidP="00FC7783">
            <w:pPr>
              <w:jc w:val="center"/>
            </w:pPr>
            <w:r>
              <w:rPr>
                <w:noProof/>
              </w:rPr>
              <w:t xml:space="preserve">58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8E61E2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E61E2" w:rsidRPr="00FC7783" w:rsidRDefault="008E61E2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март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июль 2017</w:t>
            </w:r>
          </w:p>
        </w:tc>
        <w:tc>
          <w:tcPr>
            <w:tcW w:w="2845" w:type="dxa"/>
            <w:vAlign w:val="center"/>
          </w:tcPr>
          <w:p w:rsidR="008E61E2" w:rsidRDefault="008E61E2" w:rsidP="00FC7783">
            <w:pPr>
              <w:jc w:val="center"/>
            </w:pPr>
            <w:r>
              <w:rPr>
                <w:noProof/>
              </w:rPr>
              <w:t xml:space="preserve">ФЭПО-25</w:t>
            </w:r>
          </w:p>
        </w:tc>
        <w:tc>
          <w:tcPr>
            <w:tcW w:w="2700" w:type="dxa"/>
            <w:vAlign w:val="center"/>
          </w:tcPr>
          <w:p w:rsidR="008E61E2" w:rsidRDefault="008E61E2" w:rsidP="00FC7783">
            <w:pPr>
              <w:jc w:val="center"/>
            </w:pPr>
            <w:r>
              <w:rPr>
                <w:noProof/>
              </w:rPr>
              <w:t xml:space="preserve">0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8E61E2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E61E2" w:rsidRPr="00FC7783" w:rsidRDefault="008E61E2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октябрь 2017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февраль 2018</w:t>
            </w:r>
          </w:p>
        </w:tc>
        <w:tc>
          <w:tcPr>
            <w:tcW w:w="2845" w:type="dxa"/>
            <w:vAlign w:val="center"/>
          </w:tcPr>
          <w:p w:rsidR="008E61E2" w:rsidRDefault="008E61E2" w:rsidP="00FC7783">
            <w:pPr>
              <w:jc w:val="center"/>
            </w:pPr>
            <w:r>
              <w:rPr>
                <w:noProof/>
              </w:rPr>
              <w:t xml:space="preserve">ФЭПО-26</w:t>
            </w:r>
          </w:p>
        </w:tc>
        <w:tc>
          <w:tcPr>
            <w:tcW w:w="2700" w:type="dxa"/>
            <w:vAlign w:val="center"/>
          </w:tcPr>
          <w:p w:rsidR="008E61E2" w:rsidRDefault="008E61E2" w:rsidP="00FC7783">
            <w:pPr>
              <w:jc w:val="center"/>
            </w:pPr>
            <w:r>
              <w:rPr>
                <w:noProof/>
              </w:rPr>
              <w:t xml:space="preserve">0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8E61E2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E61E2" w:rsidRPr="00FC7783" w:rsidRDefault="008E61E2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март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июль 2018</w:t>
            </w:r>
          </w:p>
        </w:tc>
        <w:tc>
          <w:tcPr>
            <w:tcW w:w="2845" w:type="dxa"/>
            <w:vAlign w:val="center"/>
          </w:tcPr>
          <w:p w:rsidR="008E61E2" w:rsidRDefault="008E61E2" w:rsidP="00FC7783">
            <w:pPr>
              <w:jc w:val="center"/>
            </w:pPr>
            <w:r>
              <w:rPr>
                <w:noProof/>
              </w:rPr>
              <w:t xml:space="preserve">ФЭПО-27</w:t>
            </w:r>
          </w:p>
        </w:tc>
        <w:tc>
          <w:tcPr>
            <w:tcW w:w="2700" w:type="dxa"/>
            <w:vAlign w:val="center"/>
          </w:tcPr>
          <w:p w:rsidR="008E61E2" w:rsidRDefault="008E61E2" w:rsidP="00FC7783">
            <w:pPr>
              <w:jc w:val="center"/>
            </w:pPr>
            <w:r>
              <w:rPr>
                <w:noProof/>
              </w:rPr>
              <w:t xml:space="preserve">0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8E61E2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E61E2" w:rsidRPr="00FC7783" w:rsidRDefault="008E61E2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октябрь 2018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февраль 2019</w:t>
            </w:r>
          </w:p>
        </w:tc>
        <w:tc>
          <w:tcPr>
            <w:tcW w:w="2845" w:type="dxa"/>
            <w:vAlign w:val="center"/>
          </w:tcPr>
          <w:p w:rsidR="008E61E2" w:rsidRDefault="008E61E2" w:rsidP="00FC7783">
            <w:pPr>
              <w:jc w:val="center"/>
            </w:pPr>
            <w:r>
              <w:rPr>
                <w:noProof/>
              </w:rPr>
              <w:t xml:space="preserve">ФЭПО-28</w:t>
            </w:r>
          </w:p>
        </w:tc>
        <w:tc>
          <w:tcPr>
            <w:tcW w:w="2700" w:type="dxa"/>
            <w:vAlign w:val="center"/>
          </w:tcPr>
          <w:p w:rsidR="008E61E2" w:rsidRDefault="008E61E2" w:rsidP="00FC7783">
            <w:pPr>
              <w:jc w:val="center"/>
            </w:pPr>
            <w:r>
              <w:rPr>
                <w:noProof/>
              </w:rPr>
              <w:t xml:space="preserve">43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8E61E2" w:rsidRPr="007547DF" w:rsidRDefault="008E61E2" w:rsidP="001E0B74">
      <w:pPr>
        <w:jc w:val="center"/>
        <w:rPr>
          <w:sz w:val="16"/>
          <w:szCs w:val="16"/>
        </w:rPr>
      </w:pPr>
    </w:p>
    <w:p w:rsidR="008E61E2" w:rsidRDefault="008E61E2" w:rsidP="00F10FBF">
      <w:pPr>
        <w:keepNext/>
        <w:keepLines/>
        <w:jc w:val="center"/>
      </w:pPr>
      <w:r>
        <w:drawing>
          <wp:inline distT="0" distR="0" distL="0" distB="0">
            <wp:extent cy="3345180" cx="53035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fepo3years_vuz_np3218,2272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345180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 xml:space="preserve">Рис</w:t>
      </w:r>
      <w:r>
        <w:t xml:space="preserve">унок 1.2 –</w:t>
      </w:r>
      <w:r w:rsidRPr="00935302">
        <w:t xml:space="preserve"> Динамика сеансов тестирования студентов </w:t>
      </w:r>
      <w:r>
        <w:rPr>
          <w:noProof/>
        </w:rPr>
        <w:t xml:space="preserve">вуз</w:t>
      </w:r>
      <w:r w:rsidRPr="00656F71">
        <w:t xml:space="preserve">а</w:t>
      </w:r>
      <w:r>
        <w:rPr>
          <w:noProof/>
        </w:rPr>
        <w:t xml:space="preserve"/>
      </w:r>
    </w:p>
    <w:p w:rsidR="008E61E2" w:rsidRPr="00024E94" w:rsidRDefault="008E61E2" w:rsidP="00D215DE">
      <w:pPr>
        <w:pStyle w:val="Heading1"/>
        <w:numPr>
          <w:ilvl w:val="0"/>
          <w:numId w:val="2"/>
        </w:numPr>
        <w:tabs>
          <w:tab w:val="clear" w:pos="1065"/>
          <w:tab w:val="num" w:pos="180"/>
        </w:tabs>
        <w:ind w:hanging="885"/>
      </w:pPr>
      <w:r>
        <w:br w:type="page"/>
      </w:r>
      <w:r w:rsidRPr="00024E94">
        <w:t xml:space="preserve">ФЭПО: </w:t>
      </w:r>
      <w:r>
        <w:t xml:space="preserve">м</w:t>
      </w:r>
      <w:r w:rsidRPr="00024E94">
        <w:t xml:space="preserve">одель оценки результатов обучения</w:t>
      </w:r>
    </w:p>
    <w:p w:rsidR="008E61E2" w:rsidRPr="00195267" w:rsidRDefault="008E61E2" w:rsidP="00E17CBB">
      <w:pPr>
        <w:rPr>
          <w:b/>
          <w:bCs/>
          <w:sz w:val="26"/>
          <w:szCs w:val="26"/>
        </w:rPr>
      </w:pP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 xml:space="preserve"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2.1</w:t>
      </w:r>
      <w:r w:rsidRPr="00024E94">
        <w:rPr>
          <w:sz w:val="28"/>
          <w:szCs w:val="28"/>
        </w:rPr>
        <w:t xml:space="preserve">).</w:t>
      </w:r>
    </w:p>
    <w:p w:rsidR="008E61E2" w:rsidRPr="00102E7A" w:rsidRDefault="008E61E2" w:rsidP="00F23B41">
      <w:pPr>
        <w:keepNext/>
        <w:keepLines/>
        <w:jc w:val="center"/>
      </w:pPr>
      <w:r w:rsidRPr="00BC12E0">
        <w:rPr>
          <w:noProof/>
          <w:sz w:val="28"/>
          <w:szCs w:val="28"/>
        </w:rPr>
        <w:pict>
          <v:shape id="Рисунок 3" o:spid="_x0000_i1025" type="#_x0000_t75" style="width:335.25pt;height:198pt;visibility:visible">
            <v:imagedata r:id="rId8" o:title=""/>
          </v:shape>
        </w:pict>
      </w:r>
      <w:r>
        <w:rPr>
          <w:sz w:val="28"/>
          <w:szCs w:val="28"/>
        </w:rPr>
        <w:br/>
      </w:r>
      <w:r>
        <w:t xml:space="preserve">Рисунок</w:t>
      </w:r>
      <w:r w:rsidRPr="00102E7A">
        <w:t xml:space="preserve"> </w:t>
      </w:r>
      <w:r>
        <w:t xml:space="preserve">2.1 –</w:t>
      </w:r>
      <w:r w:rsidRPr="00102E7A">
        <w:t xml:space="preserve"> </w:t>
      </w:r>
      <w:r>
        <w:t xml:space="preserve">Принципы восхождения по методологии В. П. Беспалько</w:t>
      </w:r>
    </w:p>
    <w:p w:rsidR="008E61E2" w:rsidRPr="009B12AA" w:rsidRDefault="008E61E2" w:rsidP="00EF24C8">
      <w:pPr>
        <w:ind w:firstLine="720"/>
        <w:jc w:val="both"/>
        <w:rPr>
          <w:sz w:val="16"/>
          <w:szCs w:val="16"/>
        </w:rPr>
      </w:pP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 xml:space="preserve">результатов обучения студентов.</w:t>
      </w: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8E61E2" w:rsidRPr="00766A92" w:rsidRDefault="008E61E2" w:rsidP="00EF24C8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</w:t>
      </w:r>
      <w:r w:rsidRPr="00B9589E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 xml:space="preserve"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формирования общекультурных и профессиональных компетенций, соответствующих требованиям ФГОС.</w:t>
      </w: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 xml:space="preserve">2</w:t>
      </w:r>
      <w:r w:rsidRPr="00024E94"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1.</w:t>
      </w:r>
    </w:p>
    <w:p w:rsidR="008E61E2" w:rsidRPr="00E17CBB" w:rsidRDefault="008E61E2" w:rsidP="00EF24C8">
      <w:pPr>
        <w:spacing w:line="288" w:lineRule="auto"/>
        <w:ind w:firstLine="540"/>
        <w:jc w:val="both"/>
        <w:rPr>
          <w:sz w:val="22"/>
          <w:szCs w:val="22"/>
        </w:rPr>
      </w:pPr>
    </w:p>
    <w:p w:rsidR="008E61E2" w:rsidRPr="00E17CBB" w:rsidRDefault="008E61E2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 xml:space="preserve">2.1</w:t>
      </w:r>
      <w:r w:rsidRPr="00752F3A">
        <w:t xml:space="preserve"> – Алгоритм определения достигнутого уровня обученности для студента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91"/>
        <w:gridCol w:w="5468"/>
        <w:gridCol w:w="2437"/>
      </w:tblGrid>
      <w:tr w:rsidR="008E61E2" w:rsidRPr="00BF24CB">
        <w:trPr>
          <w:jc w:val="center"/>
        </w:trPr>
        <w:tc>
          <w:tcPr>
            <w:tcW w:w="1491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Объект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оценки</w:t>
            </w:r>
          </w:p>
        </w:tc>
        <w:tc>
          <w:tcPr>
            <w:tcW w:w="5468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Показатель оценки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результатов обучения студента</w:t>
            </w:r>
          </w:p>
        </w:tc>
        <w:tc>
          <w:tcPr>
            <w:tcW w:w="2437" w:type="dxa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Уровень обученности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(уровень результатов обучения)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Студент</w:t>
            </w: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Первый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1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Второй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 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 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 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1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Третий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Четвертый</w:t>
            </w:r>
          </w:p>
        </w:tc>
      </w:tr>
    </w:tbl>
    <w:p w:rsidR="008E61E2" w:rsidRPr="00CD0DB2" w:rsidRDefault="008E61E2" w:rsidP="00EF24C8">
      <w:pPr>
        <w:spacing w:line="264" w:lineRule="auto"/>
        <w:ind w:firstLine="539"/>
        <w:jc w:val="both"/>
        <w:rPr>
          <w:sz w:val="16"/>
          <w:szCs w:val="16"/>
        </w:rPr>
      </w:pP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 xml:space="preserve">2</w:t>
      </w:r>
      <w:r w:rsidRPr="00A76F72">
        <w:rPr>
          <w:sz w:val="28"/>
          <w:szCs w:val="28"/>
        </w:rPr>
        <w:t xml:space="preserve">.2.</w:t>
      </w:r>
    </w:p>
    <w:p w:rsidR="008E61E2" w:rsidRPr="00E17CBB" w:rsidRDefault="008E61E2" w:rsidP="00EF24C8">
      <w:pPr>
        <w:spacing w:line="288" w:lineRule="auto"/>
        <w:ind w:firstLine="540"/>
        <w:jc w:val="both"/>
        <w:rPr>
          <w:sz w:val="20"/>
          <w:szCs w:val="20"/>
        </w:rPr>
      </w:pPr>
    </w:p>
    <w:p w:rsidR="008E61E2" w:rsidRPr="00E17CBB" w:rsidRDefault="008E61E2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 xml:space="preserve">2.</w:t>
      </w:r>
      <w:r w:rsidRPr="00752F3A">
        <w:t xml:space="preserve">2 – Показатели и критерии оценки результатов обучения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66"/>
        <w:gridCol w:w="3270"/>
        <w:gridCol w:w="4235"/>
      </w:tblGrid>
      <w:tr w:rsidR="008E61E2" w:rsidRPr="00FC0393">
        <w:trPr>
          <w:jc w:val="center"/>
        </w:trPr>
        <w:tc>
          <w:tcPr>
            <w:tcW w:w="2066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b/>
                <w:bCs/>
                <w:sz w:val="22"/>
                <w:szCs w:val="22"/>
              </w:rPr>
              <w:t xml:space="preserve">Объект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оценки</w:t>
            </w:r>
          </w:p>
        </w:tc>
        <w:tc>
          <w:tcPr>
            <w:tcW w:w="3270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Показатель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  <w:tc>
          <w:tcPr>
            <w:tcW w:w="4235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Критерий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</w:tr>
      <w:tr w:rsidR="008E61E2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Студент</w:t>
            </w:r>
          </w:p>
        </w:tc>
        <w:tc>
          <w:tcPr>
            <w:tcW w:w="3270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Достигнутый уровень</w:t>
            </w:r>
            <w:r w:rsidRPr="00FC7783">
              <w:rPr>
                <w:sz w:val="22"/>
                <w:szCs w:val="22"/>
              </w:rPr>
              <w:br/>
              <w:t xml:space="preserve">результатов обучения</w:t>
            </w:r>
          </w:p>
        </w:tc>
        <w:tc>
          <w:tcPr>
            <w:tcW w:w="4235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sz w:val="22"/>
                <w:szCs w:val="22"/>
              </w:rPr>
              <w:t xml:space="preserve">Уровень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  <w:tr w:rsidR="008E61E2" w:rsidRPr="00FC0393">
        <w:trPr>
          <w:jc w:val="center"/>
        </w:trPr>
        <w:tc>
          <w:tcPr>
            <w:tcW w:w="2066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Выборка</w:t>
            </w:r>
            <w:r w:rsidRPr="00FC7783">
              <w:rPr>
                <w:sz w:val="22"/>
                <w:szCs w:val="22"/>
              </w:rPr>
              <w:br/>
              <w:t xml:space="preserve">студентов</w:t>
            </w:r>
            <w:r w:rsidRPr="00FC7783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 xml:space="preserve">направления подготовки</w:t>
            </w:r>
          </w:p>
        </w:tc>
        <w:tc>
          <w:tcPr>
            <w:tcW w:w="3270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Процент студентов</w:t>
            </w:r>
            <w:r w:rsidRPr="00FC7783">
              <w:rPr>
                <w:sz w:val="22"/>
                <w:szCs w:val="22"/>
              </w:rPr>
              <w:br/>
              <w:t xml:space="preserve">на уровне обученности</w:t>
            </w:r>
            <w:r w:rsidRPr="00FC7783">
              <w:rPr>
                <w:sz w:val="22"/>
                <w:szCs w:val="22"/>
              </w:rPr>
              <w:br/>
              <w:t xml:space="preserve">не ниже второго</w:t>
            </w:r>
          </w:p>
        </w:tc>
        <w:tc>
          <w:tcPr>
            <w:tcW w:w="4235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60%</w:t>
            </w:r>
            <w:r w:rsidRPr="00FC7783">
              <w:rPr>
                <w:sz w:val="22"/>
                <w:szCs w:val="22"/>
              </w:rPr>
              <w:t xml:space="preserve"> студентов на уровне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</w:tbl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8E61E2" w:rsidRPr="00935302" w:rsidRDefault="008E61E2" w:rsidP="00D215DE">
      <w:pPr>
        <w:pStyle w:val="Heading1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br w:type="page"/>
      </w:r>
      <w:r w:rsidRPr="0099409A">
        <w:t xml:space="preserve">Результаты обучения сту</w:t>
      </w:r>
      <w:r>
        <w:t xml:space="preserve">дентов</w:t>
      </w:r>
      <w:r w:rsidRPr="00333DA3">
        <w:t xml:space="preserve"> </w:t>
      </w:r>
      <w:r>
        <w:rPr>
          <w:noProof/>
        </w:rPr>
        <w:t xml:space="preserve">направления подготовки</w:t>
      </w:r>
      <w:r>
        <w:t xml:space="preserve"> </w:t>
      </w:r>
      <w:r>
        <w:rPr>
          <w:noProof/>
        </w:rPr>
        <w:t xml:space="preserve">05.03.06</w:t>
      </w:r>
      <w:r w:rsidRPr="00D77D52">
        <w:t xml:space="preserve"> </w:t>
      </w:r>
      <w:r>
        <w:t xml:space="preserve">«</w:t>
      </w:r>
      <w:r>
        <w:rPr>
          <w:noProof/>
        </w:rPr>
        <w:t xml:space="preserve">Экология и природопользование</w:t>
      </w:r>
      <w:r>
        <w:t xml:space="preserve">» </w:t>
      </w:r>
      <w:r>
        <w:rPr>
          <w:noProof/>
        </w:rPr>
        <w:t xml:space="preserve">вуз</w:t>
      </w:r>
      <w:r w:rsidRPr="0099409A">
        <w:t xml:space="preserve">а</w:t>
      </w:r>
      <w:r>
        <w:rPr>
          <w:noProof/>
        </w:rPr>
        <w:t xml:space="preserve"/>
      </w:r>
      <w:r>
        <w:t xml:space="preserve"> и </w:t>
      </w:r>
      <w:r>
        <w:rPr>
          <w:noProof/>
        </w:rPr>
        <w:t xml:space="preserve">вузов-участников</w:t>
      </w:r>
      <w:r w:rsidRPr="00D8077F">
        <w:t xml:space="preserve"> </w:t>
      </w:r>
      <w:r w:rsidRPr="0099409A">
        <w:t xml:space="preserve">в рамках </w:t>
      </w:r>
      <w:r>
        <w:rPr>
          <w:noProof/>
        </w:rPr>
        <w:t xml:space="preserve">ФЭПО-28</w:t>
      </w:r>
    </w:p>
    <w:p w:rsidR="008E61E2" w:rsidRPr="00935302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E61E2" w:rsidRDefault="008E61E2" w:rsidP="00316579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 xml:space="preserve"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 xml:space="preserve">результат</w:t>
      </w:r>
      <w:r>
        <w:rPr>
          <w:sz w:val="28"/>
          <w:szCs w:val="28"/>
        </w:rPr>
        <w:t xml:space="preserve">ах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Экология и природопользование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двум показателям:</w:t>
      </w:r>
    </w:p>
    <w:p w:rsidR="008E61E2" w:rsidRDefault="008E61E2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8E61E2" w:rsidRDefault="008E61E2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студентов, находящихся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8E61E2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E61E2" w:rsidRPr="00D77D5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D77D52"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D77D5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05.03.06</w:t>
      </w:r>
      <w:r w:rsidRPr="00D77D5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Экология и природопользование</w:t>
      </w:r>
      <w:r w:rsidRPr="00D77D52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вуз</w:t>
      </w:r>
      <w:r w:rsidRPr="00D77D52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D77D52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D77D52"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 на рисунке 3.1.</w:t>
      </w:r>
    </w:p>
    <w:p w:rsidR="008E61E2" w:rsidRPr="00E17CBB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8E61E2" w:rsidRDefault="008E61E2" w:rsidP="00D038CB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partic_np05.03.06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3.1 –</w:t>
      </w:r>
      <w:r w:rsidRPr="00621276">
        <w:t xml:space="preserve"> </w:t>
      </w:r>
      <w:r>
        <w:t xml:space="preserve">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  <w:r>
        <w:br/>
        <w:t xml:space="preserve">с наложением на общий результат </w:t>
      </w:r>
      <w:r>
        <w:rPr>
          <w:noProof/>
        </w:rPr>
        <w:t xml:space="preserve">вузов-участников</w:t>
      </w:r>
    </w:p>
    <w:p w:rsidR="008E61E2" w:rsidRPr="00CD0DB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8E61E2" w:rsidRPr="00CC67DB" w:rsidRDefault="008E61E2" w:rsidP="00E306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Экология и природопользование</w:t>
      </w:r>
      <w:r w:rsidRPr="00D12727">
        <w:rPr>
          <w:sz w:val="28"/>
          <w:szCs w:val="28"/>
        </w:rPr>
        <w:t xml:space="preserve">»</w:t>
      </w:r>
      <w:r w:rsidRPr="001A21A3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студентов, находящихся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3.2.</w:t>
      </w:r>
    </w:p>
    <w:p w:rsidR="008E61E2" w:rsidRPr="00F83E9E" w:rsidRDefault="008E61E2" w:rsidP="004A792F">
      <w:pPr>
        <w:keepNext/>
        <w:keepLines/>
      </w:pPr>
      <w:r>
        <w:rPr>
          <w:noProof/>
        </w:rPr>
        <w:pict>
          <v:rect id="_x0000_s1027" style="position:absolute;margin-left:388.3pt;margin-top:101.25pt;width:75pt;height:24.4pt;z-index:251657216" filled="f" stroked="f">
            <v:textbox style="mso-next-textbox:#_x0000_s1027">
              <w:txbxContent>
                <w:p w:rsidR="008E61E2" w:rsidRPr="00A85067" w:rsidRDefault="008E61E2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8" style="position:absolute;margin-left:357.55pt;margin-top:71.25pt;width:75pt;height:24.4pt;z-index:251656192" filled="f" stroked="f">
            <v:textbox style="mso-next-textbox:#_x0000_s1028">
              <w:txbxContent>
                <w:p w:rsidR="008E61E2" w:rsidRPr="00A85067" w:rsidRDefault="008E61E2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19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9" style="position:absolute;margin-left:302.8pt;margin-top:12pt;width:75pt;height:24.4pt;z-index:251654144" filled="f" stroked="f">
            <v:textbox style="mso-next-textbox:#_x0000_s1029">
              <w:txbxContent>
                <w:p w:rsidR="008E61E2" w:rsidRPr="00A85067" w:rsidRDefault="008E61E2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39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0" style="position:absolute;margin-left:323.05pt;margin-top:42.55pt;width:75pt;height:27pt;z-index:251655168" filled="f" stroked="f">
            <v:textbox style="mso-next-textbox:#_x0000_s1030">
              <w:txbxContent>
                <w:p w:rsidR="008E61E2" w:rsidRPr="00A85067" w:rsidRDefault="008E61E2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1" style="position:absolute;margin-left:234.75pt;margin-top:5.35pt;width:75pt;height:24.4pt;z-index:251653120" filled="f" stroked="f">
            <v:textbox style="mso-next-textbox:#_x0000_s1031">
              <w:txbxContent>
                <w:p w:rsidR="008E61E2" w:rsidRPr="00A85067" w:rsidRDefault="008E61E2" w:rsidP="00E306ED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93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2" style="position:absolute;margin-left:189.75pt;margin-top:4.6pt;width:75pt;height:24.4pt;z-index:251652096" filled="f" stroked="f">
            <v:textbox style="mso-next-textbox:#_x0000_s1032">
              <w:txbxContent>
                <w:p w:rsidR="008E61E2" w:rsidRPr="00A85067" w:rsidRDefault="008E61E2" w:rsidP="00E306ED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93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3" style="position:absolute;margin-left:.75pt;margin-top:101.25pt;width:75pt;height:24.4pt;z-index:251651072" filled="f" stroked="f">
            <v:textbox style="mso-next-textbox:#_x0000_s1033">
              <w:txbxContent>
                <w:p w:rsidR="008E61E2" w:rsidRPr="00A85067" w:rsidRDefault="008E61E2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4" style="position:absolute;margin-left:32.25pt;margin-top:1in;width:75pt;height:24.4pt;z-index:251650048" filled="f" stroked="f">
            <v:textbox style="mso-next-textbox:#_x0000_s1034">
              <w:txbxContent>
                <w:p w:rsidR="008E61E2" w:rsidRPr="00A85067" w:rsidRDefault="008E61E2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5" style="position:absolute;margin-left:66pt;margin-top:42.15pt;width:75pt;height:24.4pt;z-index:251649024" filled="f" stroked="f">
            <v:textbox style="mso-next-textbox:#_x0000_s1035">
              <w:txbxContent>
                <w:p w:rsidR="008E61E2" w:rsidRPr="00A85067" w:rsidRDefault="008E61E2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33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6" style="position:absolute;margin-left:86.25pt;margin-top:12pt;width:75pt;height:24.4pt;z-index:251648000" filled="f" stroked="f">
            <v:textbox style="mso-next-textbox:#_x0000_s1036">
              <w:txbxContent>
                <w:p w:rsidR="008E61E2" w:rsidRPr="00A85067" w:rsidRDefault="008E61E2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53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shape id="Рисунок 7" o:spid="_x0000_i1026" type="#_x0000_t75" style="width:467.25pt;height:134.25pt;visibility:visible">
            <v:imagedata r:id="rId9" o:title="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7" type="#_x0000_t202" style="position:absolute;margin-left:-162.7pt;margin-top:38.8pt;width:36pt;height:18pt;z-index:251646976;mso-position-horizontal-relative:text;mso-position-vertical-relative:text" filled="f" stroked="f">
            <v:textbox style="mso-next-textbox:#_x0000_s1037">
              <w:txbxContent>
                <w:p w:rsidR="008E61E2" w:rsidRPr="000C17E9" w:rsidRDefault="008E61E2" w:rsidP="00E306ED"/>
              </w:txbxContent>
            </v:textbox>
          </v:shape>
        </w:pict>
      </w:r>
    </w:p>
    <w:tbl>
      <w:tblPr>
        <w:tblW w:w="0" w:type="auto"/>
        <w:jc w:val="center"/>
        <w:tblLook w:val="01E0"/>
      </w:tblPr>
      <w:tblGrid>
        <w:gridCol w:w="4970"/>
        <w:gridCol w:w="4601"/>
      </w:tblGrid>
      <w:tr w:rsidR="008E61E2">
        <w:trPr>
          <w:jc w:val="center"/>
        </w:trPr>
        <w:tc>
          <w:tcPr>
            <w:tcW w:w="5021" w:type="dxa"/>
            <w:vAlign w:val="center"/>
          </w:tcPr>
          <w:p w:rsidR="008E61E2" w:rsidRPr="004E4959" w:rsidRDefault="008E61E2" w:rsidP="004A792F">
            <w:pPr>
              <w:keepNext/>
              <w:keepLines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вуз</w:t>
            </w:r>
            <w:r>
              <w:rPr>
                <w:noProof/>
                <w:sz w:val="20"/>
                <w:szCs w:val="20"/>
              </w:rPr>
              <w:t xml:space="preserve"/>
            </w:r>
          </w:p>
        </w:tc>
        <w:tc>
          <w:tcPr>
            <w:tcW w:w="4656" w:type="dxa"/>
            <w:vAlign w:val="center"/>
          </w:tcPr>
          <w:p w:rsidR="008E61E2" w:rsidRPr="00D8077F" w:rsidRDefault="008E61E2" w:rsidP="00D8077F">
            <w:pPr>
              <w:keepNext/>
              <w:keepLines/>
              <w:tabs>
                <w:tab w:val="left" w:pos="0"/>
                <w:tab w:val="left" w:pos="7020"/>
              </w:tabs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:rsidR="008E61E2" w:rsidRPr="00E306ED" w:rsidRDefault="008E61E2" w:rsidP="004A792F">
      <w:pPr>
        <w:keepNext/>
        <w:keepLines/>
        <w:tabs>
          <w:tab w:val="left" w:pos="720"/>
        </w:tabs>
        <w:spacing w:line="288" w:lineRule="auto"/>
        <w:ind w:firstLine="539"/>
        <w:jc w:val="both"/>
        <w:rPr>
          <w:sz w:val="8"/>
          <w:szCs w:val="8"/>
        </w:rPr>
      </w:pPr>
    </w:p>
    <w:p w:rsidR="008E61E2" w:rsidRDefault="008E61E2" w:rsidP="004A792F">
      <w:pPr>
        <w:keepNext/>
        <w:keepLines/>
        <w:tabs>
          <w:tab w:val="left" w:pos="720"/>
        </w:tabs>
        <w:jc w:val="center"/>
      </w:pPr>
      <w:r w:rsidRPr="00621276">
        <w:t xml:space="preserve">Рис</w:t>
      </w:r>
      <w:r>
        <w:t xml:space="preserve">унок 3.2 – Диаграмма рас</w:t>
      </w:r>
      <w:r w:rsidRPr="00621276">
        <w:t xml:space="preserve">пределени</w:t>
      </w:r>
      <w:r>
        <w:t xml:space="preserve">я</w:t>
      </w:r>
      <w:r w:rsidRPr="00621276">
        <w:t xml:space="preserve"> </w:t>
      </w:r>
      <w:r w:rsidRPr="007D5D26">
        <w:t xml:space="preserve">результат</w:t>
      </w:r>
      <w:r>
        <w:t xml:space="preserve">ов</w:t>
      </w:r>
      <w:r w:rsidRPr="007D5D26">
        <w:t xml:space="preserve"> тестирования </w:t>
      </w:r>
      <w:r w:rsidRPr="00621276">
        <w:t xml:space="preserve">студентов</w:t>
      </w:r>
      <w:r>
        <w:br/>
      </w:r>
      <w:r w:rsidRPr="00D25750">
        <w:t xml:space="preserve">по уровням</w:t>
      </w:r>
      <w:r>
        <w:t xml:space="preserve"> </w:t>
      </w:r>
      <w:r w:rsidRPr="00D25750">
        <w:t xml:space="preserve">обученности</w:t>
      </w:r>
    </w:p>
    <w:p w:rsidR="008E61E2" w:rsidRPr="00AA7A26" w:rsidRDefault="008E61E2" w:rsidP="00CD0DB2">
      <w:pPr>
        <w:tabs>
          <w:tab w:val="left" w:pos="720"/>
        </w:tabs>
        <w:jc w:val="center"/>
        <w:rPr>
          <w:sz w:val="28"/>
          <w:szCs w:val="28"/>
        </w:rPr>
      </w:pPr>
    </w:p>
    <w:p w:rsidR="008E61E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3.2, доля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Экология и природопользование</w:t>
      </w:r>
      <w:r w:rsidRPr="00D1272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, находящихся </w:t>
      </w:r>
      <w:r w:rsidRPr="00083980">
        <w:rPr>
          <w:sz w:val="28"/>
          <w:szCs w:val="28"/>
        </w:rPr>
        <w:t xml:space="preserve">на уровне обученности не ниже второго</w:t>
      </w:r>
      <w:r>
        <w:rPr>
          <w:sz w:val="28"/>
          <w:szCs w:val="28"/>
        </w:rPr>
        <w:t xml:space="preserve"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93</w:t>
      </w:r>
      <w:r w:rsidRPr="00913E7C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вузов-участников</w:t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 уровне обученности не ниже второго – </w:t>
      </w:r>
      <w:r>
        <w:rPr>
          <w:b/>
          <w:bCs/>
          <w:noProof/>
          <w:sz w:val="28"/>
          <w:szCs w:val="28"/>
        </w:rPr>
        <w:t xml:space="preserve">93</w:t>
      </w:r>
      <w:r w:rsidRPr="00913E7C">
        <w:rPr>
          <w:b/>
          <w:bCs/>
          <w:sz w:val="28"/>
          <w:szCs w:val="28"/>
        </w:rPr>
        <w:t xml:space="preserve">%</w:t>
      </w:r>
      <w:r w:rsidRPr="00FE4152">
        <w:rPr>
          <w:sz w:val="28"/>
          <w:szCs w:val="28"/>
        </w:rPr>
        <w:t xml:space="preserve">.</w:t>
      </w:r>
    </w:p>
    <w:p w:rsidR="008E61E2" w:rsidRDefault="008E61E2" w:rsidP="005A2BF2">
      <w:pPr>
        <w:tabs>
          <w:tab w:val="left" w:pos="720"/>
          <w:tab w:val="left" w:pos="25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3.3) темным столбиком отмечен результат 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Экология и природопользование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на </w:t>
      </w:r>
      <w:r w:rsidRPr="005A2BF2">
        <w:rPr>
          <w:sz w:val="28"/>
          <w:szCs w:val="28"/>
        </w:rPr>
        <w:t xml:space="preserve">фоне </w:t>
      </w:r>
      <w:r>
        <w:rPr>
          <w:noProof/>
          <w:sz w:val="28"/>
          <w:szCs w:val="28"/>
        </w:rPr>
        <w:t xml:space="preserve">вузов-участников</w:t>
      </w:r>
      <w:r w:rsidRPr="005A2BF2"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реализующих </w:t>
      </w:r>
      <w:r>
        <w:rPr>
          <w:noProof/>
          <w:sz w:val="28"/>
          <w:szCs w:val="28"/>
        </w:rPr>
        <w:t xml:space="preserve"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направление подготовки</w:t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 xml:space="preserve">ФЭПО-28</w:t>
      </w:r>
      <w:r w:rsidRPr="001E2A9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</w:p>
    <w:p w:rsidR="008E61E2" w:rsidRPr="00E17CBB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8E61E2" w:rsidRDefault="008E61E2" w:rsidP="00F23B41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69748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range_diag_bg_np05.03.06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6974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3.3 – Диаграмма ранжирования </w:t>
      </w:r>
      <w:r>
        <w:rPr>
          <w:noProof/>
        </w:rPr>
        <w:t xml:space="preserve">вузов-участников</w:t>
      </w:r>
    </w:p>
    <w:p w:rsidR="008E61E2" w:rsidRPr="00E17CBB" w:rsidRDefault="008E61E2" w:rsidP="002040C9">
      <w:pPr>
        <w:tabs>
          <w:tab w:val="left" w:pos="720"/>
        </w:tabs>
        <w:ind w:firstLine="540"/>
        <w:jc w:val="center"/>
        <w:rPr>
          <w:b/>
          <w:bCs/>
        </w:rPr>
      </w:pPr>
    </w:p>
    <w:p w:rsidR="008E61E2" w:rsidRDefault="008E61E2" w:rsidP="00BB1EC6">
      <w:pPr>
        <w:tabs>
          <w:tab w:val="left" w:pos="720"/>
        </w:tabs>
        <w:ind w:firstLine="540"/>
        <w:jc w:val="both"/>
      </w:pPr>
      <w:r w:rsidRPr="00E17CBB">
        <w:rPr>
          <w:b/>
          <w:bCs/>
        </w:rPr>
        <w:t xml:space="preserve">ПРИМЕЧАНИЕ:</w:t>
      </w:r>
    </w:p>
    <w:p w:rsidR="008E61E2" w:rsidRPr="00E17CBB" w:rsidRDefault="008E61E2" w:rsidP="005A6E47">
      <w:pPr>
        <w:keepNext/>
        <w:tabs>
          <w:tab w:val="left" w:pos="720"/>
        </w:tabs>
        <w:ind w:firstLine="539"/>
        <w:jc w:val="both"/>
        <w:rPr>
          <w:b/>
          <w:bCs/>
        </w:rPr>
      </w:pPr>
      <w:r>
        <w:t xml:space="preserve">Ф</w:t>
      </w:r>
      <w:r w:rsidRPr="00E17CBB">
        <w:t xml:space="preserve">он </w:t>
      </w:r>
      <w:r>
        <w:rPr>
          <w:noProof/>
        </w:rPr>
        <w:t xml:space="preserve">вузов-участников</w:t>
      </w:r>
      <w:r w:rsidRPr="00E17CBB">
        <w:t xml:space="preserve"> не приводится, если </w:t>
      </w:r>
      <w:r>
        <w:t xml:space="preserve">их </w:t>
      </w:r>
      <w:r w:rsidRPr="002511CF">
        <w:t xml:space="preserve">количество </w:t>
      </w:r>
      <w:r w:rsidRPr="00E17CBB">
        <w:t xml:space="preserve">по </w:t>
      </w:r>
      <w:r>
        <w:rPr>
          <w:noProof/>
        </w:rPr>
        <w:t xml:space="preserve">данному</w:t>
      </w:r>
      <w:r w:rsidRPr="00E17CBB">
        <w:t xml:space="preserve"> </w:t>
      </w:r>
      <w:r>
        <w:rPr>
          <w:noProof/>
        </w:rPr>
        <w:t xml:space="preserve">направлению подготовки</w:t>
      </w:r>
      <w:r w:rsidRPr="00E17CBB">
        <w:t xml:space="preserve"> не превышает 5.</w:t>
      </w:r>
    </w:p>
    <w:p w:rsidR="008E61E2" w:rsidRPr="00AA7A26" w:rsidRDefault="008E61E2" w:rsidP="002040C9">
      <w:pPr>
        <w:tabs>
          <w:tab w:val="left" w:pos="720"/>
        </w:tabs>
        <w:ind w:firstLine="540"/>
        <w:jc w:val="center"/>
        <w:rPr>
          <w:sz w:val="28"/>
          <w:szCs w:val="28"/>
        </w:rPr>
      </w:pPr>
    </w:p>
    <w:p w:rsidR="008E61E2" w:rsidRPr="003D28E9" w:rsidRDefault="008E61E2" w:rsidP="0006077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3.3 красной линией показан критерий оценки результатов обучения «60% студентов на уровне обученности не ниже второго».</w:t>
      </w:r>
    </w:p>
    <w:p w:rsidR="008E61E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3.4) представлено распределение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Экология и природопользование</w:t>
      </w:r>
      <w:r w:rsidRPr="00D12727">
        <w:rPr>
          <w:sz w:val="28"/>
          <w:szCs w:val="28"/>
        </w:rPr>
        <w:t xml:space="preserve">»</w:t>
      </w:r>
      <w:r w:rsidRPr="001A21A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уровням обученности в соответствии с процентом набранных баллов по результатам выполнения ПИМ.</w:t>
      </w:r>
    </w:p>
    <w:p w:rsidR="008E61E2" w:rsidRPr="00593870" w:rsidRDefault="008E61E2" w:rsidP="002040C9">
      <w:pPr>
        <w:tabs>
          <w:tab w:val="left" w:pos="720"/>
        </w:tabs>
        <w:spacing w:line="288" w:lineRule="auto"/>
        <w:ind w:firstLine="539"/>
        <w:jc w:val="both"/>
      </w:pPr>
    </w:p>
    <w:p w:rsidR="008E61E2" w:rsidRDefault="008E61E2" w:rsidP="00D038CB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np05.03.06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3.4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  <w:r>
        <w:br/>
        <w:t xml:space="preserve">по уровням обученности в соответствии с процентом набранных баллов</w:t>
      </w:r>
      <w:r>
        <w:br/>
        <w:t xml:space="preserve">за выполнение ПИМ</w:t>
      </w:r>
    </w:p>
    <w:p w:rsidR="008E61E2" w:rsidRDefault="008E61E2" w:rsidP="002040C9">
      <w:pPr>
        <w:tabs>
          <w:tab w:val="left" w:pos="720"/>
        </w:tabs>
        <w:jc w:val="center"/>
      </w:pPr>
    </w:p>
    <w:p w:rsidR="008E61E2" w:rsidRDefault="008E61E2" w:rsidP="00F10FBF">
      <w:pPr>
        <w:keepNext/>
        <w:keepLines/>
        <w:tabs>
          <w:tab w:val="left" w:pos="720"/>
        </w:tabs>
        <w:ind w:right="-74"/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np05.03.06_all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3.5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вузов-участников</w:t>
      </w:r>
      <w:r>
        <w:br/>
        <w:t xml:space="preserve">по уровням обученности в соответствии с процентом набранных баллов</w:t>
      </w:r>
      <w:r>
        <w:br/>
        <w:t xml:space="preserve">за выполнение ПИМ</w:t>
      </w:r>
    </w:p>
    <w:p w:rsidR="008E61E2" w:rsidRPr="007B5A01" w:rsidRDefault="008E61E2" w:rsidP="000B4BCC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8E61E2" w:rsidRPr="000D01F2" w:rsidRDefault="008E61E2" w:rsidP="00F55977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3.4 и 3.5)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</w:t>
      </w:r>
      <w:r>
        <w:rPr>
          <w:noProof/>
          <w:sz w:val="28"/>
          <w:szCs w:val="28"/>
        </w:rPr>
        <w:t xml:space="preserve"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Экология и природопользование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 xml:space="preserve">этого</w:t>
      </w:r>
      <w:r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 xml:space="preserve">направления подготовки</w:t>
      </w:r>
      <w:r w:rsidRPr="000D01F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вузов-участников</w:t>
      </w:r>
      <w:r w:rsidRPr="000D01F2">
        <w:rPr>
          <w:sz w:val="28"/>
          <w:szCs w:val="28"/>
        </w:rPr>
        <w:t xml:space="preserve">.</w:t>
      </w:r>
    </w:p>
    <w:p w:rsidR="008E61E2" w:rsidRPr="00A01626" w:rsidRDefault="008E61E2" w:rsidP="00F55977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 xml:space="preserve">0%</w:t>
      </w:r>
      <w:r>
        <w:rPr>
          <w:sz w:val="28"/>
          <w:szCs w:val="28"/>
        </w:rPr>
        <w:t xml:space="preserve"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50%),</w:t>
      </w:r>
      <w:r>
        <w:rPr>
          <w:sz w:val="28"/>
          <w:szCs w:val="28"/>
        </w:rPr>
        <w:br/>
        <w:t xml:space="preserve">[50%; 70%</w:t>
      </w:r>
      <w:r w:rsidRPr="009124E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A2646D">
        <w:rPr>
          <w:sz w:val="28"/>
          <w:szCs w:val="28"/>
        </w:rPr>
        <w:t xml:space="preserve">[</w:t>
      </w:r>
      <w:r>
        <w:rPr>
          <w:sz w:val="28"/>
          <w:szCs w:val="28"/>
        </w:rPr>
        <w:t xml:space="preserve">90%</w:t>
      </w:r>
      <w:r w:rsidRPr="008B7097">
        <w:rPr>
          <w:sz w:val="28"/>
          <w:szCs w:val="28"/>
        </w:rPr>
        <w:t xml:space="preserve"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 xml:space="preserve">]</w:t>
      </w:r>
      <w:r>
        <w:rPr>
          <w:sz w:val="28"/>
          <w:szCs w:val="28"/>
        </w:rPr>
        <w:t xml:space="preserve"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8E61E2" w:rsidRPr="007B5A01" w:rsidRDefault="008E61E2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8E61E2" w:rsidRDefault="008E61E2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E17CBB">
        <w:rPr>
          <w:b/>
          <w:bCs/>
        </w:rPr>
        <w:t xml:space="preserve">ПРИМЕЧАНИЕ:</w:t>
      </w:r>
    </w:p>
    <w:p w:rsidR="008E61E2" w:rsidRPr="00E17CBB" w:rsidRDefault="008E61E2" w:rsidP="00F55977">
      <w:pPr>
        <w:tabs>
          <w:tab w:val="left" w:pos="720"/>
        </w:tabs>
        <w:spacing w:line="288" w:lineRule="auto"/>
        <w:ind w:right="-74" w:firstLine="539"/>
        <w:jc w:val="both"/>
      </w:pPr>
      <w:r w:rsidRPr="00E17CBB">
        <w:t xml:space="preserve"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8E61E2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E61E2" w:rsidRPr="00935302" w:rsidRDefault="008E61E2" w:rsidP="00745E87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935302">
        <w:rPr>
          <w:sz w:val="28"/>
          <w:szCs w:val="28"/>
        </w:rPr>
        <w:t xml:space="preserve">таблице</w:t>
      </w:r>
      <w:r>
        <w:rPr>
          <w:sz w:val="28"/>
          <w:szCs w:val="28"/>
        </w:rPr>
        <w:t xml:space="preserve"> 3.1 представлена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развернутая информация о доле студентов, </w:t>
      </w:r>
      <w:r w:rsidRPr="00935302">
        <w:rPr>
          <w:sz w:val="28"/>
          <w:szCs w:val="28"/>
        </w:rPr>
        <w:t xml:space="preserve">находящихся на раз</w:t>
      </w:r>
      <w:r>
        <w:rPr>
          <w:sz w:val="28"/>
          <w:szCs w:val="28"/>
        </w:rPr>
        <w:t xml:space="preserve">лич</w:t>
      </w:r>
      <w:r w:rsidRPr="00935302">
        <w:rPr>
          <w:sz w:val="28"/>
          <w:szCs w:val="28"/>
        </w:rPr>
        <w:t xml:space="preserve">ных уровнях обученности по дисциплинам циклов ФГОС</w:t>
      </w:r>
      <w:r>
        <w:rPr>
          <w:sz w:val="28"/>
          <w:szCs w:val="28"/>
        </w:rPr>
        <w:t xml:space="preserve">, по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Экология и природопользование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и </w:t>
      </w:r>
      <w:r>
        <w:rPr>
          <w:sz w:val="28"/>
          <w:szCs w:val="28"/>
        </w:rPr>
        <w:t xml:space="preserve">вузов-участников</w:t>
      </w:r>
      <w:r w:rsidRPr="00935302">
        <w:rPr>
          <w:sz w:val="28"/>
          <w:szCs w:val="28"/>
        </w:rPr>
        <w:t xml:space="preserve">.</w:t>
      </w:r>
      <w:r w:rsidRPr="006156AA">
        <w:rPr>
          <w:sz w:val="28"/>
          <w:szCs w:val="28"/>
        </w:rPr>
        <w:t xml:space="preserve"/>
        <w:t xml:space="preserve"/>
        <w:t xml:space="preserve"/>
      </w:r>
      <w:r w:rsidRPr="00745E87">
        <w:rPr>
          <w:sz w:val="28"/>
          <w:szCs w:val="28"/>
        </w:rPr>
        <w:t xml:space="preserve"/>
      </w:r>
    </w:p>
    <w:p w:rsidR="008E61E2" w:rsidRPr="00E17CBB" w:rsidRDefault="008E61E2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E61E2" w:rsidRPr="000D01F2" w:rsidRDefault="008E61E2" w:rsidP="00C90AD1">
      <w:pPr>
        <w:keepNext/>
        <w:spacing w:after="60"/>
        <w:ind w:firstLine="539"/>
        <w:jc w:val="both"/>
      </w:pPr>
      <w:r w:rsidRPr="007025DE">
        <w:t xml:space="preserve">Таблица 3.1 – Результаты обучения студентов </w:t>
      </w:r>
      <w:r>
        <w:rPr>
          <w:noProof/>
        </w:rPr>
        <w:t xml:space="preserve">вуз</w:t>
      </w:r>
      <w:r w:rsidRPr="007025DE">
        <w:t xml:space="preserve">а</w:t>
      </w:r>
      <w:r>
        <w:rPr>
          <w:noProof/>
        </w:rPr>
        <w:t xml:space="preserve"/>
      </w:r>
      <w:r w:rsidRPr="000D01F2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</w:p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8E61E2" w:rsidRPr="00935302">
        <w:trPr>
          <w:cantSplit/>
          <w:tblHeader/>
          <w:jc w:val="center"/>
        </w:trPr>
        <w:tc>
          <w:tcPr>
            <w:tcW w:w="807" w:type="dxa"/>
            <w:vMerge w:val="restart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Цикл</w:t>
            </w:r>
          </w:p>
        </w:tc>
        <w:tc>
          <w:tcPr>
            <w:tcW w:w="1779" w:type="dxa"/>
            <w:vMerge w:val="restart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Дисциплина</w:t>
            </w:r>
          </w:p>
        </w:tc>
        <w:tc>
          <w:tcPr>
            <w:tcW w:w="1424" w:type="dxa"/>
            <w:vMerge w:val="restart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</w:t>
            </w:r>
            <w:r w:rsidRPr="00FC7783">
              <w:rPr>
                <w:b/>
                <w:bCs/>
              </w:rPr>
              <w:br/>
              <w:t xml:space="preserve">сеансов тестиро</w:t>
            </w:r>
            <w:r>
              <w:rPr>
                <w:b/>
                <w:bCs/>
              </w:rPr>
              <w:t xml:space="preserve">-</w:t>
            </w:r>
            <w:r w:rsidRPr="00FC7783">
              <w:rPr>
                <w:b/>
                <w:bCs/>
              </w:rPr>
              <w:t xml:space="preserve">вания</w:t>
            </w:r>
          </w:p>
        </w:tc>
        <w:tc>
          <w:tcPr>
            <w:tcW w:w="5579" w:type="dxa"/>
            <w:gridSpan w:val="6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Доля студентов,</w:t>
            </w:r>
            <w:r w:rsidRPr="00FC7783">
              <w:rPr>
                <w:b/>
                <w:bCs/>
              </w:rPr>
              <w:br/>
              <w:t xml:space="preserve">нахо</w:t>
            </w:r>
            <w:r>
              <w:rPr>
                <w:b/>
                <w:bCs/>
              </w:rPr>
              <w:t xml:space="preserve">дящихся на уровне обученности</w:t>
            </w:r>
          </w:p>
        </w:tc>
      </w:tr>
      <w:tr w:rsidR="008E61E2" w:rsidRPr="00935302">
        <w:trPr>
          <w:cantSplit/>
          <w:tblHeader/>
          <w:jc w:val="center"/>
        </w:trPr>
        <w:tc>
          <w:tcPr>
            <w:tcW w:w="807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25" w:type="dxa"/>
            <w:gridSpan w:val="2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второго</w:t>
            </w:r>
          </w:p>
        </w:tc>
        <w:tc>
          <w:tcPr>
            <w:tcW w:w="1928" w:type="dxa"/>
            <w:gridSpan w:val="2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третьего</w:t>
            </w:r>
          </w:p>
        </w:tc>
        <w:tc>
          <w:tcPr>
            <w:tcW w:w="1826" w:type="dxa"/>
            <w:gridSpan w:val="2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четвертого</w:t>
            </w:r>
          </w:p>
        </w:tc>
      </w:tr>
      <w:tr w:rsidR="008E61E2" w:rsidRPr="00935302">
        <w:trPr>
          <w:cantSplit/>
          <w:trHeight w:val="383"/>
          <w:tblHeader/>
          <w:jc w:val="center"/>
        </w:trPr>
        <w:tc>
          <w:tcPr>
            <w:tcW w:w="807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912" w:type="dxa"/>
            <w:vAlign w:val="center"/>
          </w:tcPr>
          <w:p w:rsidR="008E61E2" w:rsidRPr="00FC7783" w:rsidRDefault="008E61E2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 xml:space="preserve">вуз</w:t>
            </w:r>
            <w:r>
              <w:rPr>
                <w:b/>
                <w:bCs/>
                <w:noProof/>
                <w:sz w:val="16"/>
                <w:szCs w:val="16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8E61E2" w:rsidRPr="000D01F2" w:rsidRDefault="008E61E2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  <w:tc>
          <w:tcPr>
            <w:tcW w:w="913" w:type="dxa"/>
            <w:vAlign w:val="center"/>
          </w:tcPr>
          <w:p w:rsidR="008E61E2" w:rsidRPr="00FC7783" w:rsidRDefault="008E61E2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 xml:space="preserve">вуз</w:t>
            </w:r>
            <w:r>
              <w:rPr>
                <w:b/>
                <w:bCs/>
                <w:noProof/>
                <w:sz w:val="16"/>
                <w:szCs w:val="16"/>
              </w:rPr>
              <w:t xml:space="preserve"/>
            </w:r>
          </w:p>
        </w:tc>
        <w:tc>
          <w:tcPr>
            <w:tcW w:w="1015" w:type="dxa"/>
            <w:vAlign w:val="center"/>
          </w:tcPr>
          <w:p w:rsidR="008E61E2" w:rsidRPr="009F2D73" w:rsidRDefault="008E61E2" w:rsidP="009F2D73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  <w:tc>
          <w:tcPr>
            <w:tcW w:w="913" w:type="dxa"/>
            <w:vAlign w:val="center"/>
          </w:tcPr>
          <w:p w:rsidR="008E61E2" w:rsidRPr="00FC7783" w:rsidRDefault="008E61E2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 xml:space="preserve">вуз</w:t>
            </w:r>
            <w:r>
              <w:rPr>
                <w:b/>
                <w:bCs/>
                <w:noProof/>
                <w:sz w:val="16"/>
                <w:szCs w:val="16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8E61E2" w:rsidRPr="00FC7783" w:rsidRDefault="008E61E2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</w:tr>
      <w:tr w:rsidR="008E61E2" w:rsidRPr="00935302">
        <w:trPr>
          <w:trHeight w:val="357"/>
          <w:jc w:val="center"/>
        </w:trPr>
        <w:tc>
          <w:tcPr>
            <w:vMerge w:val="restart"/>
            <w:tcW w:w="807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ГСЭ</w:t>
            </w:r>
          </w:p>
        </w:tc>
        <w:tc>
          <w:tcPr>
            <w:tcW w:w="1779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</w:pPr>
            <w:r>
              <w:rPr>
                <w:noProof/>
              </w:rPr>
              <w:t xml:space="preserve">История</w:t>
            </w:r>
          </w:p>
        </w:tc>
        <w:tc>
          <w:tcPr>
            <w:tcW w:w="1424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24</w:t>
            </w:r>
          </w:p>
        </w:tc>
        <w:tc>
          <w:tcPr>
            <w:tcW w:w="912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96%</w:t>
            </w:r>
          </w:p>
        </w:tc>
        <w:tc>
          <w:tcPr>
            <w:tcW w:w="913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99%</w:t>
            </w:r>
          </w:p>
        </w:tc>
        <w:tc>
          <w:tcPr>
            <w:tcW w:w="913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96%</w:t>
            </w:r>
          </w:p>
        </w:tc>
        <w:tc>
          <w:tcPr>
            <w:tcW w:w="1015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91%</w:t>
            </w:r>
          </w:p>
        </w:tc>
        <w:tc>
          <w:tcPr>
            <w:tcW w:w="913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83%</w:t>
            </w:r>
          </w:p>
        </w:tc>
        <w:tc>
          <w:tcPr>
            <w:tcW w:w="913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57%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8E61E2" w:rsidRPr="00935302">
        <w:trPr>
          <w:trHeight w:val="357"/>
          <w:jc w:val="center"/>
        </w:trPr>
        <w:tc>
          <w:p/>
          <w:tcPr>
            <w:vMerge/>
            <w:tcW w:w="807" w:type="dxa"/>
            <w:vAlign w:val="center"/>
          </w:tcPr>
        </w:tc>
        <w:tc>
          <w:tcPr>
            <w:tcW w:w="1779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</w:pPr>
            <w:r>
              <w:rPr>
                <w:noProof/>
              </w:rPr>
              <w:t xml:space="preserve">Экономика</w:t>
            </w:r>
          </w:p>
        </w:tc>
        <w:tc>
          <w:tcPr>
            <w:tcW w:w="1424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19</w:t>
            </w:r>
          </w:p>
        </w:tc>
        <w:tc>
          <w:tcPr>
            <w:tcW w:w="912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90%</w:t>
            </w:r>
          </w:p>
        </w:tc>
        <w:tc>
          <w:tcPr>
            <w:tcW w:w="913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80%</w:t>
            </w:r>
          </w:p>
        </w:tc>
        <w:tc>
          <w:tcPr>
            <w:tcW w:w="913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74%</w:t>
            </w:r>
          </w:p>
        </w:tc>
        <w:tc>
          <w:tcPr>
            <w:tcW w:w="1015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59%</w:t>
            </w:r>
          </w:p>
        </w:tc>
        <w:tc>
          <w:tcPr>
            <w:tcW w:w="913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16%</w:t>
            </w:r>
          </w:p>
        </w:tc>
        <w:tc>
          <w:tcPr>
            <w:tcW w:w="913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22%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8E61E2" w:rsidRPr="00085038" w:rsidRDefault="008E61E2" w:rsidP="00AF4393">
      <w:pPr>
        <w:tabs>
          <w:tab w:val="left" w:pos="720"/>
        </w:tabs>
        <w:ind w:firstLine="540"/>
        <w:jc w:val="both"/>
        <w:rPr>
          <w:sz w:val="8"/>
          <w:szCs w:val="8"/>
          <w:lang w:val="en-US"/>
        </w:rPr>
      </w:pPr>
    </w:p>
    <w:p w:rsidR="008E61E2" w:rsidRPr="00AA45AC" w:rsidRDefault="008E61E2" w:rsidP="00D215DE">
      <w:pPr>
        <w:pStyle w:val="Heading1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rPr>
          <w:sz w:val="8"/>
          <w:szCs w:val="8"/>
        </w:rPr>
        <w:br w:type="page"/>
      </w:r>
      <w:r w:rsidRPr="00935302">
        <w:t xml:space="preserve">Мониторинг результатов </w:t>
      </w:r>
      <w:r>
        <w:t xml:space="preserve">обучения </w:t>
      </w:r>
      <w:r w:rsidRPr="00935302">
        <w:t xml:space="preserve">студентов</w:t>
      </w:r>
      <w:r>
        <w:t xml:space="preserve"> </w:t>
      </w:r>
      <w:r w:rsidRPr="00AA45AC">
        <w:t xml:space="preserve">в рамка</w:t>
      </w:r>
      <w:r>
        <w:t xml:space="preserve">х </w:t>
      </w:r>
      <w:r>
        <w:rPr>
          <w:noProof/>
        </w:rPr>
        <w:t xml:space="preserve">ФЭПО-24</w:t>
      </w:r>
      <w:r w:rsidRPr="004D2BEF">
        <w:t xml:space="preserve"> – </w:t>
      </w:r>
      <w:r>
        <w:rPr>
          <w:noProof/>
        </w:rPr>
        <w:t xml:space="preserve">ФЭПО-28</w:t>
      </w:r>
    </w:p>
    <w:p w:rsidR="008E61E2" w:rsidRDefault="008E61E2" w:rsidP="00D215DE">
      <w:pPr>
        <w:pStyle w:val="Heading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626B1E">
        <w:t xml:space="preserve">Мониторинг результатов обучения студентов </w:t>
      </w:r>
      <w:r>
        <w:rPr>
          <w:noProof/>
        </w:rPr>
        <w:t xml:space="preserve">вуз</w:t>
      </w:r>
      <w:r w:rsidRPr="00626B1E">
        <w:t xml:space="preserve">а</w:t>
      </w:r>
      <w:r>
        <w:rPr>
          <w:noProof/>
        </w:rPr>
        <w:t xml:space="preserve"/>
      </w:r>
      <w:r w:rsidRPr="00362217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  <w:r w:rsidRPr="00626B1E">
        <w:t xml:space="preserve">, обучающихся по </w:t>
      </w:r>
      <w:r>
        <w:rPr>
          <w:noProof/>
        </w:rPr>
        <w:t xml:space="preserve">направлению подготовки</w:t>
      </w:r>
      <w:r>
        <w:t xml:space="preserve"> </w:t>
      </w:r>
      <w:r>
        <w:rPr>
          <w:noProof/>
        </w:rPr>
        <w:t xml:space="preserve">05.03.06</w:t>
      </w:r>
      <w:r w:rsidRPr="00626B1E">
        <w:t xml:space="preserve"> </w:t>
      </w:r>
      <w:r>
        <w:t xml:space="preserve">«</w:t>
      </w:r>
      <w:r>
        <w:rPr>
          <w:noProof/>
        </w:rPr>
        <w:t xml:space="preserve">Экология и природопользование</w:t>
      </w:r>
      <w:r>
        <w:t xml:space="preserve">»</w:t>
      </w:r>
    </w:p>
    <w:p w:rsidR="008E61E2" w:rsidRPr="003C3028" w:rsidRDefault="008E61E2" w:rsidP="00D028DD">
      <w:pPr>
        <w:ind w:firstLine="540"/>
        <w:jc w:val="both"/>
        <w:rPr>
          <w:b/>
          <w:bCs/>
          <w:i/>
          <w:iCs/>
          <w:sz w:val="16"/>
          <w:szCs w:val="16"/>
        </w:rPr>
      </w:pPr>
    </w:p>
    <w:p w:rsidR="008E61E2" w:rsidRDefault="008E61E2" w:rsidP="00CB0698">
      <w:pPr>
        <w:tabs>
          <w:tab w:val="left" w:pos="720"/>
        </w:tabs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Распределение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Экология и природопользование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7B7F5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ФЭПО </w:t>
      </w:r>
      <w:r w:rsidRPr="00935302">
        <w:rPr>
          <w:sz w:val="28"/>
          <w:szCs w:val="28"/>
        </w:rPr>
        <w:t xml:space="preserve">по уровням обученности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представлено на диаграмме (рис</w:t>
      </w:r>
      <w:r>
        <w:rPr>
          <w:sz w:val="28"/>
          <w:szCs w:val="28"/>
        </w:rPr>
        <w:t xml:space="preserve">унок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4.1</w:t>
      </w:r>
      <w:r w:rsidRPr="00935302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</w:p>
    <w:p w:rsidR="008E61E2" w:rsidRPr="00DC59B9" w:rsidRDefault="008E61E2" w:rsidP="00CB0698">
      <w:pPr>
        <w:tabs>
          <w:tab w:val="left" w:pos="720"/>
        </w:tabs>
        <w:ind w:firstLine="539"/>
        <w:jc w:val="both"/>
        <w:rPr>
          <w:sz w:val="10"/>
          <w:szCs w:val="10"/>
        </w:rPr>
      </w:pPr>
    </w:p>
    <w:p w:rsidR="008E61E2" w:rsidRPr="00935302" w:rsidRDefault="008E61E2" w:rsidP="00D038CB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9718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img_hist_np_05.03.06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718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2B3EDF">
        <w:t xml:space="preserve">Рисунок </w:t>
      </w:r>
      <w:r>
        <w:t xml:space="preserve">4.1</w:t>
      </w:r>
      <w:r w:rsidRPr="002B3EDF">
        <w:t xml:space="preserve"> – </w:t>
      </w:r>
      <w:r>
        <w:t xml:space="preserve">Диаграмма р</w:t>
      </w:r>
      <w:r w:rsidRPr="002B3EDF">
        <w:t xml:space="preserve">аспределени</w:t>
      </w:r>
      <w:r>
        <w:t xml:space="preserve">я</w:t>
      </w:r>
      <w:r w:rsidRPr="002B3EDF">
        <w:t xml:space="preserve"> результатов обучения студентов </w:t>
      </w:r>
      <w:r>
        <w:rPr/>
        <w:t xml:space="preserve">вуз</w:t>
      </w:r>
      <w:r w:rsidRPr="0002726F">
        <w:t xml:space="preserve">а</w:t>
      </w:r>
      <w:r>
        <w:rPr>
          <w:noProof/>
        </w:rPr>
        <w:t xml:space="preserve"/>
      </w:r>
      <w:r w:rsidRPr="0002726F">
        <w:br/>
        <w:t xml:space="preserve">и </w:t>
      </w:r>
      <w:r>
        <w:rPr>
          <w:noProof/>
        </w:rPr>
        <w:t xml:space="preserve">вузов-участников</w:t>
      </w:r>
      <w:r>
        <w:t xml:space="preserve"> </w:t>
      </w:r>
      <w:r w:rsidRPr="00935302">
        <w:t xml:space="preserve">по уровням обученности</w:t>
      </w:r>
    </w:p>
    <w:p w:rsidR="008E61E2" w:rsidRPr="00DC59B9" w:rsidRDefault="008E61E2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E61E2" w:rsidRDefault="008E61E2" w:rsidP="00CB0698">
      <w:pPr>
        <w:ind w:firstLine="539"/>
        <w:jc w:val="both"/>
        <w:rPr>
          <w:sz w:val="28"/>
          <w:szCs w:val="28"/>
        </w:rPr>
      </w:pPr>
      <w:r w:rsidRPr="00362217">
        <w:rPr>
          <w:sz w:val="28"/>
          <w:szCs w:val="28"/>
        </w:rPr>
        <w:t xml:space="preserve">Процент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36221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Экология и природопользование</w:t>
      </w:r>
      <w:r w:rsidRPr="00D1272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вуз</w:t>
      </w:r>
      <w:r w:rsidRPr="0036221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362217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362217">
        <w:rPr>
          <w:sz w:val="28"/>
          <w:szCs w:val="28"/>
        </w:rPr>
        <w:t xml:space="preserve">,</w:t>
      </w:r>
      <w:r w:rsidRPr="00935302">
        <w:rPr>
          <w:sz w:val="28"/>
          <w:szCs w:val="28"/>
        </w:rPr>
        <w:t xml:space="preserve"> находящихся на уровне обученности не ниже второго, для </w:t>
      </w:r>
      <w:r>
        <w:rPr>
          <w:noProof/>
          <w:sz w:val="28"/>
          <w:szCs w:val="28"/>
        </w:rPr>
        <w:t xml:space="preserve">ФЭПО-24</w:t>
      </w:r>
      <w:r w:rsidRPr="009D386D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ФЭПО-28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приведен в таблице </w:t>
      </w:r>
      <w:r>
        <w:rPr>
          <w:sz w:val="28"/>
          <w:szCs w:val="28"/>
        </w:rPr>
        <w:t xml:space="preserve">4.1</w:t>
      </w:r>
      <w:r w:rsidRPr="00935302">
        <w:rPr>
          <w:sz w:val="28"/>
          <w:szCs w:val="28"/>
        </w:rPr>
        <w:t xml:space="preserve">.</w:t>
      </w:r>
    </w:p>
    <w:p w:rsidR="008E61E2" w:rsidRPr="00DC59B9" w:rsidRDefault="008E61E2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E61E2" w:rsidRPr="00E17CBB" w:rsidRDefault="008E61E2" w:rsidP="00E17AE1">
      <w:pPr>
        <w:keepNext/>
        <w:spacing w:after="60"/>
        <w:ind w:firstLine="539"/>
        <w:jc w:val="both"/>
        <w:rPr>
          <w:b/>
          <w:bCs/>
          <w:sz w:val="10"/>
          <w:szCs w:val="10"/>
        </w:rPr>
      </w:pPr>
      <w:r w:rsidRPr="00A004B4">
        <w:t xml:space="preserve">Таблица </w:t>
      </w:r>
      <w:r>
        <w:t xml:space="preserve">4</w:t>
      </w:r>
      <w:r w:rsidRPr="00A004B4">
        <w:t xml:space="preserve">.1 – Мониторинг результатов обучения студентов </w:t>
      </w:r>
      <w:r>
        <w:rPr/>
        <w:t xml:space="preserve">вуз</w:t>
      </w:r>
      <w:r w:rsidRPr="0002726F">
        <w:t xml:space="preserve">а</w:t>
      </w:r>
      <w:r>
        <w:rPr>
          <w:noProof/>
        </w:rPr>
        <w:t xml:space="preserve"/>
      </w:r>
      <w:r w:rsidRPr="00362217">
        <w:t xml:space="preserve"> </w:t>
      </w:r>
      <w:r w:rsidRPr="0002726F">
        <w:t xml:space="preserve">и </w:t>
      </w:r>
      <w:r>
        <w:rPr>
          <w:noProof/>
        </w:rPr>
        <w:t xml:space="preserve">вузов-участников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17"/>
        <w:gridCol w:w="1457"/>
        <w:gridCol w:w="1891"/>
        <w:gridCol w:w="3106"/>
      </w:tblGrid>
      <w:tr w:rsidR="008E61E2" w:rsidRPr="00935302">
        <w:trPr>
          <w:jc w:val="center"/>
        </w:trPr>
        <w:tc>
          <w:tcPr>
            <w:tcW w:w="3009" w:type="dxa"/>
            <w:vAlign w:val="center"/>
          </w:tcPr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</w:p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проведения</w:t>
            </w:r>
          </w:p>
        </w:tc>
        <w:tc>
          <w:tcPr>
            <w:tcW w:w="1457" w:type="dxa"/>
            <w:vAlign w:val="center"/>
          </w:tcPr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 проекта </w:t>
            </w:r>
          </w:p>
        </w:tc>
        <w:tc>
          <w:tcPr>
            <w:tcW w:w="1891" w:type="dxa"/>
          </w:tcPr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Доля студентов</w:t>
            </w:r>
            <w:r w:rsidRPr="00FC7783">
              <w:rPr>
                <w:b/>
                <w:bCs/>
              </w:rPr>
              <w:br/>
              <w:t xml:space="preserve">на уровне обученности</w:t>
            </w:r>
            <w:r w:rsidRPr="00FC7783">
              <w:rPr>
                <w:b/>
                <w:bCs/>
              </w:rPr>
              <w:br/>
              <w:t xml:space="preserve">не ниже второго</w:t>
            </w:r>
            <w:r w:rsidRPr="00FC7783">
              <w:rPr>
                <w:b/>
                <w:bCs/>
              </w:rPr>
              <w:br/>
              <w:t xml:space="preserve">(</w:t>
            </w:r>
            <w:r>
              <w:rPr>
                <w:b/>
                <w:bCs/>
                <w:noProof/>
              </w:rPr>
              <w:t xml:space="preserve">вуз</w:t>
            </w:r>
            <w:r>
              <w:rPr>
                <w:b/>
                <w:bCs/>
                <w:noProof/>
              </w:rPr>
              <w:t xml:space="preserve"/>
            </w:r>
            <w:r w:rsidRPr="00FC7783">
              <w:rPr>
                <w:b/>
                <w:bCs/>
              </w:rPr>
              <w:t xml:space="preserve">)</w:t>
            </w:r>
          </w:p>
        </w:tc>
        <w:tc>
          <w:tcPr>
            <w:tcW w:w="3106" w:type="dxa"/>
            <w:vAlign w:val="center"/>
          </w:tcPr>
          <w:p w:rsidR="008E61E2" w:rsidRPr="00463A31" w:rsidRDefault="008E61E2" w:rsidP="00E17AE1">
            <w:pPr>
              <w:keepNext/>
              <w:jc w:val="center"/>
              <w:rPr>
                <w:b/>
                <w:bCs/>
              </w:rPr>
            </w:pPr>
            <w:r w:rsidRPr="00463A31">
              <w:rPr>
                <w:b/>
                <w:bCs/>
              </w:rPr>
              <w:t xml:space="preserve">Доля студентов</w:t>
            </w:r>
            <w:r w:rsidRPr="00463A31">
              <w:rPr>
                <w:b/>
                <w:bCs/>
              </w:rPr>
              <w:br/>
              <w:t xml:space="preserve">на уровне обученности</w:t>
            </w:r>
            <w:r w:rsidRPr="00463A31">
              <w:rPr>
                <w:b/>
                <w:bCs/>
              </w:rPr>
              <w:br/>
              <w:t xml:space="preserve">не ниже второго</w:t>
            </w:r>
            <w:r w:rsidRPr="00463A31">
              <w:rPr>
                <w:b/>
                <w:bCs/>
              </w:rPr>
              <w:br/>
              <w:t xml:space="preserve">(</w:t>
            </w:r>
            <w:r>
              <w:rPr>
                <w:b/>
                <w:bCs/>
                <w:noProof/>
              </w:rPr>
              <w:t xml:space="preserve">вузы-участники</w:t>
            </w:r>
            <w:r w:rsidRPr="00463A31">
              <w:rPr>
                <w:b/>
                <w:bCs/>
              </w:rPr>
              <w:t xml:space="preserve">)</w:t>
            </w:r>
          </w:p>
        </w:tc>
      </w:tr>
      <w:tr w:rsidR="008E61E2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октябрь 2016</w:t>
            </w:r>
            <w:r>
              <w:t xml:space="preserve"> –</w:t>
            </w:r>
          </w:p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февраль 2017</w:t>
            </w:r>
          </w:p>
        </w:tc>
        <w:tc>
          <w:tcPr>
            <w:tcW w:w="1457" w:type="dxa"/>
            <w:vAlign w:val="center"/>
          </w:tcPr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ФЭПО-24</w:t>
            </w:r>
          </w:p>
        </w:tc>
        <w:tc>
          <w:tcPr>
            <w:tcW w:w="1891" w:type="dxa"/>
            <w:vAlign w:val="center"/>
          </w:tcPr>
          <w:p w:rsidR="008E61E2" w:rsidRPr="00FC7783" w:rsidRDefault="008E61E2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55%</w:t>
            </w:r>
          </w:p>
        </w:tc>
        <w:tc>
          <w:tcPr>
            <w:tcW w:w="3106" w:type="dxa"/>
            <w:vAlign w:val="center"/>
          </w:tcPr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83%</w:t>
            </w:r>
          </w:p>
        </w:tc>
      </w:tr>
      <w:tr w:rsidR="008E61E2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март</w:t>
            </w:r>
            <w:r>
              <w:t xml:space="preserve"> –</w:t>
            </w:r>
          </w:p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июль 2017</w:t>
            </w:r>
          </w:p>
        </w:tc>
        <w:tc>
          <w:tcPr>
            <w:tcW w:w="1457" w:type="dxa"/>
            <w:vAlign w:val="center"/>
          </w:tcPr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ФЭПО-25</w:t>
            </w:r>
          </w:p>
        </w:tc>
        <w:tc>
          <w:tcPr>
            <w:tcW w:w="1891" w:type="dxa"/>
            <w:vAlign w:val="center"/>
          </w:tcPr>
          <w:p w:rsidR="008E61E2" w:rsidRPr="00FC7783" w:rsidRDefault="008E61E2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-</w:t>
            </w:r>
          </w:p>
        </w:tc>
        <w:tc>
          <w:tcPr>
            <w:tcW w:w="3106" w:type="dxa"/>
            <w:vAlign w:val="center"/>
          </w:tcPr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91%</w:t>
            </w:r>
          </w:p>
        </w:tc>
      </w:tr>
      <w:tr w:rsidR="008E61E2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октябрь 2017</w:t>
            </w:r>
            <w:r>
              <w:t xml:space="preserve"> –</w:t>
            </w:r>
          </w:p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февраль 2018</w:t>
            </w:r>
          </w:p>
        </w:tc>
        <w:tc>
          <w:tcPr>
            <w:tcW w:w="1457" w:type="dxa"/>
            <w:vAlign w:val="center"/>
          </w:tcPr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ФЭПО-26</w:t>
            </w:r>
          </w:p>
        </w:tc>
        <w:tc>
          <w:tcPr>
            <w:tcW w:w="1891" w:type="dxa"/>
            <w:vAlign w:val="center"/>
          </w:tcPr>
          <w:p w:rsidR="008E61E2" w:rsidRPr="00FC7783" w:rsidRDefault="008E61E2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-</w:t>
            </w:r>
          </w:p>
        </w:tc>
        <w:tc>
          <w:tcPr>
            <w:tcW w:w="3106" w:type="dxa"/>
            <w:vAlign w:val="center"/>
          </w:tcPr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91%</w:t>
            </w:r>
          </w:p>
        </w:tc>
      </w:tr>
      <w:tr w:rsidR="008E61E2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март</w:t>
            </w:r>
            <w:r>
              <w:t xml:space="preserve"> –</w:t>
            </w:r>
          </w:p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июль 2018</w:t>
            </w:r>
          </w:p>
        </w:tc>
        <w:tc>
          <w:tcPr>
            <w:tcW w:w="1457" w:type="dxa"/>
            <w:vAlign w:val="center"/>
          </w:tcPr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ФЭПО-27</w:t>
            </w:r>
          </w:p>
        </w:tc>
        <w:tc>
          <w:tcPr>
            <w:tcW w:w="1891" w:type="dxa"/>
            <w:vAlign w:val="center"/>
          </w:tcPr>
          <w:p w:rsidR="008E61E2" w:rsidRPr="00FC7783" w:rsidRDefault="008E61E2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-</w:t>
            </w:r>
          </w:p>
        </w:tc>
        <w:tc>
          <w:tcPr>
            <w:tcW w:w="3106" w:type="dxa"/>
            <w:vAlign w:val="center"/>
          </w:tcPr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92%</w:t>
            </w:r>
          </w:p>
        </w:tc>
      </w:tr>
      <w:tr w:rsidR="008E61E2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октябрь 2018</w:t>
            </w:r>
            <w:r>
              <w:t xml:space="preserve"> –</w:t>
            </w:r>
          </w:p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февраль 2019</w:t>
            </w:r>
          </w:p>
        </w:tc>
        <w:tc>
          <w:tcPr>
            <w:tcW w:w="1457" w:type="dxa"/>
            <w:vAlign w:val="center"/>
          </w:tcPr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ФЭПО-28</w:t>
            </w:r>
          </w:p>
        </w:tc>
        <w:tc>
          <w:tcPr>
            <w:tcW w:w="1891" w:type="dxa"/>
            <w:vAlign w:val="center"/>
          </w:tcPr>
          <w:p w:rsidR="008E61E2" w:rsidRPr="00FC7783" w:rsidRDefault="008E61E2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93%</w:t>
            </w:r>
          </w:p>
        </w:tc>
        <w:tc>
          <w:tcPr>
            <w:tcW w:w="3106" w:type="dxa"/>
            <w:vAlign w:val="center"/>
          </w:tcPr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93%</w:t>
            </w:r>
          </w:p>
        </w:tc>
      </w:tr>
    </w:tbl>
    <w:p w:rsidR="008E61E2" w:rsidRPr="00CD1F71" w:rsidRDefault="008E61E2" w:rsidP="00AF4393">
      <w:pPr>
        <w:ind w:firstLine="540"/>
        <w:jc w:val="both"/>
        <w:rPr>
          <w:sz w:val="28"/>
          <w:szCs w:val="28"/>
        </w:rPr>
      </w:pPr>
    </w:p>
    <w:p w:rsidR="008E61E2" w:rsidRPr="00C126E3" w:rsidRDefault="008E61E2" w:rsidP="002B3EDF">
      <w:pPr>
        <w:spacing w:line="288" w:lineRule="auto"/>
        <w:ind w:firstLine="540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Экология и природопользование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935302">
        <w:rPr>
          <w:sz w:val="28"/>
          <w:szCs w:val="28"/>
        </w:rPr>
        <w:t xml:space="preserve"> по дисциплинам циклов ГСЭ, МЕН, ПД</w:t>
      </w:r>
      <w:r>
        <w:rPr>
          <w:sz w:val="28"/>
          <w:szCs w:val="28"/>
        </w:rPr>
        <w:t xml:space="preserve"> ФГОС</w:t>
      </w:r>
      <w:r w:rsidRPr="00935302">
        <w:rPr>
          <w:sz w:val="28"/>
          <w:szCs w:val="28"/>
        </w:rPr>
        <w:t xml:space="preserve"> представлен в таблице</w:t>
      </w:r>
      <w:r>
        <w:rPr>
          <w:sz w:val="28"/>
          <w:szCs w:val="28"/>
        </w:rPr>
        <w:t xml:space="preserve"> 4.2</w:t>
      </w:r>
      <w:r w:rsidRPr="00935302">
        <w:rPr>
          <w:sz w:val="28"/>
          <w:szCs w:val="28"/>
        </w:rPr>
        <w:t xml:space="preserve">.</w:t>
      </w:r>
      <w:r w:rsidRPr="006156AA">
        <w:rPr>
          <w:sz w:val="28"/>
          <w:szCs w:val="28"/>
        </w:rPr>
        <w:t xml:space="preserve"/>
        <w:t xml:space="preserve"/>
        <w:t xml:space="preserve"/>
      </w:r>
      <w:r w:rsidRPr="00C126E3">
        <w:rPr>
          <w:sz w:val="28"/>
          <w:szCs w:val="28"/>
        </w:rPr>
        <w:t xml:space="preserve"/>
      </w:r>
    </w:p>
    <w:p w:rsidR="008E61E2" w:rsidRPr="00AB6C3E" w:rsidRDefault="008E61E2" w:rsidP="00166551">
      <w:pPr>
        <w:spacing w:line="288" w:lineRule="auto"/>
        <w:ind w:firstLine="540"/>
        <w:jc w:val="both"/>
        <w:rPr>
          <w:sz w:val="28"/>
          <w:szCs w:val="28"/>
        </w:rPr>
      </w:pPr>
    </w:p>
    <w:p w:rsidR="008E61E2" w:rsidRPr="00AB5777" w:rsidRDefault="008E61E2" w:rsidP="009D386D">
      <w:pPr>
        <w:keepNext/>
        <w:keepLines/>
        <w:spacing w:after="60"/>
        <w:ind w:firstLine="539"/>
        <w:jc w:val="both"/>
        <w:rPr>
          <w:sz w:val="28"/>
          <w:szCs w:val="28"/>
        </w:rPr>
      </w:pPr>
      <w:r w:rsidRPr="000B45A8">
        <w:t xml:space="preserve">Таблица </w:t>
      </w:r>
      <w:r>
        <w:t xml:space="preserve">4</w:t>
      </w:r>
      <w:r w:rsidRPr="000B45A8">
        <w:t xml:space="preserve">.2 – Мониторинг результатов обучения студентов </w:t>
      </w:r>
      <w:r>
        <w:rPr/>
        <w:t xml:space="preserve">вуз</w:t>
      </w:r>
      <w:r w:rsidRPr="0002726F">
        <w:t xml:space="preserve">а</w:t>
      </w:r>
      <w:r>
        <w:rPr>
          <w:noProof/>
        </w:rPr>
        <w:t xml:space="preserve"/>
      </w:r>
      <w:r w:rsidRPr="00362217">
        <w:t xml:space="preserve"> </w:t>
      </w:r>
      <w:r w:rsidRPr="0002726F">
        <w:t xml:space="preserve">и </w:t>
      </w:r>
      <w:r>
        <w:rPr>
          <w:noProof/>
        </w:rPr>
        <w:t xml:space="preserve">вузов-участников</w:t>
      </w:r>
      <w:r w:rsidRPr="00AB5777">
        <w:t xml:space="preserve"> по дисциплинам </w:t>
      </w:r>
      <w:r>
        <w:t xml:space="preserve">циклов ФГОС</w:t>
      </w:r>
    </w:p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8E61E2">
        <w:trPr>
          <w:trHeight w:val="323"/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8E61E2" w:rsidRPr="00323447" w:rsidRDefault="008E61E2" w:rsidP="00323447">
            <w:pPr>
              <w:keepNext/>
              <w:keepLines/>
              <w:jc w:val="center"/>
              <w:rPr>
                <w:b/>
                <w:bCs/>
              </w:rPr>
            </w:pPr>
            <w:r w:rsidRPr="00323447">
              <w:rPr>
                <w:b/>
                <w:bCs/>
              </w:rPr>
              <w:t xml:space="preserve">Цикл</w:t>
            </w:r>
          </w:p>
          <w:p w:rsidR="008E61E2" w:rsidRPr="00323447" w:rsidRDefault="008E61E2" w:rsidP="00323447">
            <w:pPr>
              <w:keepNext/>
              <w:keepLines/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 xml:space="preserve">ФГОС</w:t>
            </w:r>
          </w:p>
        </w:tc>
        <w:tc>
          <w:tcPr>
            <w:tcW w:w="1764" w:type="dxa"/>
            <w:vMerge w:val="restart"/>
            <w:vAlign w:val="center"/>
          </w:tcPr>
          <w:p w:rsidR="008E61E2" w:rsidRPr="00323447" w:rsidRDefault="008E61E2" w:rsidP="00451E5F">
            <w:pPr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 xml:space="preserve">Дисциплин</w:t>
            </w:r>
            <w:r>
              <w:rPr>
                <w:b/>
                <w:bCs/>
              </w:rPr>
              <w:t xml:space="preserve">а</w:t>
            </w:r>
          </w:p>
        </w:tc>
        <w:tc>
          <w:tcPr>
            <w:tcW w:w="6746" w:type="dxa"/>
            <w:gridSpan w:val="10"/>
            <w:vAlign w:val="center"/>
          </w:tcPr>
          <w:p w:rsidR="008E61E2" w:rsidRPr="00B9589E" w:rsidRDefault="008E61E2" w:rsidP="00323447">
            <w:pPr>
              <w:keepNext/>
              <w:keepLines/>
              <w:jc w:val="center"/>
            </w:pPr>
            <w:r w:rsidRPr="00B9589E">
              <w:rPr>
                <w:b/>
                <w:bCs/>
                <w:sz w:val="22"/>
                <w:szCs w:val="22"/>
              </w:rPr>
              <w:t xml:space="preserve">Доля студентов на уровне обученности не ниже второго</w:t>
            </w:r>
          </w:p>
        </w:tc>
      </w:tr>
      <w:tr w:rsidR="008E61E2">
        <w:trPr>
          <w:trHeight w:val="348"/>
          <w:tblHeader/>
          <w:jc w:val="center"/>
        </w:trPr>
        <w:tc>
          <w:tcPr>
            <w:tcW w:w="993" w:type="dxa"/>
            <w:vMerge/>
            <w:vAlign w:val="center"/>
          </w:tcPr>
          <w:p w:rsidR="008E61E2" w:rsidRDefault="008E61E2" w:rsidP="00323447">
            <w:pPr>
              <w:keepNext/>
              <w:keepLines/>
              <w:spacing w:after="60"/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8E61E2" w:rsidRDefault="008E61E2" w:rsidP="008450E6"/>
        </w:tc>
        <w:tc>
          <w:tcPr>
            <w:tcW w:w="1349" w:type="dxa"/>
            <w:gridSpan w:val="2"/>
            <w:vAlign w:val="center"/>
          </w:tcPr>
          <w:p w:rsidR="008E61E2" w:rsidRPr="00323447" w:rsidRDefault="008E61E2" w:rsidP="0032344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ФЭПО-24</w:t>
            </w:r>
          </w:p>
        </w:tc>
        <w:tc>
          <w:tcPr>
            <w:tcW w:w="1349" w:type="dxa"/>
            <w:gridSpan w:val="2"/>
            <w:vAlign w:val="center"/>
          </w:tcPr>
          <w:p w:rsidR="008E61E2" w:rsidRPr="00323447" w:rsidRDefault="008E61E2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ФЭПО-25</w:t>
            </w:r>
          </w:p>
        </w:tc>
        <w:tc>
          <w:tcPr>
            <w:tcW w:w="1349" w:type="dxa"/>
            <w:gridSpan w:val="2"/>
            <w:vAlign w:val="center"/>
          </w:tcPr>
          <w:p w:rsidR="008E61E2" w:rsidRPr="00323447" w:rsidRDefault="008E61E2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ФЭПО-26</w:t>
            </w:r>
          </w:p>
        </w:tc>
        <w:tc>
          <w:tcPr>
            <w:tcW w:w="1349" w:type="dxa"/>
            <w:gridSpan w:val="2"/>
            <w:vAlign w:val="center"/>
          </w:tcPr>
          <w:p w:rsidR="008E61E2" w:rsidRPr="00323447" w:rsidRDefault="008E61E2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ФЭПО-27</w:t>
            </w:r>
          </w:p>
        </w:tc>
        <w:tc>
          <w:tcPr>
            <w:tcW w:w="1350" w:type="dxa"/>
            <w:gridSpan w:val="2"/>
            <w:vAlign w:val="center"/>
          </w:tcPr>
          <w:p w:rsidR="008E61E2" w:rsidRPr="00323447" w:rsidRDefault="008E61E2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ФЭПО-28</w:t>
            </w:r>
          </w:p>
        </w:tc>
      </w:tr>
      <w:tr w:rsidR="008E61E2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8E61E2" w:rsidRPr="00C015B6" w:rsidRDefault="008E61E2" w:rsidP="00323447">
            <w:pPr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8E61E2" w:rsidRPr="00323447" w:rsidRDefault="008E61E2" w:rsidP="008450E6">
            <w:pPr>
              <w:rPr>
                <w:color w:val="000000"/>
              </w:rPr>
            </w:pPr>
          </w:p>
        </w:tc>
        <w:tc>
          <w:tcPr>
            <w:tcW w:w="674" w:type="dxa"/>
            <w:vAlign w:val="center"/>
          </w:tcPr>
          <w:p w:rsidR="008E61E2" w:rsidRPr="00323447" w:rsidRDefault="008E61E2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4" w:type="dxa"/>
            <w:vAlign w:val="center"/>
          </w:tcPr>
          <w:p w:rsidR="008E61E2" w:rsidRPr="00323447" w:rsidRDefault="008E61E2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 w:rsidRPr="00323447"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8E61E2" w:rsidRPr="00323447" w:rsidRDefault="008E61E2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8E61E2" w:rsidRPr="00323447" w:rsidRDefault="008E61E2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</w:tr>
      <w:tr w:rsidR="008E61E2">
        <w:trPr>
          <w:tblHeader/>
          <w:jc w:val="center"/>
        </w:trPr>
        <w:tc>
          <w:tcPr>
            <w:vMerge w:val="restart"/>
            <w:tcW w:w="993" w:type="dxa"/>
            <w:vAlign w:val="center"/>
          </w:tcPr>
          <w:p w:rsidR="008E61E2" w:rsidRDefault="008E61E2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ГСЭ</w:t>
            </w:r>
          </w:p>
        </w:tc>
        <w:tc>
          <w:tcPr>
            <w:tcW w:w="1764" w:type="dxa"/>
            <w:vAlign w:val="center"/>
          </w:tcPr>
          <w:p w:rsidR="008E61E2" w:rsidRPr="00323447" w:rsidRDefault="008E61E2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История</w:t>
            </w:r>
          </w:p>
        </w:tc>
        <w:tc>
          <w:tcPr>
            <w:tcW w:w="674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74%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87%</w:t>
            </w:r>
          </w:p>
        </w:tc>
        <w:tc>
          <w:tcPr>
            <w:tcW w:w="674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99%</w:t>
            </w:r>
          </w:p>
        </w:tc>
        <w:tc>
          <w:tcPr>
            <w:tcW w:w="675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88%</w:t>
            </w:r>
          </w:p>
        </w:tc>
        <w:tc>
          <w:tcPr>
            <w:tcW w:w="675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100%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96%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99%</w:t>
            </w:r>
          </w:p>
        </w:tc>
      </w:tr>
      <w:tr w:rsidR="008E61E2">
        <w:trPr>
          <w:tblHeader/>
          <w:jc w:val="center"/>
        </w:trPr>
        <w:tc>
          <w:p/>
          <w:tcPr>
            <w:vMerge/>
            <w:tcW w:w="993" w:type="dxa"/>
            <w:vAlign w:val="center"/>
          </w:tcPr>
        </w:tc>
        <w:tc>
          <w:tcPr>
            <w:tcW w:w="1764" w:type="dxa"/>
            <w:vAlign w:val="center"/>
          </w:tcPr>
          <w:p w:rsidR="008E61E2" w:rsidRPr="00323447" w:rsidRDefault="008E61E2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Русский язык и культура речи</w:t>
            </w:r>
          </w:p>
        </w:tc>
        <w:tc>
          <w:tcPr>
            <w:tcW w:w="674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77%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81%</w:t>
            </w:r>
          </w:p>
        </w:tc>
        <w:tc>
          <w:tcPr>
            <w:tcW w:w="674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100%</w:t>
            </w:r>
          </w:p>
        </w:tc>
        <w:tc>
          <w:tcPr>
            <w:tcW w:w="675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87%</w:t>
            </w:r>
          </w:p>
        </w:tc>
        <w:tc>
          <w:tcPr>
            <w:tcW w:w="675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80%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95%</w:t>
            </w:r>
          </w:p>
        </w:tc>
      </w:tr>
      <w:tr w:rsidR="008E61E2">
        <w:trPr>
          <w:tblHeader/>
          <w:jc w:val="center"/>
        </w:trPr>
        <w:tc>
          <w:p/>
          <w:tcPr>
            <w:vMerge/>
            <w:tcW w:w="993" w:type="dxa"/>
            <w:vAlign w:val="center"/>
          </w:tcPr>
        </w:tc>
        <w:tc>
          <w:tcPr>
            <w:tcW w:w="1764" w:type="dxa"/>
            <w:vAlign w:val="center"/>
          </w:tcPr>
          <w:p w:rsidR="008E61E2" w:rsidRPr="00323447" w:rsidRDefault="008E61E2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Экономика</w:t>
            </w:r>
          </w:p>
        </w:tc>
        <w:tc>
          <w:tcPr>
            <w:tcW w:w="674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81%</w:t>
            </w:r>
          </w:p>
        </w:tc>
        <w:tc>
          <w:tcPr>
            <w:tcW w:w="674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67%</w:t>
            </w:r>
          </w:p>
        </w:tc>
        <w:tc>
          <w:tcPr>
            <w:tcW w:w="675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82%</w:t>
            </w:r>
          </w:p>
        </w:tc>
        <w:tc>
          <w:tcPr>
            <w:tcW w:w="675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91%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90%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80%</w:t>
            </w:r>
          </w:p>
        </w:tc>
      </w:tr>
      <w:tr w:rsidR="008E61E2">
        <w:trPr>
          <w:tblHeader/>
          <w:jc w:val="center"/>
        </w:trPr>
        <w:tc>
          <w:tcPr>
            <w:vMerge w:val="restart"/>
            <w:tcW w:w="993" w:type="dxa"/>
            <w:vAlign w:val="center"/>
          </w:tcPr>
          <w:p w:rsidR="008E61E2" w:rsidRDefault="008E61E2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МЕН</w:t>
            </w:r>
          </w:p>
        </w:tc>
        <w:tc>
          <w:tcPr>
            <w:tcW w:w="1764" w:type="dxa"/>
            <w:vAlign w:val="center"/>
          </w:tcPr>
          <w:p w:rsidR="008E61E2" w:rsidRPr="00323447" w:rsidRDefault="008E61E2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Физика</w:t>
            </w:r>
          </w:p>
        </w:tc>
        <w:tc>
          <w:tcPr>
            <w:tcW w:w="674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FF0000"/>
                <w:sz w:val="22"/>
                <w:szCs w:val="22"/>
              </w:rPr>
              <w:t xml:space="preserve">23%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46%</w:t>
            </w:r>
          </w:p>
        </w:tc>
        <w:tc>
          <w:tcPr>
            <w:tcW w:w="674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55%</w:t>
            </w:r>
          </w:p>
        </w:tc>
        <w:tc>
          <w:tcPr>
            <w:tcW w:w="675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100%</w:t>
            </w:r>
          </w:p>
        </w:tc>
        <w:tc>
          <w:tcPr>
            <w:tcW w:w="675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66%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85%</w:t>
            </w:r>
          </w:p>
        </w:tc>
      </w:tr>
    </w:tbl>
    <w:p w:rsidR="008E61E2" w:rsidRPr="002A7F13" w:rsidRDefault="008E61E2" w:rsidP="00085038">
      <w:pPr>
        <w:tabs>
          <w:tab w:val="left" w:pos="720"/>
        </w:tabs>
        <w:spacing w:before="120"/>
        <w:jc w:val="both"/>
        <w:rPr>
          <w:i/>
          <w:iCs/>
          <w:sz w:val="20"/>
          <w:szCs w:val="20"/>
          <w:lang w:val="en-US"/>
        </w:rPr>
      </w:pPr>
      <w:r w:rsidRPr="002511CF">
        <w:rPr>
          <w:b/>
          <w:bCs/>
        </w:rPr>
        <w:t xml:space="preserve">П</w:t>
      </w:r>
      <w:r>
        <w:rPr>
          <w:b/>
          <w:bCs/>
        </w:rPr>
        <w:t xml:space="preserve">РИМЕЧАНИЕ</w:t>
      </w:r>
      <w:r w:rsidRPr="002A7F13">
        <w:rPr>
          <w:b/>
          <w:bCs/>
          <w:lang w:val="en-US"/>
        </w:rPr>
        <w:t xml:space="preserve">:</w:t>
      </w:r>
    </w:p>
    <w:p w:rsidR="008E61E2" w:rsidRPr="002A7F13" w:rsidRDefault="008E61E2" w:rsidP="00085038">
      <w:pPr>
        <w:numPr>
          <w:ilvl w:val="0"/>
          <w:numId w:val="16"/>
        </w:numPr>
        <w:tabs>
          <w:tab w:val="left" w:pos="720"/>
        </w:tabs>
        <w:jc w:val="both"/>
      </w:pPr>
      <w:r>
        <w:t xml:space="preserve">В таблице красным цветом выделена доля студентов на уровне обученности</w:t>
      </w:r>
      <w:r>
        <w:br/>
        <w:t xml:space="preserve">не ниже второго, составляющая меньше 60%.</w:t>
      </w:r>
    </w:p>
    <w:p w:rsidR="008E61E2" w:rsidRPr="00085038" w:rsidRDefault="008E61E2" w:rsidP="00F11832">
      <w:pPr>
        <w:pStyle w:val="Heading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FB7501">
        <w:t xml:space="preserve">Мониторинг</w:t>
      </w:r>
      <w:r w:rsidRPr="00085038">
        <w:t xml:space="preserve"> </w:t>
      </w:r>
      <w:r w:rsidRPr="00FB7501">
        <w:t xml:space="preserve">результатов</w:t>
      </w:r>
      <w:r w:rsidRPr="00085038">
        <w:t xml:space="preserve"> </w:t>
      </w:r>
      <w:r w:rsidRPr="00FB7501">
        <w:t xml:space="preserve">обучения</w:t>
      </w:r>
      <w:r w:rsidRPr="00085038">
        <w:t xml:space="preserve"> </w:t>
      </w:r>
      <w:r w:rsidRPr="00FB7501">
        <w:t xml:space="preserve">студентов</w:t>
      </w:r>
      <w:r w:rsidRPr="00085038">
        <w:t xml:space="preserve"> </w:t>
      </w:r>
      <w:r>
        <w:rPr>
          <w:noProof/>
        </w:rPr>
        <w:t xml:space="preserve">направления подготовки</w:t>
      </w:r>
      <w:r w:rsidRPr="00085038">
        <w:t xml:space="preserve"> </w:t>
      </w:r>
      <w:r>
        <w:rPr>
          <w:noProof/>
        </w:rPr>
        <w:t xml:space="preserve">05.03.06</w:t>
      </w:r>
      <w:r w:rsidRPr="00085038">
        <w:t xml:space="preserve"> «</w:t>
      </w:r>
      <w:r>
        <w:rPr>
          <w:noProof/>
        </w:rPr>
        <w:t xml:space="preserve">Экология и природопользование</w:t>
      </w:r>
      <w:r w:rsidRPr="00085038">
        <w:t xml:space="preserve">» </w:t>
      </w:r>
      <w:r>
        <w:rPr>
          <w:noProof/>
        </w:rPr>
        <w:t xml:space="preserve">вуз</w:t>
      </w:r>
      <w:r w:rsidRPr="00626B1E">
        <w:t xml:space="preserve">а</w:t>
      </w:r>
      <w:r>
        <w:rPr>
          <w:noProof/>
        </w:rPr>
        <w:t xml:space="preserve"/>
      </w:r>
      <w:r w:rsidRPr="00085038">
        <w:t xml:space="preserve"> </w:t>
      </w:r>
      <w:r>
        <w:t xml:space="preserve">и</w:t>
      </w:r>
      <w:r w:rsidRPr="00085038">
        <w:t xml:space="preserve"> </w:t>
      </w:r>
      <w:r>
        <w:rPr>
          <w:noProof/>
        </w:rPr>
        <w:t xml:space="preserve">вузов-участников</w:t>
      </w:r>
      <w:r w:rsidRPr="00085038">
        <w:t xml:space="preserve"> </w:t>
      </w:r>
      <w:r>
        <w:t xml:space="preserve">по</w:t>
      </w:r>
      <w:r w:rsidRPr="00085038">
        <w:t xml:space="preserve"> </w:t>
      </w:r>
      <w:r>
        <w:t xml:space="preserve">дисциплинам</w:t>
      </w:r>
      <w:r w:rsidRPr="00085038">
        <w:t xml:space="preserve"> </w:t>
      </w:r>
      <w:r>
        <w:t xml:space="preserve">циклов</w:t>
      </w:r>
      <w:r w:rsidRPr="00085038">
        <w:t xml:space="preserve"> </w:t>
      </w:r>
      <w:r>
        <w:t xml:space="preserve">ФГОС</w:t>
      </w:r>
    </w:p>
    <w:p w:rsidR="008E61E2" w:rsidRPr="00733506" w:rsidRDefault="008E61E2" w:rsidP="00D215DE">
      <w:pPr>
        <w:pStyle w:val="Heading3"/>
        <w:numPr>
          <w:ilvl w:val="2"/>
          <w:numId w:val="2"/>
        </w:numPr>
        <w:tabs>
          <w:tab w:val="clear" w:pos="1080"/>
          <w:tab w:val="num" w:pos="0"/>
        </w:tabs>
        <w:spacing w:before="480"/>
        <w:ind w:left="0" w:firstLine="0"/>
        <w:rPr>
          <w:lang w:val="en-US"/>
        </w:rPr>
      </w:pPr>
      <w:r>
        <w:rPr>
          <w:noProof/>
          <w:lang w:val="en-US"/>
        </w:rPr>
        <w:t xml:space="preserve">Гуманитарный, социальный и экономический цикл</w:t>
      </w:r>
      <w:r w:rsidRPr="00733506">
        <w:rPr>
          <w:lang w:val="en-US"/>
        </w:rPr>
        <w:t xml:space="preserve"> (</w:t>
      </w:r>
      <w:r>
        <w:rPr>
          <w:noProof/>
          <w:lang w:val="en-US"/>
        </w:rPr>
        <w:t xml:space="preserve">ГСЭ</w:t>
      </w:r>
      <w:r w:rsidRPr="00733506">
        <w:rPr>
          <w:lang w:val="en-US"/>
        </w:rPr>
        <w:t xml:space="preserve">)</w:t>
      </w:r>
    </w:p>
    <w:p w:rsidR="008E61E2" w:rsidRPr="00733506" w:rsidRDefault="008E61E2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</w:p>
    <w:p w:rsidR="008E61E2" w:rsidRPr="00686309" w:rsidRDefault="008E61E2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  <w:r w:rsidRPr="003158B7">
        <w:rPr>
          <w:spacing w:val="4"/>
          <w:sz w:val="28"/>
          <w:szCs w:val="28"/>
        </w:rPr>
        <w:t xml:space="preserve">Сравнение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результатов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обучения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студентов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направления подготовки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D12727">
        <w:rPr>
          <w:spacing w:val="4"/>
          <w:sz w:val="28"/>
          <w:szCs w:val="28"/>
          <w:lang w:val="en-US"/>
        </w:rPr>
        <w:t xml:space="preserve">«</w:t>
      </w:r>
      <w:r>
        <w:rPr>
          <w:noProof/>
          <w:sz w:val="28"/>
          <w:szCs w:val="28"/>
          <w:lang w:val="en-US"/>
        </w:rPr>
        <w:t xml:space="preserve">Экология и природопользование</w:t>
      </w:r>
      <w:r w:rsidRPr="00D12727">
        <w:rPr>
          <w:sz w:val="28"/>
          <w:szCs w:val="28"/>
          <w:lang w:val="en-US"/>
        </w:rPr>
        <w:t xml:space="preserve">»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  <w:lang w:val="en-US"/>
        </w:rPr>
        <w:t xml:space="preserve"/>
      </w:r>
      <w:r w:rsidRPr="00980E59">
        <w:rPr>
          <w:sz w:val="28"/>
          <w:szCs w:val="28"/>
          <w:lang w:val="en-US"/>
        </w:rPr>
        <w:t xml:space="preserve"> </w:t>
      </w:r>
      <w:r w:rsidRPr="00FE671E">
        <w:rPr>
          <w:sz w:val="28"/>
          <w:szCs w:val="28"/>
        </w:rPr>
        <w:t xml:space="preserve">и</w:t>
      </w:r>
      <w:r w:rsidRPr="00980E59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вузов-участников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дисциплинам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цикла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ГСЭ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ФГОС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представлено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на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диаграмм</w:t>
      </w:r>
      <w:r>
        <w:rPr>
          <w:noProof/>
          <w:spacing w:val="4"/>
          <w:sz w:val="28"/>
          <w:szCs w:val="28"/>
          <w:lang w:val="en-US"/>
        </w:rPr>
        <w:t xml:space="preserve">ах</w:t>
      </w:r>
      <w:r w:rsidRPr="00A2646D">
        <w:rPr>
          <w:spacing w:val="4"/>
          <w:sz w:val="28"/>
          <w:szCs w:val="28"/>
          <w:lang w:val="en-US"/>
        </w:rPr>
        <w:t xml:space="preserve"> (</w:t>
      </w:r>
      <w:r w:rsidRPr="003158B7">
        <w:rPr>
          <w:spacing w:val="4"/>
          <w:sz w:val="28"/>
          <w:szCs w:val="28"/>
        </w:rPr>
        <w:t xml:space="preserve">рисун</w:t>
      </w:r>
      <w:r>
        <w:rPr>
          <w:noProof/>
          <w:spacing w:val="4"/>
          <w:sz w:val="28"/>
          <w:szCs w:val="28"/>
          <w:lang w:val="en-US"/>
        </w:rPr>
        <w:t xml:space="preserve">ки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4.2 и 4.3</w:t>
      </w:r>
      <w:r w:rsidRPr="00686309">
        <w:rPr>
          <w:spacing w:val="4"/>
          <w:sz w:val="28"/>
          <w:szCs w:val="28"/>
          <w:lang w:val="en-US"/>
        </w:rPr>
        <w:t xml:space="preserve">).</w:t>
      </w:r>
    </w:p>
    <w:p w:rsidR="008E61E2" w:rsidRPr="00686309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8"/>
          <w:szCs w:val="8"/>
          <w:lang w:val="en-US"/>
        </w:rPr>
      </w:pPr>
    </w:p>
    <w:p w:rsidR="008E61E2" w:rsidRPr="00686309" w:rsidRDefault="008E61E2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8E61E2" w:rsidRPr="00F10FBF" w:rsidRDefault="008E61E2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t xml:space="preserve">Дисциплина</w:t>
      </w:r>
      <w:r>
        <w:rPr>
          <w:b/>
          <w:bCs/>
          <w:i/>
          <w:iCs/>
          <w:noProof/>
          <w:lang w:val="en-US"/>
        </w:rPr>
        <w:t xml:space="preserve"> «</w:t>
      </w:r>
      <w:r>
        <w:rPr>
          <w:b/>
          <w:bCs/>
          <w:i/>
          <w:iCs/>
          <w:noProof/>
          <w:lang w:val="en-US"/>
        </w:rPr>
        <w:t xml:space="preserve">История</w:t>
      </w:r>
      <w:r>
        <w:rPr>
          <w:b/>
          <w:bCs/>
          <w:i/>
          <w:iCs/>
          <w:noProof/>
          <w:lang w:val="en-US"/>
        </w:rPr>
        <w:t xml:space="preserve">»</w:t>
      </w:r>
      <w:r w:rsidRPr="00F10FBF">
        <w:rPr>
          <w:b/>
          <w:bCs/>
          <w:i/>
          <w:iCs/>
          <w:lang w:val="en-US"/>
        </w:rPr>
        <w:br/>
      </w:r>
      <w:r>
        <w:drawing>
          <wp:inline distT="0" distR="0" distL="0" distB="0">
            <wp:extent cy="29718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3218,2272_7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718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0FBF">
        <w:rPr>
          <w:lang w:val="en-US"/>
        </w:rPr>
        <w:br/>
      </w:r>
      <w:r w:rsidRPr="00935302">
        <w:t xml:space="preserve">Рис</w:t>
      </w:r>
      <w:r>
        <w:t xml:space="preserve">унок</w:t>
      </w:r>
      <w:r w:rsidRPr="00686309">
        <w:rPr>
          <w:lang w:val="en-US"/>
        </w:rPr>
        <w:t xml:space="preserve"> 4.</w:t>
      </w:r>
      <w:r>
        <w:rPr>
          <w:noProof/>
        </w:rPr>
        <w:t xml:space="preserve">2</w:t>
      </w:r>
      <w:r w:rsidRPr="00F10FBF">
        <w:t xml:space="preserve"> – </w:t>
      </w:r>
      <w:r>
        <w:t xml:space="preserve">Диаграмма</w:t>
      </w:r>
      <w:r w:rsidRPr="00F10FBF">
        <w:t xml:space="preserve"> </w:t>
      </w:r>
      <w:r>
        <w:t xml:space="preserve">р</w:t>
      </w:r>
      <w:r w:rsidRPr="005615C8">
        <w:t xml:space="preserve">аспределени</w:t>
      </w:r>
      <w:r>
        <w:t xml:space="preserve">я</w:t>
      </w:r>
      <w:r w:rsidRPr="00F10FBF">
        <w:t xml:space="preserve"> </w:t>
      </w:r>
      <w:r w:rsidRPr="00935302">
        <w:t xml:space="preserve">студентов</w:t>
      </w:r>
      <w:r w:rsidRPr="00F10FBF">
        <w:t xml:space="preserve"> </w:t>
      </w:r>
      <w:r>
        <w:rPr/>
        <w:t xml:space="preserve">вуз</w:t>
      </w:r>
      <w:r w:rsidRPr="0002726F">
        <w:t xml:space="preserve">а</w:t>
      </w:r>
      <w:r>
        <w:rPr>
          <w:noProof/>
        </w:rPr>
        <w:t xml:space="preserve"/>
      </w:r>
      <w:r w:rsidRPr="0002726F">
        <w:br/>
        <w:t xml:space="preserve">и </w:t>
      </w:r>
      <w:r>
        <w:rPr>
          <w:noProof/>
        </w:rPr>
        <w:t xml:space="preserve">вузов-участников</w:t>
      </w:r>
      <w:r w:rsidRPr="00F10FBF">
        <w:t xml:space="preserve"> </w:t>
      </w:r>
      <w:r w:rsidRPr="00935302">
        <w:t xml:space="preserve">по</w:t>
      </w:r>
      <w:r w:rsidRPr="00F10FBF">
        <w:t xml:space="preserve"> </w:t>
      </w:r>
      <w:r w:rsidRPr="00935302">
        <w:t xml:space="preserve">уровн</w:t>
      </w:r>
      <w:r>
        <w:t xml:space="preserve">ям</w:t>
      </w:r>
      <w:r w:rsidRPr="00F10FBF">
        <w:t xml:space="preserve"> </w:t>
      </w:r>
      <w:r>
        <w:t xml:space="preserve">обученности</w:t>
      </w:r>
    </w:p>
    <w:p w:rsidR="008E61E2" w:rsidRPr="00686309" w:rsidRDefault="008E61E2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8E61E2" w:rsidRPr="00F10FBF" w:rsidRDefault="008E61E2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t xml:space="preserve">Дисциплина</w:t>
      </w:r>
      <w:r>
        <w:rPr>
          <w:b/>
          <w:bCs/>
          <w:i/>
          <w:iCs/>
          <w:noProof/>
          <w:lang w:val="en-US"/>
        </w:rPr>
        <w:t xml:space="preserve"> «</w:t>
      </w:r>
      <w:r>
        <w:rPr>
          <w:b/>
          <w:bCs/>
          <w:i/>
          <w:iCs/>
          <w:noProof/>
          <w:lang w:val="en-US"/>
        </w:rPr>
        <w:t xml:space="preserve">Экономика</w:t>
      </w:r>
      <w:r>
        <w:rPr>
          <w:b/>
          <w:bCs/>
          <w:i/>
          <w:iCs/>
          <w:noProof/>
          <w:lang w:val="en-US"/>
        </w:rPr>
        <w:t xml:space="preserve">»</w:t>
      </w:r>
      <w:r w:rsidRPr="00F10FBF">
        <w:rPr>
          <w:b/>
          <w:bCs/>
          <w:i/>
          <w:iCs/>
          <w:lang w:val="en-US"/>
        </w:rPr>
        <w:br/>
      </w:r>
      <w:r>
        <w:drawing>
          <wp:inline distT="0" distR="0" distL="0" distB="0">
            <wp:extent cy="29718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3218,2272_14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718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0FBF">
        <w:rPr>
          <w:lang w:val="en-US"/>
        </w:rPr>
        <w:br/>
      </w:r>
      <w:r w:rsidRPr="00935302">
        <w:t xml:space="preserve">Рис</w:t>
      </w:r>
      <w:r>
        <w:t xml:space="preserve">унок</w:t>
      </w:r>
      <w:r w:rsidRPr="00686309">
        <w:rPr>
          <w:lang w:val="en-US"/>
        </w:rPr>
        <w:t xml:space="preserve"> 4.</w:t>
      </w:r>
      <w:r>
        <w:rPr>
          <w:noProof/>
        </w:rPr>
        <w:t xml:space="preserve">3</w:t>
      </w:r>
      <w:r w:rsidRPr="00F10FBF">
        <w:t xml:space="preserve"> – </w:t>
      </w:r>
      <w:r>
        <w:t xml:space="preserve">Диаграмма</w:t>
      </w:r>
      <w:r w:rsidRPr="00F10FBF">
        <w:t xml:space="preserve"> </w:t>
      </w:r>
      <w:r>
        <w:t xml:space="preserve">р</w:t>
      </w:r>
      <w:r w:rsidRPr="005615C8">
        <w:t xml:space="preserve">аспределени</w:t>
      </w:r>
      <w:r>
        <w:t xml:space="preserve">я</w:t>
      </w:r>
      <w:r w:rsidRPr="00F10FBF">
        <w:t xml:space="preserve"> </w:t>
      </w:r>
      <w:r w:rsidRPr="00935302">
        <w:t xml:space="preserve">студентов</w:t>
      </w:r>
      <w:r w:rsidRPr="00F10FBF">
        <w:t xml:space="preserve"> </w:t>
      </w:r>
      <w:r>
        <w:rPr/>
        <w:t xml:space="preserve">вуз</w:t>
      </w:r>
      <w:r w:rsidRPr="0002726F">
        <w:t xml:space="preserve">а</w:t>
      </w:r>
      <w:r>
        <w:rPr>
          <w:noProof/>
        </w:rPr>
        <w:t xml:space="preserve"/>
      </w:r>
      <w:r w:rsidRPr="0002726F">
        <w:br/>
        <w:t xml:space="preserve">и </w:t>
      </w:r>
      <w:r>
        <w:rPr>
          <w:noProof/>
        </w:rPr>
        <w:t xml:space="preserve">вузов-участников</w:t>
      </w:r>
      <w:r w:rsidRPr="00F10FBF">
        <w:t xml:space="preserve"> </w:t>
      </w:r>
      <w:r w:rsidRPr="00935302">
        <w:t xml:space="preserve">по</w:t>
      </w:r>
      <w:r w:rsidRPr="00F10FBF">
        <w:t xml:space="preserve"> </w:t>
      </w:r>
      <w:r w:rsidRPr="00935302">
        <w:t xml:space="preserve">уровн</w:t>
      </w:r>
      <w:r>
        <w:t xml:space="preserve">ям</w:t>
      </w:r>
      <w:r w:rsidRPr="00F10FBF">
        <w:t xml:space="preserve"> </w:t>
      </w:r>
      <w:r>
        <w:t xml:space="preserve">обученности</w:t>
      </w:r>
    </w:p>
    <w:p w:rsidR="008E61E2" w:rsidRPr="00F10FBF" w:rsidRDefault="008E61E2" w:rsidP="00593870">
      <w:pPr>
        <w:spacing w:line="288" w:lineRule="auto"/>
        <w:jc w:val="center"/>
      </w:pPr>
    </w:p>
    <w:p w:rsidR="008E61E2" w:rsidRPr="00304A38" w:rsidRDefault="008E61E2" w:rsidP="00304A38">
      <w:r w:rsidRPr="00F10FBF">
        <w:br w:type="page"/>
      </w:r>
      <w:r>
        <w:rPr>
          <w:noProof/>
        </w:rPr>
        <w:pict>
          <v:shape id="_x0000_i1027" type="#_x0000_t75" style="width:498.75pt;height:696pt;visibility:visible">
            <v:imagedata r:id="rId10" o:title=""/>
          </v:shape>
        </w:pict>
      </w:r>
    </w:p>
    <w:p w:rsidR="008E61E2" w:rsidRPr="00324877" w:rsidRDefault="008E61E2" w:rsidP="001E030B">
      <w:pPr>
        <w:pStyle w:val="Pa8"/>
        <w:tabs>
          <w:tab w:val="left" w:pos="540"/>
        </w:tabs>
        <w:spacing w:after="80" w:line="240" w:lineRule="auto"/>
        <w:rPr>
          <w:sz w:val="2"/>
          <w:szCs w:val="2"/>
        </w:rPr>
      </w:pPr>
    </w:p>
    <w:p w:rsidR="008E61E2" w:rsidRDefault="008E61E2" w:rsidP="001661E2">
      <w:pPr>
        <w:pStyle w:val="Heading1"/>
        <w:pageBreakBefore/>
      </w:pPr>
      <w:r w:rsidRPr="00E17CBB">
        <w:t xml:space="preserve">П</w:t>
      </w:r>
      <w:r>
        <w:t xml:space="preserve">риложение</w:t>
      </w:r>
      <w:r w:rsidRPr="006502CE">
        <w:rPr>
          <w:lang w:val="en-US"/>
        </w:rPr>
        <w:t xml:space="preserve"/>
        <w:t xml:space="preserve"/>
        <w:t xml:space="preserve"/>
      </w:r>
      <w:r w:rsidRPr="00082B9A">
        <w:rPr>
          <w:lang w:val="en-US"/>
        </w:rPr>
        <w:t xml:space="preserve">. </w:t>
      </w:r>
      <w:r w:rsidRPr="00FF36D3">
        <w:t xml:space="preserve">Формы представления результатов</w:t>
      </w:r>
      <w:r>
        <w:t xml:space="preserve"> тестирования студентов</w:t>
      </w:r>
    </w:p>
    <w:p w:rsidR="008E61E2" w:rsidRDefault="008E61E2" w:rsidP="00A70A10">
      <w:pPr>
        <w:ind w:firstLine="709"/>
        <w:jc w:val="both"/>
      </w:pPr>
    </w:p>
    <w:p w:rsidR="008E61E2" w:rsidRPr="00AA0F2C" w:rsidRDefault="008E61E2" w:rsidP="009A2510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 xml:space="preserve">п</w:t>
      </w:r>
      <w:r w:rsidRPr="00AA0F2C">
        <w:t xml:space="preserve">ример</w:t>
      </w:r>
      <w:r>
        <w:t xml:space="preserve"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 xml:space="preserve">вуза (ссуза)</w:t>
      </w:r>
      <w:r w:rsidRPr="00AA0F2C">
        <w:rPr>
          <w:b/>
          <w:bCs/>
          <w:i/>
          <w:iCs/>
        </w:rPr>
        <w:t xml:space="preserve">.</w:t>
      </w:r>
    </w:p>
    <w:p w:rsidR="008E61E2" w:rsidRPr="00AA0F2C" w:rsidRDefault="008E61E2" w:rsidP="009A2510">
      <w:pPr>
        <w:ind w:firstLine="720"/>
        <w:jc w:val="both"/>
      </w:pPr>
    </w:p>
    <w:p w:rsidR="008E61E2" w:rsidRPr="00AA0F2C" w:rsidRDefault="008E61E2" w:rsidP="009A2510">
      <w:pPr>
        <w:pStyle w:val="a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 xml:space="preserve"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8E61E2" w:rsidRDefault="008E61E2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F4105F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8E61E2" w:rsidRDefault="008E61E2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</w:t>
      </w:r>
      <w:r w:rsidRPr="00FD2ED8">
        <w:rPr>
          <w:sz w:val="24"/>
          <w:szCs w:val="24"/>
        </w:rPr>
        <w:t xml:space="preserve"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8E61E2" w:rsidRDefault="008E61E2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97597E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 xml:space="preserve">за пять последовательных этапов ФЭПО;</w:t>
      </w:r>
    </w:p>
    <w:p w:rsidR="008E61E2" w:rsidRDefault="008E61E2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 xml:space="preserve"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 xml:space="preserve">результатов тестирования</w:t>
      </w:r>
      <w:r>
        <w:rPr>
          <w:sz w:val="24"/>
          <w:szCs w:val="24"/>
        </w:rPr>
        <w:t xml:space="preserve"> студентов;</w:t>
      </w:r>
    </w:p>
    <w:p w:rsidR="008E61E2" w:rsidRDefault="008E61E2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круговая д</w:t>
      </w:r>
      <w:r w:rsidRPr="009B219C">
        <w:rPr>
          <w:sz w:val="24"/>
          <w:szCs w:val="24"/>
        </w:rPr>
        <w:t xml:space="preserve">иаграмм</w:t>
      </w:r>
      <w:r>
        <w:rPr>
          <w:sz w:val="24"/>
          <w:szCs w:val="24"/>
        </w:rPr>
        <w:t xml:space="preserve"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 xml:space="preserve">результатов обучения студентов;</w:t>
      </w:r>
    </w:p>
    <w:p w:rsidR="008E61E2" w:rsidRPr="00340E97" w:rsidRDefault="008E61E2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г</w:t>
      </w:r>
      <w:r w:rsidRPr="00340E97">
        <w:rPr>
          <w:sz w:val="24"/>
          <w:szCs w:val="24"/>
        </w:rPr>
        <w:t xml:space="preserve"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 xml:space="preserve">ов</w:t>
      </w:r>
      <w:r w:rsidRPr="00340E97">
        <w:rPr>
          <w:sz w:val="24"/>
          <w:szCs w:val="24"/>
        </w:rPr>
        <w:t xml:space="preserve"> выполнения заданий </w:t>
      </w:r>
    </w:p>
    <w:p w:rsidR="008E61E2" w:rsidRDefault="008E61E2" w:rsidP="009A2510">
      <w:pPr>
        <w:pStyle w:val="a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 xml:space="preserve">блока ПИМ по дисциплине</w:t>
      </w:r>
      <w:r>
        <w:rPr>
          <w:sz w:val="24"/>
          <w:szCs w:val="24"/>
        </w:rPr>
        <w:t xml:space="preserve">;</w:t>
      </w:r>
    </w:p>
    <w:p w:rsidR="008E61E2" w:rsidRDefault="008E61E2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 xml:space="preserve">блока ПИМ</w:t>
      </w:r>
      <w:r>
        <w:rPr>
          <w:sz w:val="24"/>
          <w:szCs w:val="24"/>
        </w:rPr>
        <w:t xml:space="preserve"> по дисциплине;</w:t>
      </w:r>
    </w:p>
    <w:p w:rsidR="008E61E2" w:rsidRPr="00A805FA" w:rsidRDefault="008E61E2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 xml:space="preserve">блок</w:t>
      </w:r>
      <w:r>
        <w:rPr>
          <w:sz w:val="24"/>
          <w:szCs w:val="24"/>
        </w:rPr>
        <w:t xml:space="preserve">ов ПИМ по дисциплине</w:t>
      </w:r>
      <w:r w:rsidRPr="00A805FA">
        <w:rPr>
          <w:sz w:val="24"/>
          <w:szCs w:val="24"/>
        </w:rPr>
        <w:t xml:space="preserve">.</w:t>
      </w:r>
    </w:p>
    <w:p w:rsidR="008E61E2" w:rsidRDefault="008E61E2" w:rsidP="009A2510">
      <w:pPr>
        <w:ind w:firstLine="720"/>
        <w:jc w:val="both"/>
        <w:rPr>
          <w:i/>
          <w:iCs/>
        </w:rPr>
      </w:pPr>
    </w:p>
    <w:p w:rsidR="008E61E2" w:rsidRPr="004E42B5" w:rsidRDefault="008E61E2" w:rsidP="009A2510">
      <w:pPr>
        <w:ind w:firstLine="720"/>
        <w:jc w:val="both"/>
      </w:pPr>
      <w:r>
        <w:rPr>
          <w:i/>
          <w:iCs/>
        </w:rPr>
        <w:t xml:space="preserve"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 xml:space="preserve">распределени</w:t>
      </w:r>
      <w:r>
        <w:t xml:space="preserve">е</w:t>
      </w:r>
      <w:r w:rsidRPr="00EC2901">
        <w:t xml:space="preserve"> результатов для данной группы тестируемых </w:t>
      </w:r>
      <w:r>
        <w:t xml:space="preserve"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8E61E2" w:rsidRDefault="008E61E2" w:rsidP="009A2510">
      <w:pPr>
        <w:keepNext/>
        <w:ind w:left="-540" w:firstLine="540"/>
        <w:jc w:val="center"/>
      </w:pPr>
      <w:r>
        <w:rPr>
          <w:noProof/>
        </w:rPr>
        <w:pict>
          <v:rect id="_x0000_s1038" style="position:absolute;left:0;text-align:left;margin-left:223.5pt;margin-top:4.25pt;width:63pt;height:20.25pt;z-index:251667456" filled="f" stroked="f">
            <v:textbox>
              <w:txbxContent>
                <w:p w:rsidR="008E61E2" w:rsidRPr="00A85067" w:rsidRDefault="008E61E2" w:rsidP="009A2510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86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39" style="position:absolute;left:0;text-align:left;margin-left:189.75pt;margin-top:4.25pt;width:43.5pt;height:20.25pt;z-index:251666432" filled="f" stroked="f">
            <v:textbox>
              <w:txbxContent>
                <w:p w:rsidR="008E61E2" w:rsidRPr="00A85067" w:rsidRDefault="008E61E2" w:rsidP="009A2510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99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40" style="position:absolute;left:0;text-align:left;margin-left:335.25pt;margin-top:10.5pt;width:75pt;height:24.4pt;z-index:251664384" filled="f" stroked="f">
            <v:textbox>
              <w:txbxContent>
                <w:p w:rsidR="008E61E2" w:rsidRPr="00A85067" w:rsidRDefault="008E61E2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41" style="position:absolute;left:0;text-align:left;margin-left:352.5pt;margin-top:38pt;width:75pt;height:24.4pt;z-index:251665408" filled="f" stroked="f">
            <v:textbox>
              <w:txbxContent>
                <w:p w:rsidR="008E61E2" w:rsidRPr="00A85067" w:rsidRDefault="008E61E2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42" style="position:absolute;left:0;text-align:left;margin-left:387pt;margin-top:65pt;width:75pt;height:24.4pt;z-index:251659264" filled="f" stroked="f">
            <v:textbox>
              <w:txbxContent>
                <w:p w:rsidR="008E61E2" w:rsidRPr="00A85067" w:rsidRDefault="008E61E2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43" style="position:absolute;left:0;text-align:left;margin-left:414.75pt;margin-top:93.5pt;width:75pt;height:24.4pt;z-index:251658240" filled="f" stroked="f">
            <v:textbox>
              <w:txbxContent>
                <w:p w:rsidR="008E61E2" w:rsidRPr="00A85067" w:rsidRDefault="008E61E2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44" style="position:absolute;left:0;text-align:left;margin-left:13.1pt;margin-top:94.25pt;width:75pt;height:24.4pt;z-index:251660288" filled="f" stroked="f">
            <v:textbox>
              <w:txbxContent>
                <w:p w:rsidR="008E61E2" w:rsidRPr="00A85067" w:rsidRDefault="008E61E2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45" style="position:absolute;left:0;text-align:left;margin-left:38.2pt;margin-top:65.75pt;width:75pt;height:24.4pt;z-index:251661312" filled="f" stroked="f">
            <v:textbox>
              <w:txbxContent>
                <w:p w:rsidR="008E61E2" w:rsidRPr="00A85067" w:rsidRDefault="008E61E2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46" style="position:absolute;left:0;text-align:left;margin-left:72.75pt;margin-top:38pt;width:75pt;height:24.4pt;z-index:251662336" filled="f" stroked="f">
            <v:textbox>
              <w:txbxContent>
                <w:p w:rsidR="008E61E2" w:rsidRPr="00A85067" w:rsidRDefault="008E61E2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47" style="position:absolute;left:0;text-align:left;margin-left:92.25pt;margin-top:10.25pt;width:75pt;height:24.4pt;z-index:251663360" filled="f" stroked="f">
            <v:textbox>
              <w:txbxContent>
                <w:p w:rsidR="008E61E2" w:rsidRPr="00A85067" w:rsidRDefault="008E61E2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67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pict>
          <v:shape id="_x0000_i1028" type="#_x0000_t75" style="width:447.75pt;height:126.75pt">
            <v:imagedata r:id="rId9" o:title=""/>
          </v:shape>
        </w:pict>
      </w:r>
    </w:p>
    <w:tbl>
      <w:tblPr>
        <w:tblW w:w="0" w:type="auto"/>
        <w:tblInd w:w="2" w:type="dxa"/>
        <w:tblLook w:val="01E0"/>
      </w:tblPr>
      <w:tblGrid>
        <w:gridCol w:w="4657"/>
        <w:gridCol w:w="4703"/>
      </w:tblGrid>
      <w:tr w:rsidR="008E61E2">
        <w:tc>
          <w:tcPr>
            <w:tcW w:w="4657" w:type="dxa"/>
            <w:vAlign w:val="center"/>
          </w:tcPr>
          <w:p w:rsidR="008E61E2" w:rsidRDefault="008E61E2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</w:p>
        </w:tc>
        <w:tc>
          <w:tcPr>
            <w:tcW w:w="4703" w:type="dxa"/>
            <w:vAlign w:val="center"/>
          </w:tcPr>
          <w:p w:rsidR="008E61E2" w:rsidRDefault="008E61E2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  <w:r w:rsidRPr="0063399E">
              <w:rPr>
                <w:sz w:val="20"/>
                <w:szCs w:val="20"/>
              </w:rPr>
              <w:t xml:space="preserve">ы-участники</w:t>
            </w:r>
          </w:p>
        </w:tc>
      </w:tr>
    </w:tbl>
    <w:p w:rsidR="008E61E2" w:rsidRPr="00C510CE" w:rsidRDefault="008E61E2" w:rsidP="009A2510">
      <w:pPr>
        <w:tabs>
          <w:tab w:val="left" w:pos="720"/>
        </w:tabs>
        <w:jc w:val="center"/>
        <w:rPr>
          <w:sz w:val="8"/>
          <w:szCs w:val="8"/>
        </w:rPr>
      </w:pPr>
    </w:p>
    <w:p w:rsidR="008E61E2" w:rsidRPr="002D6887" w:rsidRDefault="008E61E2" w:rsidP="002D6887">
      <w:pPr>
        <w:jc w:val="center"/>
      </w:pPr>
      <w:r w:rsidRPr="002D6887">
        <w:t xml:space="preserve">Рисунок 1 – Диаграмма распределения результатов тестирования студентов</w:t>
      </w:r>
      <w:r w:rsidRPr="002D6887">
        <w:br/>
        <w:t xml:space="preserve">по уровням обученности</w:t>
      </w:r>
    </w:p>
    <w:p w:rsidR="008E61E2" w:rsidRDefault="008E61E2" w:rsidP="009A2510">
      <w:pPr>
        <w:ind w:firstLine="540"/>
        <w:jc w:val="both"/>
      </w:pPr>
    </w:p>
    <w:p w:rsidR="008E61E2" w:rsidRPr="001E700F" w:rsidRDefault="008E61E2" w:rsidP="009A2510">
      <w:pPr>
        <w:ind w:firstLine="539"/>
        <w:jc w:val="both"/>
      </w:pPr>
      <w:r w:rsidRPr="00DB6713">
        <w:rPr>
          <w:i/>
          <w:iCs/>
        </w:rPr>
        <w:t xml:space="preserve"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 xml:space="preserve">диаграмме (р</w:t>
      </w:r>
      <w:r w:rsidRPr="001E700F">
        <w:t xml:space="preserve">исун</w:t>
      </w:r>
      <w:r>
        <w:t xml:space="preserve">ок 2) </w:t>
      </w:r>
      <w:r w:rsidRPr="001E700F">
        <w:t xml:space="preserve">красной линией показан критерий оценки </w:t>
      </w:r>
      <w:r>
        <w:t xml:space="preserve">результатов обучения «60</w:t>
      </w:r>
      <w:r w:rsidRPr="001E700F">
        <w:t xml:space="preserve">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 xml:space="preserve">показателю для направления подготовки</w:t>
      </w:r>
      <w:r>
        <w:t xml:space="preserve"> </w:t>
      </w:r>
      <w:r w:rsidRPr="00BC3879">
        <w:t xml:space="preserve">вуза на фоне вузов – участников ФЭПО, реализующих данное направление подготовки</w:t>
      </w:r>
      <w:r>
        <w:t xml:space="preserve">.</w:t>
      </w:r>
    </w:p>
    <w:p w:rsidR="008E61E2" w:rsidRPr="00E835D7" w:rsidRDefault="008E61E2" w:rsidP="009A2510">
      <w:pPr>
        <w:ind w:firstLine="540"/>
        <w:jc w:val="both"/>
        <w:rPr>
          <w:sz w:val="8"/>
          <w:szCs w:val="8"/>
        </w:rPr>
      </w:pPr>
    </w:p>
    <w:p w:rsidR="008E61E2" w:rsidRDefault="008E61E2" w:rsidP="009A2510">
      <w:pPr>
        <w:jc w:val="both"/>
      </w:pPr>
      <w:r>
        <w:rPr>
          <w:noProof/>
        </w:rPr>
        <w:pict>
          <v:shape id="_x0000_i1029" type="#_x0000_t75" style="width:453.75pt;height:208.5pt;visibility:visible">
            <v:imagedata r:id="rId11" o:title=""/>
          </v:shape>
        </w:pict>
      </w:r>
    </w:p>
    <w:p w:rsidR="008E61E2" w:rsidRPr="00631222" w:rsidRDefault="008E61E2" w:rsidP="009A2510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 2 –</w:t>
      </w:r>
      <w:r w:rsidRPr="00621276">
        <w:t xml:space="preserve"> </w:t>
      </w:r>
      <w:r w:rsidRPr="00631222">
        <w:t xml:space="preserve">Диаграмма ранжирования ООП вузов</w:t>
      </w:r>
      <w:r>
        <w:t xml:space="preserve">-</w:t>
      </w:r>
      <w:r w:rsidRPr="00631222">
        <w:t xml:space="preserve">участников</w:t>
      </w:r>
      <w:r>
        <w:br/>
        <w:t xml:space="preserve">по показателю «Доля студентов на уровне обученности не ниже второго»</w:t>
      </w:r>
    </w:p>
    <w:p w:rsidR="008E61E2" w:rsidRDefault="008E61E2" w:rsidP="009A2510">
      <w:pPr>
        <w:jc w:val="both"/>
      </w:pPr>
    </w:p>
    <w:p w:rsidR="008E61E2" w:rsidRPr="00B9493B" w:rsidRDefault="008E61E2" w:rsidP="009A2510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 xml:space="preserve"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 xml:space="preserve"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 xml:space="preserve">ов</w:t>
      </w:r>
      <w:r w:rsidRPr="0083034E">
        <w:rPr>
          <w:i/>
          <w:iCs/>
        </w:rPr>
        <w:t xml:space="preserve"> ФЭПО </w:t>
      </w:r>
      <w:r>
        <w:t xml:space="preserve"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8E61E2" w:rsidRDefault="008E61E2" w:rsidP="009A2510">
      <w:pPr>
        <w:tabs>
          <w:tab w:val="left" w:pos="720"/>
        </w:tabs>
        <w:ind w:right="-74"/>
        <w:jc w:val="both"/>
      </w:pPr>
    </w:p>
    <w:p w:rsidR="008E61E2" w:rsidRPr="006F5C37" w:rsidRDefault="008E61E2" w:rsidP="009A2510">
      <w:pPr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Picture 1" o:spid="_x0000_i1030" type="#_x0000_t75" style="width:444pt;height:228.75pt;visibility:visible">
            <v:imagedata r:id="rId12" o:title=""/>
          </v:shape>
        </w:pict>
      </w:r>
    </w:p>
    <w:p w:rsidR="008E61E2" w:rsidRPr="00621276" w:rsidRDefault="008E61E2" w:rsidP="009A2510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 –</w:t>
      </w:r>
      <w:r w:rsidRPr="00621276">
        <w:t xml:space="preserve"> </w:t>
      </w:r>
      <w:r>
        <w:t xml:space="preserve">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 xml:space="preserve">студентов</w:t>
      </w:r>
      <w:r>
        <w:br/>
        <w:t xml:space="preserve">за пять последовательных этапов ФЭПО</w:t>
      </w:r>
    </w:p>
    <w:p w:rsidR="008E61E2" w:rsidRDefault="008E61E2" w:rsidP="009A2510">
      <w:pPr>
        <w:pStyle w:val="a"/>
        <w:spacing w:line="240" w:lineRule="auto"/>
        <w:rPr>
          <w:i/>
          <w:iCs/>
          <w:sz w:val="24"/>
          <w:szCs w:val="24"/>
        </w:rPr>
      </w:pPr>
    </w:p>
    <w:p w:rsidR="008E61E2" w:rsidRDefault="008E61E2" w:rsidP="009A2510">
      <w:pPr>
        <w:pStyle w:val="a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 xml:space="preserve"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 xml:space="preserve"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8E61E2" w:rsidRPr="00204977" w:rsidRDefault="008E61E2" w:rsidP="009A2510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pict>
          <v:shape id="_x0000_i1031" type="#_x0000_t75" style="width:453.75pt;height:180pt;visibility:visible">
            <v:imagedata r:id="rId13" o:title=""/>
          </v:shape>
        </w:pict>
      </w:r>
    </w:p>
    <w:p w:rsidR="008E61E2" w:rsidRPr="008679E9" w:rsidRDefault="008E61E2" w:rsidP="009A2510">
      <w:pPr>
        <w:keepNext/>
        <w:keepLines/>
        <w:jc w:val="center"/>
      </w:pPr>
      <w:r w:rsidRPr="007D3846">
        <w:t xml:space="preserve">Рисунок 4 – </w:t>
      </w:r>
      <w:r>
        <w:t xml:space="preserve">Гистограмма плотности р</w:t>
      </w:r>
      <w:r w:rsidRPr="007D3846">
        <w:t xml:space="preserve">аспределени</w:t>
      </w:r>
      <w:r>
        <w:t xml:space="preserve">я</w:t>
      </w:r>
      <w:r w:rsidRPr="007D3846">
        <w:t xml:space="preserve"> результатов тестирования студентов</w:t>
      </w:r>
      <w:r>
        <w:br/>
      </w:r>
      <w:r w:rsidRPr="007D3846">
        <w:t xml:space="preserve">с наложением на общий результат участников</w:t>
      </w:r>
    </w:p>
    <w:p w:rsidR="008E61E2" w:rsidRPr="00BA2D78" w:rsidRDefault="008E61E2" w:rsidP="009A2510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8E61E2" w:rsidRPr="002144F4" w:rsidRDefault="008E61E2" w:rsidP="009A2510">
      <w:pPr>
        <w:pStyle w:val="a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 xml:space="preserve"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 xml:space="preserve">экспресс-оценк</w:t>
      </w:r>
      <w:r>
        <w:rPr>
          <w:sz w:val="24"/>
          <w:szCs w:val="24"/>
        </w:rPr>
        <w:t xml:space="preserve"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 xml:space="preserve"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 xml:space="preserve">уровн</w:t>
      </w:r>
      <w:r>
        <w:rPr>
          <w:sz w:val="24"/>
          <w:szCs w:val="24"/>
        </w:rPr>
        <w:t xml:space="preserve"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 xml:space="preserve"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 xml:space="preserve"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8E61E2" w:rsidRPr="00DE7D1A" w:rsidRDefault="008E61E2" w:rsidP="009A2510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_x0000_i1032" type="#_x0000_t75" style="width:453.75pt;height:180pt;visibility:visible">
            <v:imagedata r:id="rId14" o:title=""/>
          </v:shape>
        </w:pict>
      </w:r>
    </w:p>
    <w:p w:rsidR="008E61E2" w:rsidRDefault="008E61E2" w:rsidP="009A2510">
      <w:pPr>
        <w:keepNext/>
        <w:keepLines/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br/>
        <w:t xml:space="preserve">вуза (ссуза) по уровням обученности в соответствии с процентом набранных баллов</w:t>
      </w:r>
      <w:r>
        <w:br/>
        <w:t xml:space="preserve">за выполнение ПИМ</w:t>
      </w:r>
    </w:p>
    <w:p w:rsidR="008E61E2" w:rsidRDefault="008E61E2" w:rsidP="009A2510">
      <w:pPr>
        <w:tabs>
          <w:tab w:val="left" w:pos="720"/>
        </w:tabs>
        <w:ind w:right="-74" w:firstLine="540"/>
        <w:jc w:val="both"/>
      </w:pPr>
    </w:p>
    <w:p w:rsidR="008E61E2" w:rsidRDefault="008E61E2" w:rsidP="009A2510">
      <w:pPr>
        <w:tabs>
          <w:tab w:val="left" w:pos="720"/>
        </w:tabs>
        <w:ind w:right="-74" w:firstLine="540"/>
        <w:jc w:val="both"/>
      </w:pPr>
      <w:r w:rsidRPr="0065017D">
        <w:rPr>
          <w:sz w:val="28"/>
          <w:szCs w:val="28"/>
        </w:rPr>
        <w:t xml:space="preserve"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учебным процессом в образовательно</w:t>
      </w:r>
      <w:r>
        <w:rPr>
          <w:sz w:val="28"/>
          <w:szCs w:val="28"/>
        </w:rPr>
        <w:t xml:space="preserve">й</w:t>
      </w:r>
      <w:r w:rsidRPr="0065017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</w:t>
      </w:r>
      <w:r w:rsidRPr="0065017D">
        <w:rPr>
          <w:sz w:val="28"/>
          <w:szCs w:val="28"/>
        </w:rPr>
        <w:t xml:space="preserve">.</w:t>
      </w:r>
    </w:p>
    <w:p w:rsidR="008E61E2" w:rsidRPr="0065017D" w:rsidRDefault="008E61E2" w:rsidP="00AB6C3E">
      <w:pPr>
        <w:spacing w:line="360" w:lineRule="auto"/>
        <w:jc w:val="center"/>
        <w:rPr>
          <w:sz w:val="28"/>
          <w:szCs w:val="28"/>
        </w:rPr>
      </w:pPr>
      <w:r>
        <w:br w:type="page"/>
      </w: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Pr="0013504D" w:rsidRDefault="008E61E2" w:rsidP="00AB6C3E">
      <w:pPr>
        <w:spacing w:line="360" w:lineRule="auto"/>
        <w:jc w:val="center"/>
      </w:pPr>
      <w:r w:rsidRPr="0013504D">
        <w:t xml:space="preserve"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 xml:space="preserve">мониторинга качества образования.</w:t>
      </w:r>
    </w:p>
    <w:p w:rsidR="008E61E2" w:rsidRPr="0013504D" w:rsidRDefault="008E61E2" w:rsidP="00AB6C3E">
      <w:pPr>
        <w:jc w:val="center"/>
      </w:pPr>
    </w:p>
    <w:p w:rsidR="008E61E2" w:rsidRPr="0013504D" w:rsidRDefault="008E61E2" w:rsidP="00AB6C3E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 xml:space="preserve">по адресу:</w:t>
      </w:r>
    </w:p>
    <w:p w:rsidR="008E61E2" w:rsidRPr="0013504D" w:rsidRDefault="008E61E2" w:rsidP="00AB6C3E">
      <w:pPr>
        <w:jc w:val="center"/>
      </w:pPr>
    </w:p>
    <w:p w:rsidR="008E61E2" w:rsidRDefault="008E61E2" w:rsidP="00AB6C3E">
      <w:pPr>
        <w:jc w:val="center"/>
      </w:pPr>
    </w:p>
    <w:p w:rsidR="008E61E2" w:rsidRPr="0013504D" w:rsidRDefault="008E61E2" w:rsidP="00AB6C3E">
      <w:pPr>
        <w:jc w:val="center"/>
      </w:pPr>
      <w:r>
        <w:t xml:space="preserve">424002</w:t>
      </w:r>
      <w:r w:rsidRPr="0013504D">
        <w:t xml:space="preserve">, Республика Марий Эл, г. Йошкар-Ола, ул. Я. Эшпая, д. 155.</w:t>
      </w:r>
    </w:p>
    <w:p w:rsidR="008E61E2" w:rsidRPr="0013504D" w:rsidRDefault="008E61E2" w:rsidP="00AB6C3E">
      <w:pPr>
        <w:jc w:val="center"/>
      </w:pPr>
    </w:p>
    <w:p w:rsidR="008E61E2" w:rsidRPr="0013504D" w:rsidRDefault="008E61E2" w:rsidP="00AB6C3E">
      <w:pPr>
        <w:jc w:val="center"/>
      </w:pPr>
      <w:r w:rsidRPr="0013504D">
        <w:t xml:space="preserve">Телефоны: </w:t>
      </w:r>
      <w:r>
        <w:t xml:space="preserve">+7 (8362) 64-16-88; +7 (8362) 42-24-68</w:t>
      </w:r>
      <w:r w:rsidRPr="0013504D">
        <w:t xml:space="preserve">.</w:t>
      </w:r>
    </w:p>
    <w:p w:rsidR="008E61E2" w:rsidRPr="0013504D" w:rsidRDefault="008E61E2" w:rsidP="00AB6C3E">
      <w:pPr>
        <w:jc w:val="center"/>
      </w:pPr>
    </w:p>
    <w:p w:rsidR="008E61E2" w:rsidRPr="00B42BA9" w:rsidRDefault="008E61E2" w:rsidP="00AB6C3E">
      <w:pPr>
        <w:jc w:val="center"/>
      </w:pPr>
      <w:r>
        <w:rPr>
          <w:lang w:val="en-US"/>
        </w:rPr>
        <w:t xml:space="preserve">E</w:t>
      </w:r>
      <w:r w:rsidRPr="00B42BA9">
        <w:t xml:space="preserve">-</w:t>
      </w:r>
      <w:r w:rsidRPr="0013504D">
        <w:rPr>
          <w:lang w:val="en-US"/>
        </w:rPr>
        <w:t xml:space="preserve">mail</w:t>
      </w:r>
      <w:r w:rsidRPr="00B42BA9">
        <w:t xml:space="preserve">: </w:t>
      </w:r>
      <w:r w:rsidRPr="0013504D">
        <w:rPr>
          <w:lang w:val="en-US"/>
        </w:rPr>
        <w:t xml:space="preserve">nii</w:t>
      </w:r>
      <w:r w:rsidRPr="00B42BA9">
        <w:t xml:space="preserve">.</w:t>
      </w:r>
      <w:r w:rsidRPr="0013504D">
        <w:rPr>
          <w:lang w:val="en-US"/>
        </w:rPr>
        <w:t xml:space="preserve">mko</w:t>
      </w:r>
      <w:r w:rsidRPr="00B42BA9">
        <w:t xml:space="preserve">@</w:t>
      </w:r>
      <w:r w:rsidRPr="0013504D">
        <w:rPr>
          <w:lang w:val="en-US"/>
        </w:rPr>
        <w:t xml:space="preserve">gmail</w:t>
      </w:r>
      <w:r w:rsidRPr="00B42BA9">
        <w:t xml:space="preserve">.</w:t>
      </w:r>
      <w:r w:rsidRPr="0013504D">
        <w:rPr>
          <w:lang w:val="en-US"/>
        </w:rPr>
        <w:t xml:space="preserve">com</w:t>
      </w:r>
      <w:r w:rsidRPr="00B42BA9">
        <w:t xml:space="preserve">.</w:t>
      </w:r>
    </w:p>
    <w:p w:rsidR="008E61E2" w:rsidRPr="00B42BA9" w:rsidRDefault="008E61E2" w:rsidP="00AB6C3E">
      <w:pPr>
        <w:jc w:val="center"/>
      </w:pPr>
    </w:p>
    <w:p w:rsidR="008E61E2" w:rsidRPr="00B42BA9" w:rsidRDefault="008E61E2" w:rsidP="00AB6C3E">
      <w:pPr>
        <w:spacing w:line="360" w:lineRule="auto"/>
        <w:jc w:val="center"/>
      </w:pPr>
    </w:p>
    <w:p w:rsidR="008E61E2" w:rsidRPr="00CC67DB" w:rsidRDefault="008E61E2" w:rsidP="00AB6C3E">
      <w:pPr>
        <w:spacing w:line="360" w:lineRule="auto"/>
        <w:jc w:val="center"/>
      </w:pPr>
      <w:r w:rsidRPr="0013504D">
        <w:rPr>
          <w:lang w:val="en-US"/>
        </w:rPr>
        <w:t xml:space="preserve">Web</w:t>
      </w:r>
      <w:r w:rsidRPr="00CC67DB">
        <w:t xml:space="preserve">-</w:t>
      </w:r>
      <w:r>
        <w:t xml:space="preserve">ресурс</w:t>
      </w:r>
      <w:r w:rsidRPr="00CC67DB">
        <w:t xml:space="preserve">:</w:t>
      </w:r>
    </w:p>
    <w:p w:rsidR="008E61E2" w:rsidRPr="00CC67DB" w:rsidRDefault="008E61E2" w:rsidP="00AB6C3E">
      <w:pPr>
        <w:autoSpaceDE w:val="0"/>
        <w:autoSpaceDN w:val="0"/>
        <w:adjustRightInd w:val="0"/>
        <w:spacing w:line="360" w:lineRule="auto"/>
        <w:jc w:val="center"/>
        <w:rPr>
          <w:sz w:val="16"/>
          <w:szCs w:val="16"/>
        </w:rPr>
      </w:pPr>
      <w:r w:rsidRPr="0013504D">
        <w:rPr>
          <w:lang w:val="en-US"/>
        </w:rPr>
        <w:t xml:space="preserve">www</w:t>
      </w:r>
      <w:r w:rsidRPr="00CC67DB">
        <w:t xml:space="preserve">.</w:t>
      </w:r>
      <w:r w:rsidRPr="00E306ED">
        <w:rPr>
          <w:lang w:val="en-US"/>
        </w:rPr>
        <w:t xml:space="preserve">i</w:t>
      </w:r>
      <w:r w:rsidRPr="00CC67DB">
        <w:t xml:space="preserve">-</w:t>
      </w:r>
      <w:r w:rsidRPr="00E306ED">
        <w:rPr>
          <w:lang w:val="en-US"/>
        </w:rPr>
        <w:t xml:space="preserve">exam</w:t>
      </w:r>
      <w:r w:rsidRPr="00CC67DB">
        <w:t xml:space="preserve">.</w:t>
      </w:r>
      <w:r w:rsidRPr="00E306ED">
        <w:rPr>
          <w:lang w:val="en-US"/>
        </w:rPr>
        <w:t xml:space="preserve">ru</w:t>
      </w:r>
      <w:r w:rsidRPr="00CC67DB">
        <w:t xml:space="preserve">.</w:t>
      </w:r>
    </w:p>
    <w:sectPr w:rsidR="008E61E2" w:rsidRPr="00CC67DB" w:rsidSect="00195B9B">
      <w:footerReference w:type="default" r:id="rId15"/>
      <w:type w:val="continuous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E61E2" w:rsidRDefault="008E61E2">
      <w:r>
        <w:separator/>
      </w:r>
    </w:p>
  </w:endnote>
  <w:endnote w:type="continuationSeparator" w:id="0">
    <w:p w:rsidR="008E61E2" w:rsidRDefault="008E61E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altName w:val=" MS Sans Serif"/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61E2" w:rsidRDefault="008E61E2" w:rsidP="00195B9B">
    <w:pPr>
      <w:pStyle w:val="Footer"/>
      <w:framePr w:wrap="auto" w:vAnchor="text" w:hAnchor="margin" w:xAlign="out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</w:rPr>
      <w:t>14</w:t>
    </w:r>
    <w:r>
      <w:rPr>
        <w:rStyle w:val="PageNumber"/>
      </w:rPr>
      <w:fldChar w:fldCharType="end"/>
    </w:r>
  </w:p>
  <w:p w:rsidR="008E61E2" w:rsidRDefault="008E61E2" w:rsidP="00E32B6B">
    <w:pPr>
      <w:pStyle w:val="Footer"/>
      <w:ind w:right="360"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E61E2" w:rsidRDefault="008E61E2">
      <w:r>
        <w:separator/>
      </w:r>
    </w:p>
  </w:footnote>
  <w:footnote w:type="continuationSeparator" w:id="0">
    <w:p w:rsidR="008E61E2" w:rsidRDefault="008E61E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75116"/>
    <w:multiLevelType w:val="hybridMultilevel"/>
    <w:tmpl w:val="E93AD8D4"/>
    <w:lvl w:ilvl="0" w:tplc="4082237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152557A"/>
    <w:multiLevelType w:val="hybridMultilevel"/>
    <w:tmpl w:val="D736DD42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1827D54"/>
    <w:multiLevelType w:val="hybridMultilevel"/>
    <w:tmpl w:val="80888544"/>
    <w:lvl w:ilvl="0" w:tplc="1416E6A6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04E8715A"/>
    <w:multiLevelType w:val="hybridMultilevel"/>
    <w:tmpl w:val="BE8200B4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>
    <w:nsid w:val="0B1C611B"/>
    <w:multiLevelType w:val="hybridMultilevel"/>
    <w:tmpl w:val="125EF3FA"/>
    <w:lvl w:ilvl="0" w:tplc="62D26F74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>
    <w:nsid w:val="0B450287"/>
    <w:multiLevelType w:val="hybridMultilevel"/>
    <w:tmpl w:val="303CEFE4"/>
    <w:lvl w:ilvl="0" w:tplc="9748202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6">
    <w:nsid w:val="1966227C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FB46E84"/>
    <w:multiLevelType w:val="hybridMultilevel"/>
    <w:tmpl w:val="0534EC5C"/>
    <w:lvl w:ilvl="0" w:tplc="19120BF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F26CC260">
      <w:start w:val="1"/>
      <w:numFmt w:val="bullet"/>
      <w:lvlText w:val=""/>
      <w:lvlJc w:val="left"/>
      <w:pPr>
        <w:tabs>
          <w:tab w:val="num" w:pos="2238"/>
        </w:tabs>
        <w:ind w:left="1797" w:hanging="360"/>
      </w:pPr>
      <w:rPr>
        <w:rFonts w:ascii="Wingdings" w:hAnsi="Wingdings" w:cs="Wingdings" w:hint="default"/>
        <w:color w:val="auto"/>
        <w:sz w:val="28"/>
        <w:szCs w:val="28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8">
    <w:nsid w:val="26A717F9"/>
    <w:multiLevelType w:val="multilevel"/>
    <w:tmpl w:val="319CB9FC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lvlText w:val="%1.%2."/>
      <w:lvlJc w:val="center"/>
      <w:pPr>
        <w:tabs>
          <w:tab w:val="num" w:pos="-194"/>
        </w:tabs>
        <w:ind w:left="-72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2">
      <w:start w:val="1"/>
      <w:numFmt w:val="decimal"/>
      <w:pStyle w:val="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04"/>
        </w:tabs>
        <w:ind w:left="50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hint="default"/>
      </w:rPr>
    </w:lvl>
  </w:abstractNum>
  <w:abstractNum w:abstractNumId="9">
    <w:nsid w:val="27407901"/>
    <w:multiLevelType w:val="hybridMultilevel"/>
    <w:tmpl w:val="9394217A"/>
    <w:lvl w:ilvl="0" w:tplc="96A849E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0">
    <w:nsid w:val="281857DB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97F1F11"/>
    <w:multiLevelType w:val="hybridMultilevel"/>
    <w:tmpl w:val="F38275BA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2">
    <w:nsid w:val="34321498"/>
    <w:multiLevelType w:val="hybridMultilevel"/>
    <w:tmpl w:val="7AFCA0E0"/>
    <w:lvl w:ilvl="0" w:tplc="C8C25550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>
    <w:nsid w:val="34EF6C8D"/>
    <w:multiLevelType w:val="hybridMultilevel"/>
    <w:tmpl w:val="62B4F0DC"/>
    <w:lvl w:ilvl="0" w:tplc="F06AC44A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  <w:b/>
        <w:bCs/>
        <w:i w:val="0"/>
        <w:iCs w:val="0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>
    <w:nsid w:val="3BF86A83"/>
    <w:multiLevelType w:val="hybridMultilevel"/>
    <w:tmpl w:val="EE12DEF6"/>
    <w:lvl w:ilvl="0" w:tplc="D9D2EBF4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3CA554B2"/>
    <w:multiLevelType w:val="hybridMultilevel"/>
    <w:tmpl w:val="089E084E"/>
    <w:lvl w:ilvl="0" w:tplc="0284023C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6">
    <w:nsid w:val="3D98372B"/>
    <w:multiLevelType w:val="hybridMultilevel"/>
    <w:tmpl w:val="65BA17EE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>
    <w:nsid w:val="421301E0"/>
    <w:multiLevelType w:val="hybridMultilevel"/>
    <w:tmpl w:val="2F867BD4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>
    <w:nsid w:val="45D07E02"/>
    <w:multiLevelType w:val="hybridMultilevel"/>
    <w:tmpl w:val="EA6A6E50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9">
    <w:nsid w:val="48937844"/>
    <w:multiLevelType w:val="hybridMultilevel"/>
    <w:tmpl w:val="104223DC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>
    <w:nsid w:val="4C39690C"/>
    <w:multiLevelType w:val="hybridMultilevel"/>
    <w:tmpl w:val="91E80D44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>
    <w:nsid w:val="50517D6E"/>
    <w:multiLevelType w:val="hybridMultilevel"/>
    <w:tmpl w:val="714C0E5A"/>
    <w:lvl w:ilvl="0" w:tplc="F26CC260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2">
    <w:nsid w:val="535B20D1"/>
    <w:multiLevelType w:val="hybridMultilevel"/>
    <w:tmpl w:val="5E68170E"/>
    <w:lvl w:ilvl="0" w:tplc="B12A19D2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3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4">
    <w:nsid w:val="55515750"/>
    <w:multiLevelType w:val="hybridMultilevel"/>
    <w:tmpl w:val="C9D8EF78"/>
    <w:lvl w:ilvl="0" w:tplc="97482028">
      <w:start w:val="1"/>
      <w:numFmt w:val="bullet"/>
      <w:lvlText w:val=""/>
      <w:lvlJc w:val="left"/>
      <w:pPr>
        <w:ind w:left="86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25">
    <w:nsid w:val="5B650D1C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26">
    <w:nsid w:val="5D2944EF"/>
    <w:multiLevelType w:val="hybridMultilevel"/>
    <w:tmpl w:val="86DE6E04"/>
    <w:lvl w:ilvl="0" w:tplc="0AE2E954">
      <w:start w:val="1"/>
      <w:numFmt w:val="bullet"/>
      <w:lvlText w:val="−"/>
      <w:lvlJc w:val="left"/>
      <w:pPr>
        <w:ind w:left="862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27">
    <w:nsid w:val="5DFC44ED"/>
    <w:multiLevelType w:val="hybridMultilevel"/>
    <w:tmpl w:val="F552D262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8">
    <w:nsid w:val="5E2D3688"/>
    <w:multiLevelType w:val="hybridMultilevel"/>
    <w:tmpl w:val="63E0ED28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9">
    <w:nsid w:val="5EDB4EDE"/>
    <w:multiLevelType w:val="hybridMultilevel"/>
    <w:tmpl w:val="A6384EEC"/>
    <w:lvl w:ilvl="0" w:tplc="650606E4">
      <w:start w:val="1"/>
      <w:numFmt w:val="bullet"/>
      <w:lvlText w:val=""/>
      <w:lvlJc w:val="left"/>
      <w:pPr>
        <w:ind w:left="934" w:hanging="360"/>
      </w:pPr>
      <w:rPr>
        <w:rFonts w:ascii="Symbol" w:hAnsi="Symbol" w:cs="Symbol" w:hint="default"/>
        <w:b/>
        <w:bCs/>
        <w:i w:val="0"/>
        <w:iCs w:val="0"/>
        <w:color w:val="auto"/>
        <w:sz w:val="22"/>
        <w:szCs w:val="22"/>
      </w:rPr>
    </w:lvl>
    <w:lvl w:ilvl="1" w:tplc="04190003">
      <w:start w:val="1"/>
      <w:numFmt w:val="bullet"/>
      <w:lvlText w:val="o"/>
      <w:lvlJc w:val="left"/>
      <w:pPr>
        <w:ind w:left="165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74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94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81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534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254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7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94" w:hanging="360"/>
      </w:pPr>
      <w:rPr>
        <w:rFonts w:ascii="Wingdings" w:hAnsi="Wingdings" w:cs="Wingdings" w:hint="default"/>
      </w:rPr>
    </w:lvl>
  </w:abstractNum>
  <w:abstractNum w:abstractNumId="30">
    <w:nsid w:val="63F75382"/>
    <w:multiLevelType w:val="hybridMultilevel"/>
    <w:tmpl w:val="ED6E5908"/>
    <w:lvl w:ilvl="0" w:tplc="B218B22C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1">
    <w:nsid w:val="64B360C0"/>
    <w:multiLevelType w:val="hybridMultilevel"/>
    <w:tmpl w:val="C826D3D8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2">
    <w:nsid w:val="67061EA9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33">
    <w:nsid w:val="6C9F5831"/>
    <w:multiLevelType w:val="hybridMultilevel"/>
    <w:tmpl w:val="4B00ABBC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4">
    <w:nsid w:val="6FF42E79"/>
    <w:multiLevelType w:val="hybridMultilevel"/>
    <w:tmpl w:val="262CEC42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5">
    <w:nsid w:val="726A0BD6"/>
    <w:multiLevelType w:val="hybridMultilevel"/>
    <w:tmpl w:val="7A989C94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6">
    <w:nsid w:val="72D22352"/>
    <w:multiLevelType w:val="hybridMultilevel"/>
    <w:tmpl w:val="5C603C46"/>
    <w:lvl w:ilvl="0" w:tplc="9748202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7">
    <w:nsid w:val="74261E2A"/>
    <w:multiLevelType w:val="hybridMultilevel"/>
    <w:tmpl w:val="BC8CBEEC"/>
    <w:lvl w:ilvl="0" w:tplc="0FB01FD8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8">
    <w:nsid w:val="75FA411E"/>
    <w:multiLevelType w:val="hybridMultilevel"/>
    <w:tmpl w:val="96909FDA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9">
    <w:nsid w:val="77430B0D"/>
    <w:multiLevelType w:val="hybridMultilevel"/>
    <w:tmpl w:val="61A2FEBC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40">
    <w:nsid w:val="778F04F5"/>
    <w:multiLevelType w:val="hybridMultilevel"/>
    <w:tmpl w:val="D702DF32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1">
    <w:nsid w:val="7A624791"/>
    <w:multiLevelType w:val="hybridMultilevel"/>
    <w:tmpl w:val="8CD0B158"/>
    <w:lvl w:ilvl="0" w:tplc="B37E6FE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2">
    <w:nsid w:val="7BE4250B"/>
    <w:multiLevelType w:val="hybridMultilevel"/>
    <w:tmpl w:val="B94C159C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3">
    <w:nsid w:val="7BE96511"/>
    <w:multiLevelType w:val="hybridMultilevel"/>
    <w:tmpl w:val="764003DE"/>
    <w:lvl w:ilvl="0" w:tplc="AC860F64">
      <w:start w:val="1"/>
      <w:numFmt w:val="bullet"/>
      <w:lvlText w:val="─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num w:numId="1">
    <w:abstractNumId w:val="23"/>
  </w:num>
  <w:num w:numId="2">
    <w:abstractNumId w:val="32"/>
  </w:num>
  <w:num w:numId="3">
    <w:abstractNumId w:val="8"/>
  </w:num>
  <w:num w:numId="4">
    <w:abstractNumId w:val="43"/>
  </w:num>
  <w:num w:numId="5">
    <w:abstractNumId w:val="9"/>
  </w:num>
  <w:num w:numId="6">
    <w:abstractNumId w:val="7"/>
  </w:num>
  <w:num w:numId="7">
    <w:abstractNumId w:val="21"/>
  </w:num>
  <w:num w:numId="8">
    <w:abstractNumId w:val="15"/>
  </w:num>
  <w:num w:numId="9">
    <w:abstractNumId w:val="28"/>
  </w:num>
  <w:num w:numId="10">
    <w:abstractNumId w:val="18"/>
  </w:num>
  <w:num w:numId="11">
    <w:abstractNumId w:val="22"/>
  </w:num>
  <w:num w:numId="12">
    <w:abstractNumId w:val="11"/>
  </w:num>
  <w:num w:numId="13">
    <w:abstractNumId w:val="39"/>
  </w:num>
  <w:num w:numId="14">
    <w:abstractNumId w:val="25"/>
  </w:num>
  <w:num w:numId="15">
    <w:abstractNumId w:val="6"/>
  </w:num>
  <w:num w:numId="16">
    <w:abstractNumId w:val="10"/>
  </w:num>
  <w:num w:numId="17">
    <w:abstractNumId w:val="1"/>
  </w:num>
  <w:num w:numId="18">
    <w:abstractNumId w:val="33"/>
  </w:num>
  <w:num w:numId="19">
    <w:abstractNumId w:val="3"/>
  </w:num>
  <w:num w:numId="20">
    <w:abstractNumId w:val="31"/>
  </w:num>
  <w:num w:numId="21">
    <w:abstractNumId w:val="38"/>
  </w:num>
  <w:num w:numId="22">
    <w:abstractNumId w:val="34"/>
  </w:num>
  <w:num w:numId="23">
    <w:abstractNumId w:val="42"/>
  </w:num>
  <w:num w:numId="24">
    <w:abstractNumId w:val="14"/>
  </w:num>
  <w:num w:numId="25">
    <w:abstractNumId w:val="29"/>
  </w:num>
  <w:num w:numId="26">
    <w:abstractNumId w:val="2"/>
  </w:num>
  <w:num w:numId="27">
    <w:abstractNumId w:val="36"/>
  </w:num>
  <w:num w:numId="28">
    <w:abstractNumId w:val="13"/>
  </w:num>
  <w:num w:numId="29">
    <w:abstractNumId w:val="5"/>
  </w:num>
  <w:num w:numId="30">
    <w:abstractNumId w:val="27"/>
  </w:num>
  <w:num w:numId="31">
    <w:abstractNumId w:val="17"/>
  </w:num>
  <w:num w:numId="32">
    <w:abstractNumId w:val="37"/>
  </w:num>
  <w:num w:numId="33">
    <w:abstractNumId w:val="40"/>
  </w:num>
  <w:num w:numId="34">
    <w:abstractNumId w:val="35"/>
  </w:num>
  <w:num w:numId="35">
    <w:abstractNumId w:val="16"/>
  </w:num>
  <w:num w:numId="36">
    <w:abstractNumId w:val="19"/>
  </w:num>
  <w:num w:numId="37">
    <w:abstractNumId w:val="20"/>
  </w:num>
  <w:num w:numId="38">
    <w:abstractNumId w:val="30"/>
  </w:num>
  <w:num w:numId="39">
    <w:abstractNumId w:val="0"/>
  </w:num>
  <w:num w:numId="40">
    <w:abstractNumId w:val="41"/>
  </w:num>
  <w:num w:numId="41">
    <w:abstractNumId w:val="12"/>
  </w:num>
  <w:num w:numId="42">
    <w:abstractNumId w:val="24"/>
  </w:num>
  <w:num w:numId="43">
    <w:abstractNumId w:val="26"/>
  </w:num>
  <w:num w:numId="44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mirrorMargins/>
  <w:defaultTabStop w:val="709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F0837"/>
    <w:rsid w:val="00000531"/>
    <w:rsid w:val="00000D5B"/>
    <w:rsid w:val="0000485A"/>
    <w:rsid w:val="00007F6B"/>
    <w:rsid w:val="00014CE8"/>
    <w:rsid w:val="000152A9"/>
    <w:rsid w:val="00015409"/>
    <w:rsid w:val="000155EB"/>
    <w:rsid w:val="0001694A"/>
    <w:rsid w:val="00021581"/>
    <w:rsid w:val="00021D1A"/>
    <w:rsid w:val="00022FC2"/>
    <w:rsid w:val="000239E4"/>
    <w:rsid w:val="0002458F"/>
    <w:rsid w:val="00024E94"/>
    <w:rsid w:val="00025EF2"/>
    <w:rsid w:val="0002726F"/>
    <w:rsid w:val="00030EB9"/>
    <w:rsid w:val="00031DEF"/>
    <w:rsid w:val="00033434"/>
    <w:rsid w:val="0003500F"/>
    <w:rsid w:val="0003659A"/>
    <w:rsid w:val="00037A7B"/>
    <w:rsid w:val="000402E5"/>
    <w:rsid w:val="00040E39"/>
    <w:rsid w:val="00041850"/>
    <w:rsid w:val="00042CC7"/>
    <w:rsid w:val="0004312E"/>
    <w:rsid w:val="00043353"/>
    <w:rsid w:val="000434EA"/>
    <w:rsid w:val="00043C82"/>
    <w:rsid w:val="00044F69"/>
    <w:rsid w:val="000451EF"/>
    <w:rsid w:val="00051F4C"/>
    <w:rsid w:val="00052868"/>
    <w:rsid w:val="000530A0"/>
    <w:rsid w:val="00053190"/>
    <w:rsid w:val="00054B37"/>
    <w:rsid w:val="00056CEA"/>
    <w:rsid w:val="000573AB"/>
    <w:rsid w:val="0005741C"/>
    <w:rsid w:val="000574C6"/>
    <w:rsid w:val="00060770"/>
    <w:rsid w:val="000618A4"/>
    <w:rsid w:val="00061FFC"/>
    <w:rsid w:val="000625F6"/>
    <w:rsid w:val="00063480"/>
    <w:rsid w:val="000635A6"/>
    <w:rsid w:val="00064188"/>
    <w:rsid w:val="00065D67"/>
    <w:rsid w:val="00066016"/>
    <w:rsid w:val="00066407"/>
    <w:rsid w:val="00070CD2"/>
    <w:rsid w:val="000725AC"/>
    <w:rsid w:val="000730E0"/>
    <w:rsid w:val="00074873"/>
    <w:rsid w:val="00075392"/>
    <w:rsid w:val="00076232"/>
    <w:rsid w:val="000809ED"/>
    <w:rsid w:val="00082B9A"/>
    <w:rsid w:val="00083980"/>
    <w:rsid w:val="00084B3F"/>
    <w:rsid w:val="00085038"/>
    <w:rsid w:val="000854EA"/>
    <w:rsid w:val="00085F48"/>
    <w:rsid w:val="00087380"/>
    <w:rsid w:val="000906FC"/>
    <w:rsid w:val="0009116E"/>
    <w:rsid w:val="000929BD"/>
    <w:rsid w:val="00092B5E"/>
    <w:rsid w:val="00092D4F"/>
    <w:rsid w:val="00092DF5"/>
    <w:rsid w:val="00095E6D"/>
    <w:rsid w:val="000963E0"/>
    <w:rsid w:val="00097D4D"/>
    <w:rsid w:val="00097E1A"/>
    <w:rsid w:val="000A059F"/>
    <w:rsid w:val="000A11C8"/>
    <w:rsid w:val="000A28FB"/>
    <w:rsid w:val="000A345E"/>
    <w:rsid w:val="000A3D58"/>
    <w:rsid w:val="000A6776"/>
    <w:rsid w:val="000B44F3"/>
    <w:rsid w:val="000B45A8"/>
    <w:rsid w:val="000B4BCC"/>
    <w:rsid w:val="000B5839"/>
    <w:rsid w:val="000B5A90"/>
    <w:rsid w:val="000B5EB8"/>
    <w:rsid w:val="000B68C2"/>
    <w:rsid w:val="000B6A20"/>
    <w:rsid w:val="000B7DBF"/>
    <w:rsid w:val="000C0357"/>
    <w:rsid w:val="000C05FF"/>
    <w:rsid w:val="000C138B"/>
    <w:rsid w:val="000C17E9"/>
    <w:rsid w:val="000C234D"/>
    <w:rsid w:val="000C3549"/>
    <w:rsid w:val="000C444E"/>
    <w:rsid w:val="000C5902"/>
    <w:rsid w:val="000C6EFA"/>
    <w:rsid w:val="000C7ACF"/>
    <w:rsid w:val="000D01F2"/>
    <w:rsid w:val="000D24FA"/>
    <w:rsid w:val="000D4695"/>
    <w:rsid w:val="000D5745"/>
    <w:rsid w:val="000D5AAC"/>
    <w:rsid w:val="000D6498"/>
    <w:rsid w:val="000D7709"/>
    <w:rsid w:val="000D78C7"/>
    <w:rsid w:val="000E046B"/>
    <w:rsid w:val="000E2358"/>
    <w:rsid w:val="000E548C"/>
    <w:rsid w:val="000E560C"/>
    <w:rsid w:val="000E5D3A"/>
    <w:rsid w:val="000E6B98"/>
    <w:rsid w:val="000F0DB8"/>
    <w:rsid w:val="000F10A2"/>
    <w:rsid w:val="000F3C8E"/>
    <w:rsid w:val="000F44DD"/>
    <w:rsid w:val="000F562B"/>
    <w:rsid w:val="000F5744"/>
    <w:rsid w:val="000F6401"/>
    <w:rsid w:val="000F77BC"/>
    <w:rsid w:val="0010133C"/>
    <w:rsid w:val="00102612"/>
    <w:rsid w:val="00102E7A"/>
    <w:rsid w:val="0010377C"/>
    <w:rsid w:val="00104866"/>
    <w:rsid w:val="00106199"/>
    <w:rsid w:val="001074DF"/>
    <w:rsid w:val="00107B06"/>
    <w:rsid w:val="00107FAD"/>
    <w:rsid w:val="00111608"/>
    <w:rsid w:val="00112029"/>
    <w:rsid w:val="00113573"/>
    <w:rsid w:val="00113DE1"/>
    <w:rsid w:val="00115E9C"/>
    <w:rsid w:val="00117965"/>
    <w:rsid w:val="0012116B"/>
    <w:rsid w:val="00121F9E"/>
    <w:rsid w:val="00122F99"/>
    <w:rsid w:val="00125A15"/>
    <w:rsid w:val="001314FB"/>
    <w:rsid w:val="00131EA5"/>
    <w:rsid w:val="00132B9D"/>
    <w:rsid w:val="001333F3"/>
    <w:rsid w:val="001334DA"/>
    <w:rsid w:val="0013504D"/>
    <w:rsid w:val="00135258"/>
    <w:rsid w:val="0013585B"/>
    <w:rsid w:val="00136565"/>
    <w:rsid w:val="00137245"/>
    <w:rsid w:val="00140A7A"/>
    <w:rsid w:val="00140C56"/>
    <w:rsid w:val="00142BB6"/>
    <w:rsid w:val="00143299"/>
    <w:rsid w:val="00146495"/>
    <w:rsid w:val="00151CB7"/>
    <w:rsid w:val="00153A28"/>
    <w:rsid w:val="00154040"/>
    <w:rsid w:val="00155373"/>
    <w:rsid w:val="00156473"/>
    <w:rsid w:val="00156884"/>
    <w:rsid w:val="00156A26"/>
    <w:rsid w:val="00156A7A"/>
    <w:rsid w:val="00160826"/>
    <w:rsid w:val="00160FA7"/>
    <w:rsid w:val="001610DA"/>
    <w:rsid w:val="0016440C"/>
    <w:rsid w:val="001654AA"/>
    <w:rsid w:val="001661E2"/>
    <w:rsid w:val="00166551"/>
    <w:rsid w:val="001722BF"/>
    <w:rsid w:val="0017494B"/>
    <w:rsid w:val="00175DF5"/>
    <w:rsid w:val="00176027"/>
    <w:rsid w:val="00181C89"/>
    <w:rsid w:val="00184036"/>
    <w:rsid w:val="00184156"/>
    <w:rsid w:val="00184B0F"/>
    <w:rsid w:val="001861FE"/>
    <w:rsid w:val="001863D6"/>
    <w:rsid w:val="00186638"/>
    <w:rsid w:val="00186C30"/>
    <w:rsid w:val="0018793B"/>
    <w:rsid w:val="00192342"/>
    <w:rsid w:val="00192404"/>
    <w:rsid w:val="001943A0"/>
    <w:rsid w:val="00195267"/>
    <w:rsid w:val="00195A9D"/>
    <w:rsid w:val="00195B9B"/>
    <w:rsid w:val="00196CA5"/>
    <w:rsid w:val="00197942"/>
    <w:rsid w:val="001A0749"/>
    <w:rsid w:val="001A0E67"/>
    <w:rsid w:val="001A12A1"/>
    <w:rsid w:val="001A21A3"/>
    <w:rsid w:val="001A2E08"/>
    <w:rsid w:val="001A4050"/>
    <w:rsid w:val="001A4173"/>
    <w:rsid w:val="001A45D8"/>
    <w:rsid w:val="001A5BE7"/>
    <w:rsid w:val="001A6EA2"/>
    <w:rsid w:val="001A7D57"/>
    <w:rsid w:val="001B0EDE"/>
    <w:rsid w:val="001B3BC5"/>
    <w:rsid w:val="001B3D3A"/>
    <w:rsid w:val="001B4061"/>
    <w:rsid w:val="001B603B"/>
    <w:rsid w:val="001B6882"/>
    <w:rsid w:val="001B75A1"/>
    <w:rsid w:val="001C0138"/>
    <w:rsid w:val="001C4FA1"/>
    <w:rsid w:val="001C5D2E"/>
    <w:rsid w:val="001C642A"/>
    <w:rsid w:val="001C6FF4"/>
    <w:rsid w:val="001C73EA"/>
    <w:rsid w:val="001C789E"/>
    <w:rsid w:val="001D0CE9"/>
    <w:rsid w:val="001D11B4"/>
    <w:rsid w:val="001D190F"/>
    <w:rsid w:val="001D1C48"/>
    <w:rsid w:val="001D1CB0"/>
    <w:rsid w:val="001D24B6"/>
    <w:rsid w:val="001D3318"/>
    <w:rsid w:val="001D360D"/>
    <w:rsid w:val="001D39A8"/>
    <w:rsid w:val="001D39B4"/>
    <w:rsid w:val="001E030B"/>
    <w:rsid w:val="001E0B74"/>
    <w:rsid w:val="001E11A0"/>
    <w:rsid w:val="001E144C"/>
    <w:rsid w:val="001E1558"/>
    <w:rsid w:val="001E195B"/>
    <w:rsid w:val="001E2A9D"/>
    <w:rsid w:val="001E2D47"/>
    <w:rsid w:val="001E4423"/>
    <w:rsid w:val="001E5EE1"/>
    <w:rsid w:val="001E700F"/>
    <w:rsid w:val="001E779B"/>
    <w:rsid w:val="001E7F49"/>
    <w:rsid w:val="001F0092"/>
    <w:rsid w:val="001F14A0"/>
    <w:rsid w:val="001F16DA"/>
    <w:rsid w:val="001F1E2D"/>
    <w:rsid w:val="001F29DF"/>
    <w:rsid w:val="001F51E8"/>
    <w:rsid w:val="001F531A"/>
    <w:rsid w:val="001F665F"/>
    <w:rsid w:val="002022CA"/>
    <w:rsid w:val="00203278"/>
    <w:rsid w:val="002040C9"/>
    <w:rsid w:val="00204977"/>
    <w:rsid w:val="00204F35"/>
    <w:rsid w:val="00204FAE"/>
    <w:rsid w:val="0020507A"/>
    <w:rsid w:val="002050C6"/>
    <w:rsid w:val="00206E2D"/>
    <w:rsid w:val="00212A78"/>
    <w:rsid w:val="00212D01"/>
    <w:rsid w:val="00213700"/>
    <w:rsid w:val="00213715"/>
    <w:rsid w:val="002144F4"/>
    <w:rsid w:val="0021471E"/>
    <w:rsid w:val="0021532D"/>
    <w:rsid w:val="002177DD"/>
    <w:rsid w:val="00220580"/>
    <w:rsid w:val="00220902"/>
    <w:rsid w:val="0022167C"/>
    <w:rsid w:val="00223E41"/>
    <w:rsid w:val="00227708"/>
    <w:rsid w:val="00231B02"/>
    <w:rsid w:val="00232898"/>
    <w:rsid w:val="00233CBF"/>
    <w:rsid w:val="002342A3"/>
    <w:rsid w:val="0023483E"/>
    <w:rsid w:val="002362C6"/>
    <w:rsid w:val="00237EA1"/>
    <w:rsid w:val="00240213"/>
    <w:rsid w:val="00240841"/>
    <w:rsid w:val="00240C39"/>
    <w:rsid w:val="00241183"/>
    <w:rsid w:val="00242586"/>
    <w:rsid w:val="00244243"/>
    <w:rsid w:val="00244516"/>
    <w:rsid w:val="00244ADA"/>
    <w:rsid w:val="002451E7"/>
    <w:rsid w:val="00245C6F"/>
    <w:rsid w:val="00246EC7"/>
    <w:rsid w:val="00250684"/>
    <w:rsid w:val="002508EB"/>
    <w:rsid w:val="002511CF"/>
    <w:rsid w:val="002517AF"/>
    <w:rsid w:val="00251B5E"/>
    <w:rsid w:val="00251BBA"/>
    <w:rsid w:val="00252DA1"/>
    <w:rsid w:val="002532A6"/>
    <w:rsid w:val="00253B51"/>
    <w:rsid w:val="002568D6"/>
    <w:rsid w:val="002578C9"/>
    <w:rsid w:val="00260E42"/>
    <w:rsid w:val="0026146E"/>
    <w:rsid w:val="002614D5"/>
    <w:rsid w:val="002621E5"/>
    <w:rsid w:val="0026264A"/>
    <w:rsid w:val="00265E7D"/>
    <w:rsid w:val="00266A04"/>
    <w:rsid w:val="002721E3"/>
    <w:rsid w:val="00272BA4"/>
    <w:rsid w:val="00272FB2"/>
    <w:rsid w:val="00273258"/>
    <w:rsid w:val="00273398"/>
    <w:rsid w:val="002734FC"/>
    <w:rsid w:val="0027445F"/>
    <w:rsid w:val="002761BB"/>
    <w:rsid w:val="00276306"/>
    <w:rsid w:val="0027676F"/>
    <w:rsid w:val="00276C9D"/>
    <w:rsid w:val="00276DDB"/>
    <w:rsid w:val="00277729"/>
    <w:rsid w:val="002801DA"/>
    <w:rsid w:val="002803E9"/>
    <w:rsid w:val="0028050F"/>
    <w:rsid w:val="0028486D"/>
    <w:rsid w:val="00284F00"/>
    <w:rsid w:val="00285255"/>
    <w:rsid w:val="0028598C"/>
    <w:rsid w:val="00290361"/>
    <w:rsid w:val="00291153"/>
    <w:rsid w:val="00292DC3"/>
    <w:rsid w:val="00293F2D"/>
    <w:rsid w:val="00294654"/>
    <w:rsid w:val="00295FAA"/>
    <w:rsid w:val="002A0E37"/>
    <w:rsid w:val="002A2F3D"/>
    <w:rsid w:val="002A42E3"/>
    <w:rsid w:val="002A5497"/>
    <w:rsid w:val="002A6753"/>
    <w:rsid w:val="002A6C74"/>
    <w:rsid w:val="002A6D00"/>
    <w:rsid w:val="002A7F13"/>
    <w:rsid w:val="002B2554"/>
    <w:rsid w:val="002B3EDF"/>
    <w:rsid w:val="002B4DFC"/>
    <w:rsid w:val="002B7C1B"/>
    <w:rsid w:val="002B7ECA"/>
    <w:rsid w:val="002B7FA6"/>
    <w:rsid w:val="002C01FB"/>
    <w:rsid w:val="002C3740"/>
    <w:rsid w:val="002C40B0"/>
    <w:rsid w:val="002C61D4"/>
    <w:rsid w:val="002C7235"/>
    <w:rsid w:val="002C7543"/>
    <w:rsid w:val="002D0CF3"/>
    <w:rsid w:val="002D1178"/>
    <w:rsid w:val="002D15DF"/>
    <w:rsid w:val="002D2876"/>
    <w:rsid w:val="002D5EBF"/>
    <w:rsid w:val="002D6887"/>
    <w:rsid w:val="002D7C97"/>
    <w:rsid w:val="002E2557"/>
    <w:rsid w:val="002E2588"/>
    <w:rsid w:val="002E2D4D"/>
    <w:rsid w:val="002E34C9"/>
    <w:rsid w:val="002E4C09"/>
    <w:rsid w:val="002E5431"/>
    <w:rsid w:val="002E5C1B"/>
    <w:rsid w:val="002E60F5"/>
    <w:rsid w:val="002F087E"/>
    <w:rsid w:val="002F0EDA"/>
    <w:rsid w:val="002F2883"/>
    <w:rsid w:val="002F2E8B"/>
    <w:rsid w:val="002F5C3C"/>
    <w:rsid w:val="002F7043"/>
    <w:rsid w:val="00300620"/>
    <w:rsid w:val="00301FFB"/>
    <w:rsid w:val="003020E9"/>
    <w:rsid w:val="00303DF7"/>
    <w:rsid w:val="00304A38"/>
    <w:rsid w:val="00304AB1"/>
    <w:rsid w:val="00306290"/>
    <w:rsid w:val="00306679"/>
    <w:rsid w:val="00306D8B"/>
    <w:rsid w:val="003073EC"/>
    <w:rsid w:val="00312467"/>
    <w:rsid w:val="003153AD"/>
    <w:rsid w:val="00315896"/>
    <w:rsid w:val="003158B7"/>
    <w:rsid w:val="00316579"/>
    <w:rsid w:val="00316E95"/>
    <w:rsid w:val="003216A8"/>
    <w:rsid w:val="00321C66"/>
    <w:rsid w:val="003231A2"/>
    <w:rsid w:val="00323447"/>
    <w:rsid w:val="00324877"/>
    <w:rsid w:val="00325D8C"/>
    <w:rsid w:val="003273C4"/>
    <w:rsid w:val="00331F69"/>
    <w:rsid w:val="003331EB"/>
    <w:rsid w:val="003339DD"/>
    <w:rsid w:val="00333C88"/>
    <w:rsid w:val="00333DA3"/>
    <w:rsid w:val="00334305"/>
    <w:rsid w:val="00335DD2"/>
    <w:rsid w:val="003379AE"/>
    <w:rsid w:val="00337E27"/>
    <w:rsid w:val="0034086A"/>
    <w:rsid w:val="003409B1"/>
    <w:rsid w:val="00340AE0"/>
    <w:rsid w:val="00340E97"/>
    <w:rsid w:val="00342106"/>
    <w:rsid w:val="00343111"/>
    <w:rsid w:val="00344A10"/>
    <w:rsid w:val="00344A59"/>
    <w:rsid w:val="003452F4"/>
    <w:rsid w:val="0034645A"/>
    <w:rsid w:val="00346CD0"/>
    <w:rsid w:val="00347C54"/>
    <w:rsid w:val="00347CBD"/>
    <w:rsid w:val="00347DF5"/>
    <w:rsid w:val="00351FC9"/>
    <w:rsid w:val="003556E8"/>
    <w:rsid w:val="00355E82"/>
    <w:rsid w:val="00356514"/>
    <w:rsid w:val="00356C12"/>
    <w:rsid w:val="00356CCB"/>
    <w:rsid w:val="003575C6"/>
    <w:rsid w:val="00361024"/>
    <w:rsid w:val="00361379"/>
    <w:rsid w:val="00361640"/>
    <w:rsid w:val="00361C24"/>
    <w:rsid w:val="00362217"/>
    <w:rsid w:val="00364994"/>
    <w:rsid w:val="00365D90"/>
    <w:rsid w:val="00366B0C"/>
    <w:rsid w:val="003705DE"/>
    <w:rsid w:val="00371223"/>
    <w:rsid w:val="003716E2"/>
    <w:rsid w:val="003720AE"/>
    <w:rsid w:val="003736BF"/>
    <w:rsid w:val="00374F3E"/>
    <w:rsid w:val="00375104"/>
    <w:rsid w:val="00376DAF"/>
    <w:rsid w:val="00377F6A"/>
    <w:rsid w:val="00380792"/>
    <w:rsid w:val="00380B48"/>
    <w:rsid w:val="00381B19"/>
    <w:rsid w:val="003835DB"/>
    <w:rsid w:val="00386ACC"/>
    <w:rsid w:val="00391D80"/>
    <w:rsid w:val="00392A0A"/>
    <w:rsid w:val="003931A7"/>
    <w:rsid w:val="00393922"/>
    <w:rsid w:val="003941A5"/>
    <w:rsid w:val="00394CA9"/>
    <w:rsid w:val="0039731B"/>
    <w:rsid w:val="00397993"/>
    <w:rsid w:val="00397AC3"/>
    <w:rsid w:val="003A1EE0"/>
    <w:rsid w:val="003A34E8"/>
    <w:rsid w:val="003A4BA7"/>
    <w:rsid w:val="003A4CCE"/>
    <w:rsid w:val="003A60F2"/>
    <w:rsid w:val="003B10A1"/>
    <w:rsid w:val="003B2514"/>
    <w:rsid w:val="003B26BF"/>
    <w:rsid w:val="003B3766"/>
    <w:rsid w:val="003B42A3"/>
    <w:rsid w:val="003B5FBE"/>
    <w:rsid w:val="003B6857"/>
    <w:rsid w:val="003C0108"/>
    <w:rsid w:val="003C0AA9"/>
    <w:rsid w:val="003C1144"/>
    <w:rsid w:val="003C2061"/>
    <w:rsid w:val="003C3028"/>
    <w:rsid w:val="003C37BC"/>
    <w:rsid w:val="003C46E6"/>
    <w:rsid w:val="003C4760"/>
    <w:rsid w:val="003C511D"/>
    <w:rsid w:val="003C5BB4"/>
    <w:rsid w:val="003C70DC"/>
    <w:rsid w:val="003C7A9C"/>
    <w:rsid w:val="003C7D89"/>
    <w:rsid w:val="003D091B"/>
    <w:rsid w:val="003D1175"/>
    <w:rsid w:val="003D28E9"/>
    <w:rsid w:val="003D402C"/>
    <w:rsid w:val="003D5D1F"/>
    <w:rsid w:val="003D70D8"/>
    <w:rsid w:val="003E0133"/>
    <w:rsid w:val="003E01E3"/>
    <w:rsid w:val="003E1698"/>
    <w:rsid w:val="003E16EB"/>
    <w:rsid w:val="003E2D2F"/>
    <w:rsid w:val="003E3AB3"/>
    <w:rsid w:val="003E56B8"/>
    <w:rsid w:val="003F185E"/>
    <w:rsid w:val="003F41E6"/>
    <w:rsid w:val="003F4B9F"/>
    <w:rsid w:val="003F6140"/>
    <w:rsid w:val="003F7764"/>
    <w:rsid w:val="00400A52"/>
    <w:rsid w:val="00401B29"/>
    <w:rsid w:val="004055E8"/>
    <w:rsid w:val="00405A51"/>
    <w:rsid w:val="00407D59"/>
    <w:rsid w:val="004102AF"/>
    <w:rsid w:val="00412672"/>
    <w:rsid w:val="00413A68"/>
    <w:rsid w:val="00414BDD"/>
    <w:rsid w:val="00415653"/>
    <w:rsid w:val="00416899"/>
    <w:rsid w:val="00417E54"/>
    <w:rsid w:val="004213AC"/>
    <w:rsid w:val="004215E8"/>
    <w:rsid w:val="00424767"/>
    <w:rsid w:val="00425BED"/>
    <w:rsid w:val="00425E85"/>
    <w:rsid w:val="00426740"/>
    <w:rsid w:val="0042782B"/>
    <w:rsid w:val="00427DC3"/>
    <w:rsid w:val="00430559"/>
    <w:rsid w:val="004313BD"/>
    <w:rsid w:val="00431AD6"/>
    <w:rsid w:val="004337F4"/>
    <w:rsid w:val="00433F25"/>
    <w:rsid w:val="00437525"/>
    <w:rsid w:val="00437EB0"/>
    <w:rsid w:val="004418D2"/>
    <w:rsid w:val="00442720"/>
    <w:rsid w:val="00443C65"/>
    <w:rsid w:val="00443D51"/>
    <w:rsid w:val="0044623C"/>
    <w:rsid w:val="00450A92"/>
    <w:rsid w:val="00451514"/>
    <w:rsid w:val="00451E5F"/>
    <w:rsid w:val="00452152"/>
    <w:rsid w:val="0045347D"/>
    <w:rsid w:val="00455A02"/>
    <w:rsid w:val="00455A50"/>
    <w:rsid w:val="00455C08"/>
    <w:rsid w:val="00456E2F"/>
    <w:rsid w:val="00461991"/>
    <w:rsid w:val="004637EA"/>
    <w:rsid w:val="00463A31"/>
    <w:rsid w:val="004655E6"/>
    <w:rsid w:val="0046598D"/>
    <w:rsid w:val="004661D8"/>
    <w:rsid w:val="00466E2F"/>
    <w:rsid w:val="00467597"/>
    <w:rsid w:val="004678BC"/>
    <w:rsid w:val="00470C54"/>
    <w:rsid w:val="00470CF9"/>
    <w:rsid w:val="0047117C"/>
    <w:rsid w:val="0047423D"/>
    <w:rsid w:val="0047591B"/>
    <w:rsid w:val="00477B53"/>
    <w:rsid w:val="00477C54"/>
    <w:rsid w:val="00480372"/>
    <w:rsid w:val="00480943"/>
    <w:rsid w:val="00480A4E"/>
    <w:rsid w:val="00481041"/>
    <w:rsid w:val="0048166F"/>
    <w:rsid w:val="0048196E"/>
    <w:rsid w:val="004836FC"/>
    <w:rsid w:val="00484553"/>
    <w:rsid w:val="0049173D"/>
    <w:rsid w:val="00494016"/>
    <w:rsid w:val="00494621"/>
    <w:rsid w:val="00494738"/>
    <w:rsid w:val="004969A0"/>
    <w:rsid w:val="00496E2E"/>
    <w:rsid w:val="004972AF"/>
    <w:rsid w:val="004A2354"/>
    <w:rsid w:val="004A28A5"/>
    <w:rsid w:val="004A298C"/>
    <w:rsid w:val="004A29EF"/>
    <w:rsid w:val="004A3345"/>
    <w:rsid w:val="004A3A48"/>
    <w:rsid w:val="004A3AC5"/>
    <w:rsid w:val="004A4A0C"/>
    <w:rsid w:val="004A4D7B"/>
    <w:rsid w:val="004A4FD2"/>
    <w:rsid w:val="004A5FD2"/>
    <w:rsid w:val="004A6549"/>
    <w:rsid w:val="004A749B"/>
    <w:rsid w:val="004A792F"/>
    <w:rsid w:val="004A7A69"/>
    <w:rsid w:val="004A7B80"/>
    <w:rsid w:val="004B0697"/>
    <w:rsid w:val="004B0E25"/>
    <w:rsid w:val="004B16EF"/>
    <w:rsid w:val="004B2444"/>
    <w:rsid w:val="004B24F2"/>
    <w:rsid w:val="004B2E9C"/>
    <w:rsid w:val="004B3618"/>
    <w:rsid w:val="004B5BD6"/>
    <w:rsid w:val="004B641A"/>
    <w:rsid w:val="004B65F5"/>
    <w:rsid w:val="004C2A2B"/>
    <w:rsid w:val="004C3292"/>
    <w:rsid w:val="004C3B99"/>
    <w:rsid w:val="004C535F"/>
    <w:rsid w:val="004D0967"/>
    <w:rsid w:val="004D1B4C"/>
    <w:rsid w:val="004D2BEF"/>
    <w:rsid w:val="004D3576"/>
    <w:rsid w:val="004D4115"/>
    <w:rsid w:val="004D49DB"/>
    <w:rsid w:val="004D4C7E"/>
    <w:rsid w:val="004E01EC"/>
    <w:rsid w:val="004E1794"/>
    <w:rsid w:val="004E28DA"/>
    <w:rsid w:val="004E4134"/>
    <w:rsid w:val="004E42B5"/>
    <w:rsid w:val="004E4959"/>
    <w:rsid w:val="004E4E32"/>
    <w:rsid w:val="004E6115"/>
    <w:rsid w:val="004E68F9"/>
    <w:rsid w:val="004E6F26"/>
    <w:rsid w:val="004E7FAD"/>
    <w:rsid w:val="004F05C6"/>
    <w:rsid w:val="004F1E84"/>
    <w:rsid w:val="004F5D3E"/>
    <w:rsid w:val="00502E33"/>
    <w:rsid w:val="00504048"/>
    <w:rsid w:val="00507B02"/>
    <w:rsid w:val="0051212C"/>
    <w:rsid w:val="00512B3A"/>
    <w:rsid w:val="00515883"/>
    <w:rsid w:val="00515BAD"/>
    <w:rsid w:val="005205B3"/>
    <w:rsid w:val="00520A6A"/>
    <w:rsid w:val="0052107A"/>
    <w:rsid w:val="00524BFC"/>
    <w:rsid w:val="005250E6"/>
    <w:rsid w:val="005255F0"/>
    <w:rsid w:val="00527350"/>
    <w:rsid w:val="005274D8"/>
    <w:rsid w:val="00531F56"/>
    <w:rsid w:val="00532CF8"/>
    <w:rsid w:val="0053354D"/>
    <w:rsid w:val="0053361F"/>
    <w:rsid w:val="005338AA"/>
    <w:rsid w:val="00534FAF"/>
    <w:rsid w:val="00535B26"/>
    <w:rsid w:val="00536AF8"/>
    <w:rsid w:val="005407AF"/>
    <w:rsid w:val="00541C92"/>
    <w:rsid w:val="00541E03"/>
    <w:rsid w:val="005436E4"/>
    <w:rsid w:val="00544003"/>
    <w:rsid w:val="0054487F"/>
    <w:rsid w:val="00544DFA"/>
    <w:rsid w:val="00545010"/>
    <w:rsid w:val="0055103F"/>
    <w:rsid w:val="005526AD"/>
    <w:rsid w:val="00554964"/>
    <w:rsid w:val="0055501D"/>
    <w:rsid w:val="005555AA"/>
    <w:rsid w:val="00556673"/>
    <w:rsid w:val="005579B8"/>
    <w:rsid w:val="00560EDB"/>
    <w:rsid w:val="005615C8"/>
    <w:rsid w:val="0056358A"/>
    <w:rsid w:val="00563AAC"/>
    <w:rsid w:val="005647A5"/>
    <w:rsid w:val="00565449"/>
    <w:rsid w:val="00567266"/>
    <w:rsid w:val="00567AE0"/>
    <w:rsid w:val="0057210B"/>
    <w:rsid w:val="0057271E"/>
    <w:rsid w:val="00572D97"/>
    <w:rsid w:val="00572F1F"/>
    <w:rsid w:val="00575405"/>
    <w:rsid w:val="005774DA"/>
    <w:rsid w:val="00577C70"/>
    <w:rsid w:val="0058286E"/>
    <w:rsid w:val="005832DD"/>
    <w:rsid w:val="0058526D"/>
    <w:rsid w:val="00586427"/>
    <w:rsid w:val="0058701C"/>
    <w:rsid w:val="005907AF"/>
    <w:rsid w:val="00591CE3"/>
    <w:rsid w:val="00592989"/>
    <w:rsid w:val="005930B6"/>
    <w:rsid w:val="00593870"/>
    <w:rsid w:val="005A1B37"/>
    <w:rsid w:val="005A1DB7"/>
    <w:rsid w:val="005A2428"/>
    <w:rsid w:val="005A2BF2"/>
    <w:rsid w:val="005A3D98"/>
    <w:rsid w:val="005A4290"/>
    <w:rsid w:val="005A4E99"/>
    <w:rsid w:val="005A4F59"/>
    <w:rsid w:val="005A6CA6"/>
    <w:rsid w:val="005A6E47"/>
    <w:rsid w:val="005A7847"/>
    <w:rsid w:val="005B1BED"/>
    <w:rsid w:val="005B2FAE"/>
    <w:rsid w:val="005B3092"/>
    <w:rsid w:val="005B5E5B"/>
    <w:rsid w:val="005B7759"/>
    <w:rsid w:val="005B7B4F"/>
    <w:rsid w:val="005C02E5"/>
    <w:rsid w:val="005C2A12"/>
    <w:rsid w:val="005C2C0D"/>
    <w:rsid w:val="005C5B7B"/>
    <w:rsid w:val="005C644D"/>
    <w:rsid w:val="005C678F"/>
    <w:rsid w:val="005D0AAE"/>
    <w:rsid w:val="005D3BEF"/>
    <w:rsid w:val="005D48E9"/>
    <w:rsid w:val="005D62D6"/>
    <w:rsid w:val="005D69C7"/>
    <w:rsid w:val="005E03DE"/>
    <w:rsid w:val="005E2BE0"/>
    <w:rsid w:val="005E318F"/>
    <w:rsid w:val="005E332D"/>
    <w:rsid w:val="005E34E9"/>
    <w:rsid w:val="005E41E2"/>
    <w:rsid w:val="005E5BE7"/>
    <w:rsid w:val="005E635F"/>
    <w:rsid w:val="005E6EAA"/>
    <w:rsid w:val="005E70FC"/>
    <w:rsid w:val="005F00A0"/>
    <w:rsid w:val="005F0CC7"/>
    <w:rsid w:val="005F26D6"/>
    <w:rsid w:val="005F3AB7"/>
    <w:rsid w:val="005F3BC8"/>
    <w:rsid w:val="005F5604"/>
    <w:rsid w:val="005F7976"/>
    <w:rsid w:val="00600E45"/>
    <w:rsid w:val="006018FE"/>
    <w:rsid w:val="00601D9E"/>
    <w:rsid w:val="00602C12"/>
    <w:rsid w:val="00603F34"/>
    <w:rsid w:val="00604B41"/>
    <w:rsid w:val="00607843"/>
    <w:rsid w:val="006102B5"/>
    <w:rsid w:val="00611D48"/>
    <w:rsid w:val="0061258A"/>
    <w:rsid w:val="006156AA"/>
    <w:rsid w:val="006156D9"/>
    <w:rsid w:val="006178D0"/>
    <w:rsid w:val="0062085E"/>
    <w:rsid w:val="00621276"/>
    <w:rsid w:val="00621CB9"/>
    <w:rsid w:val="00621E33"/>
    <w:rsid w:val="00622F49"/>
    <w:rsid w:val="006240FC"/>
    <w:rsid w:val="0062447D"/>
    <w:rsid w:val="00625704"/>
    <w:rsid w:val="00626326"/>
    <w:rsid w:val="00626B1E"/>
    <w:rsid w:val="006278A9"/>
    <w:rsid w:val="00631222"/>
    <w:rsid w:val="00631E1B"/>
    <w:rsid w:val="00632A49"/>
    <w:rsid w:val="0063399E"/>
    <w:rsid w:val="00633C4D"/>
    <w:rsid w:val="00636A78"/>
    <w:rsid w:val="006448BE"/>
    <w:rsid w:val="0064543B"/>
    <w:rsid w:val="0064587A"/>
    <w:rsid w:val="00650150"/>
    <w:rsid w:val="0065017D"/>
    <w:rsid w:val="006502CE"/>
    <w:rsid w:val="00650413"/>
    <w:rsid w:val="00650907"/>
    <w:rsid w:val="006516BD"/>
    <w:rsid w:val="00652123"/>
    <w:rsid w:val="00652B98"/>
    <w:rsid w:val="0065485D"/>
    <w:rsid w:val="006548EC"/>
    <w:rsid w:val="00654C5C"/>
    <w:rsid w:val="00654DAA"/>
    <w:rsid w:val="00655BA1"/>
    <w:rsid w:val="00656D03"/>
    <w:rsid w:val="00656EBF"/>
    <w:rsid w:val="00656F71"/>
    <w:rsid w:val="00657954"/>
    <w:rsid w:val="0066015A"/>
    <w:rsid w:val="0066190D"/>
    <w:rsid w:val="006627AF"/>
    <w:rsid w:val="00662A64"/>
    <w:rsid w:val="00663707"/>
    <w:rsid w:val="0066419C"/>
    <w:rsid w:val="006648DE"/>
    <w:rsid w:val="006649A7"/>
    <w:rsid w:val="00664F40"/>
    <w:rsid w:val="0066533E"/>
    <w:rsid w:val="00666063"/>
    <w:rsid w:val="00666986"/>
    <w:rsid w:val="006702C7"/>
    <w:rsid w:val="00671637"/>
    <w:rsid w:val="0067312B"/>
    <w:rsid w:val="00674831"/>
    <w:rsid w:val="00675063"/>
    <w:rsid w:val="00675D62"/>
    <w:rsid w:val="00680F4F"/>
    <w:rsid w:val="00681879"/>
    <w:rsid w:val="0068268C"/>
    <w:rsid w:val="00682B10"/>
    <w:rsid w:val="00682C17"/>
    <w:rsid w:val="00682F09"/>
    <w:rsid w:val="0068357D"/>
    <w:rsid w:val="00683C24"/>
    <w:rsid w:val="00686309"/>
    <w:rsid w:val="00686B3D"/>
    <w:rsid w:val="00687DA4"/>
    <w:rsid w:val="0069192F"/>
    <w:rsid w:val="006933F0"/>
    <w:rsid w:val="00694B02"/>
    <w:rsid w:val="00695A9E"/>
    <w:rsid w:val="006963F1"/>
    <w:rsid w:val="00697923"/>
    <w:rsid w:val="006A08FF"/>
    <w:rsid w:val="006A0C07"/>
    <w:rsid w:val="006A1390"/>
    <w:rsid w:val="006A19AD"/>
    <w:rsid w:val="006A1ECA"/>
    <w:rsid w:val="006A1FBA"/>
    <w:rsid w:val="006A200D"/>
    <w:rsid w:val="006A2CBF"/>
    <w:rsid w:val="006A4B23"/>
    <w:rsid w:val="006A5B1B"/>
    <w:rsid w:val="006B0079"/>
    <w:rsid w:val="006B040C"/>
    <w:rsid w:val="006B2E37"/>
    <w:rsid w:val="006B54E1"/>
    <w:rsid w:val="006B7D89"/>
    <w:rsid w:val="006C19A0"/>
    <w:rsid w:val="006C2545"/>
    <w:rsid w:val="006C6D04"/>
    <w:rsid w:val="006C6D10"/>
    <w:rsid w:val="006C7A57"/>
    <w:rsid w:val="006D1777"/>
    <w:rsid w:val="006D1DCF"/>
    <w:rsid w:val="006D3A57"/>
    <w:rsid w:val="006D3BEF"/>
    <w:rsid w:val="006D6A28"/>
    <w:rsid w:val="006E0A93"/>
    <w:rsid w:val="006E0D05"/>
    <w:rsid w:val="006E1080"/>
    <w:rsid w:val="006E2F2A"/>
    <w:rsid w:val="006E3384"/>
    <w:rsid w:val="006E5385"/>
    <w:rsid w:val="006F1852"/>
    <w:rsid w:val="006F2126"/>
    <w:rsid w:val="006F29DD"/>
    <w:rsid w:val="006F4751"/>
    <w:rsid w:val="006F4CA2"/>
    <w:rsid w:val="006F5C37"/>
    <w:rsid w:val="00700E5A"/>
    <w:rsid w:val="00701777"/>
    <w:rsid w:val="00701C6F"/>
    <w:rsid w:val="007020C3"/>
    <w:rsid w:val="00702100"/>
    <w:rsid w:val="007025DE"/>
    <w:rsid w:val="00703D11"/>
    <w:rsid w:val="00703F5F"/>
    <w:rsid w:val="0070412A"/>
    <w:rsid w:val="007046CD"/>
    <w:rsid w:val="00705E1A"/>
    <w:rsid w:val="00707F18"/>
    <w:rsid w:val="007113EA"/>
    <w:rsid w:val="007120DA"/>
    <w:rsid w:val="00713514"/>
    <w:rsid w:val="007157DF"/>
    <w:rsid w:val="00717261"/>
    <w:rsid w:val="00721866"/>
    <w:rsid w:val="00722071"/>
    <w:rsid w:val="00722D13"/>
    <w:rsid w:val="00724D33"/>
    <w:rsid w:val="00724DFB"/>
    <w:rsid w:val="00725782"/>
    <w:rsid w:val="0072592A"/>
    <w:rsid w:val="00733506"/>
    <w:rsid w:val="00733606"/>
    <w:rsid w:val="00735AEA"/>
    <w:rsid w:val="00735D3A"/>
    <w:rsid w:val="0073653E"/>
    <w:rsid w:val="00736E36"/>
    <w:rsid w:val="00737D35"/>
    <w:rsid w:val="00740C66"/>
    <w:rsid w:val="007421C7"/>
    <w:rsid w:val="00743234"/>
    <w:rsid w:val="007433EC"/>
    <w:rsid w:val="00744D3F"/>
    <w:rsid w:val="00745128"/>
    <w:rsid w:val="0074570B"/>
    <w:rsid w:val="00745E87"/>
    <w:rsid w:val="0074674C"/>
    <w:rsid w:val="007501FF"/>
    <w:rsid w:val="00750C84"/>
    <w:rsid w:val="00750CF2"/>
    <w:rsid w:val="007518DC"/>
    <w:rsid w:val="007523F3"/>
    <w:rsid w:val="00752F3A"/>
    <w:rsid w:val="007547DF"/>
    <w:rsid w:val="00760053"/>
    <w:rsid w:val="007601A1"/>
    <w:rsid w:val="007611A6"/>
    <w:rsid w:val="007614CC"/>
    <w:rsid w:val="007636A0"/>
    <w:rsid w:val="00765246"/>
    <w:rsid w:val="00765DFC"/>
    <w:rsid w:val="0076672F"/>
    <w:rsid w:val="00766A92"/>
    <w:rsid w:val="0077486E"/>
    <w:rsid w:val="00775736"/>
    <w:rsid w:val="00775D2C"/>
    <w:rsid w:val="00776B80"/>
    <w:rsid w:val="0078032F"/>
    <w:rsid w:val="00780383"/>
    <w:rsid w:val="007804AC"/>
    <w:rsid w:val="00780F36"/>
    <w:rsid w:val="00780F54"/>
    <w:rsid w:val="00782DEC"/>
    <w:rsid w:val="00783297"/>
    <w:rsid w:val="0078346E"/>
    <w:rsid w:val="0078423C"/>
    <w:rsid w:val="00786C6D"/>
    <w:rsid w:val="0078712E"/>
    <w:rsid w:val="007900F2"/>
    <w:rsid w:val="00791F64"/>
    <w:rsid w:val="00792847"/>
    <w:rsid w:val="00792C9F"/>
    <w:rsid w:val="0079554D"/>
    <w:rsid w:val="00797590"/>
    <w:rsid w:val="007976AA"/>
    <w:rsid w:val="007A1986"/>
    <w:rsid w:val="007A1A41"/>
    <w:rsid w:val="007A3002"/>
    <w:rsid w:val="007A3639"/>
    <w:rsid w:val="007A3C94"/>
    <w:rsid w:val="007A6895"/>
    <w:rsid w:val="007A73EC"/>
    <w:rsid w:val="007A7A77"/>
    <w:rsid w:val="007B0291"/>
    <w:rsid w:val="007B1629"/>
    <w:rsid w:val="007B2E7B"/>
    <w:rsid w:val="007B3D27"/>
    <w:rsid w:val="007B4060"/>
    <w:rsid w:val="007B406F"/>
    <w:rsid w:val="007B4A39"/>
    <w:rsid w:val="007B5043"/>
    <w:rsid w:val="007B52D2"/>
    <w:rsid w:val="007B5A01"/>
    <w:rsid w:val="007B5B5E"/>
    <w:rsid w:val="007B6ED4"/>
    <w:rsid w:val="007B7B15"/>
    <w:rsid w:val="007B7F53"/>
    <w:rsid w:val="007C038E"/>
    <w:rsid w:val="007C0F9A"/>
    <w:rsid w:val="007C44E1"/>
    <w:rsid w:val="007C508A"/>
    <w:rsid w:val="007C51ED"/>
    <w:rsid w:val="007C5BDB"/>
    <w:rsid w:val="007C66D2"/>
    <w:rsid w:val="007D090D"/>
    <w:rsid w:val="007D251A"/>
    <w:rsid w:val="007D2B01"/>
    <w:rsid w:val="007D3846"/>
    <w:rsid w:val="007D4888"/>
    <w:rsid w:val="007D5212"/>
    <w:rsid w:val="007D5D26"/>
    <w:rsid w:val="007D5FC1"/>
    <w:rsid w:val="007D7469"/>
    <w:rsid w:val="007E08FD"/>
    <w:rsid w:val="007E0FE3"/>
    <w:rsid w:val="007E1CA3"/>
    <w:rsid w:val="007E297D"/>
    <w:rsid w:val="007E2F63"/>
    <w:rsid w:val="007E2FAC"/>
    <w:rsid w:val="007E39F9"/>
    <w:rsid w:val="007E4AD1"/>
    <w:rsid w:val="007E58FC"/>
    <w:rsid w:val="007E719A"/>
    <w:rsid w:val="007F50C8"/>
    <w:rsid w:val="007F5909"/>
    <w:rsid w:val="007F6D98"/>
    <w:rsid w:val="008004FE"/>
    <w:rsid w:val="0080153C"/>
    <w:rsid w:val="00804C97"/>
    <w:rsid w:val="008053F8"/>
    <w:rsid w:val="008056E3"/>
    <w:rsid w:val="00805981"/>
    <w:rsid w:val="00806A26"/>
    <w:rsid w:val="00806B83"/>
    <w:rsid w:val="00807012"/>
    <w:rsid w:val="008107E3"/>
    <w:rsid w:val="00811A5C"/>
    <w:rsid w:val="008126D0"/>
    <w:rsid w:val="00814E57"/>
    <w:rsid w:val="0081543D"/>
    <w:rsid w:val="008172D4"/>
    <w:rsid w:val="00820888"/>
    <w:rsid w:val="00821768"/>
    <w:rsid w:val="008217CA"/>
    <w:rsid w:val="00822703"/>
    <w:rsid w:val="00823A97"/>
    <w:rsid w:val="00823CC5"/>
    <w:rsid w:val="00823FC2"/>
    <w:rsid w:val="00825B0B"/>
    <w:rsid w:val="00826D92"/>
    <w:rsid w:val="008277F1"/>
    <w:rsid w:val="00827CD0"/>
    <w:rsid w:val="0083034E"/>
    <w:rsid w:val="0083363D"/>
    <w:rsid w:val="00833749"/>
    <w:rsid w:val="008348A1"/>
    <w:rsid w:val="0083530E"/>
    <w:rsid w:val="008401EB"/>
    <w:rsid w:val="0084042A"/>
    <w:rsid w:val="00840BB6"/>
    <w:rsid w:val="008436D0"/>
    <w:rsid w:val="008438A4"/>
    <w:rsid w:val="0084418E"/>
    <w:rsid w:val="008450E6"/>
    <w:rsid w:val="00845645"/>
    <w:rsid w:val="008457FB"/>
    <w:rsid w:val="00846FA5"/>
    <w:rsid w:val="00847BD4"/>
    <w:rsid w:val="008520F1"/>
    <w:rsid w:val="0085259E"/>
    <w:rsid w:val="008531B7"/>
    <w:rsid w:val="00853DC2"/>
    <w:rsid w:val="00854A63"/>
    <w:rsid w:val="008557F3"/>
    <w:rsid w:val="0085734D"/>
    <w:rsid w:val="00860487"/>
    <w:rsid w:val="008608ED"/>
    <w:rsid w:val="00860E02"/>
    <w:rsid w:val="00861CAB"/>
    <w:rsid w:val="008634B9"/>
    <w:rsid w:val="00864422"/>
    <w:rsid w:val="0086502A"/>
    <w:rsid w:val="00865261"/>
    <w:rsid w:val="008658AC"/>
    <w:rsid w:val="0086602A"/>
    <w:rsid w:val="00866B4E"/>
    <w:rsid w:val="008679E9"/>
    <w:rsid w:val="00871C83"/>
    <w:rsid w:val="00871E40"/>
    <w:rsid w:val="00872278"/>
    <w:rsid w:val="00872DA8"/>
    <w:rsid w:val="0088101A"/>
    <w:rsid w:val="00883ABE"/>
    <w:rsid w:val="00886415"/>
    <w:rsid w:val="00887E05"/>
    <w:rsid w:val="00891BEC"/>
    <w:rsid w:val="00892321"/>
    <w:rsid w:val="008929C2"/>
    <w:rsid w:val="00893F1A"/>
    <w:rsid w:val="008A0FE0"/>
    <w:rsid w:val="008A2B6D"/>
    <w:rsid w:val="008A3A2A"/>
    <w:rsid w:val="008A643C"/>
    <w:rsid w:val="008A64F1"/>
    <w:rsid w:val="008B375D"/>
    <w:rsid w:val="008B396A"/>
    <w:rsid w:val="008B3AD9"/>
    <w:rsid w:val="008B4394"/>
    <w:rsid w:val="008B44AF"/>
    <w:rsid w:val="008B540F"/>
    <w:rsid w:val="008B5A64"/>
    <w:rsid w:val="008B664A"/>
    <w:rsid w:val="008B7097"/>
    <w:rsid w:val="008B70AD"/>
    <w:rsid w:val="008B789F"/>
    <w:rsid w:val="008B7A62"/>
    <w:rsid w:val="008C10DB"/>
    <w:rsid w:val="008C35BF"/>
    <w:rsid w:val="008C4019"/>
    <w:rsid w:val="008C6CD5"/>
    <w:rsid w:val="008C760B"/>
    <w:rsid w:val="008C78C7"/>
    <w:rsid w:val="008D1055"/>
    <w:rsid w:val="008D37D3"/>
    <w:rsid w:val="008D37E2"/>
    <w:rsid w:val="008D7B0B"/>
    <w:rsid w:val="008D7D36"/>
    <w:rsid w:val="008E1371"/>
    <w:rsid w:val="008E3721"/>
    <w:rsid w:val="008E41EF"/>
    <w:rsid w:val="008E5228"/>
    <w:rsid w:val="008E5CFD"/>
    <w:rsid w:val="008E61E2"/>
    <w:rsid w:val="008E62CF"/>
    <w:rsid w:val="008E7731"/>
    <w:rsid w:val="008F250A"/>
    <w:rsid w:val="008F3985"/>
    <w:rsid w:val="008F3F26"/>
    <w:rsid w:val="008F7701"/>
    <w:rsid w:val="00900361"/>
    <w:rsid w:val="009004C8"/>
    <w:rsid w:val="00902AD1"/>
    <w:rsid w:val="00903063"/>
    <w:rsid w:val="0090563A"/>
    <w:rsid w:val="00906C58"/>
    <w:rsid w:val="00911700"/>
    <w:rsid w:val="009124ED"/>
    <w:rsid w:val="009129CE"/>
    <w:rsid w:val="00913E7C"/>
    <w:rsid w:val="00914C86"/>
    <w:rsid w:val="00914D8A"/>
    <w:rsid w:val="00915473"/>
    <w:rsid w:val="00916011"/>
    <w:rsid w:val="0091615D"/>
    <w:rsid w:val="009163BB"/>
    <w:rsid w:val="0091691D"/>
    <w:rsid w:val="0091741F"/>
    <w:rsid w:val="00917DC2"/>
    <w:rsid w:val="00921085"/>
    <w:rsid w:val="009214AC"/>
    <w:rsid w:val="009218E5"/>
    <w:rsid w:val="00922258"/>
    <w:rsid w:val="00922423"/>
    <w:rsid w:val="00923263"/>
    <w:rsid w:val="0092520A"/>
    <w:rsid w:val="00926847"/>
    <w:rsid w:val="00930379"/>
    <w:rsid w:val="009321E5"/>
    <w:rsid w:val="00932217"/>
    <w:rsid w:val="009323C0"/>
    <w:rsid w:val="00933299"/>
    <w:rsid w:val="00934B3F"/>
    <w:rsid w:val="00935302"/>
    <w:rsid w:val="009353F8"/>
    <w:rsid w:val="00936725"/>
    <w:rsid w:val="00940336"/>
    <w:rsid w:val="009411B9"/>
    <w:rsid w:val="0094470C"/>
    <w:rsid w:val="00944F96"/>
    <w:rsid w:val="00945362"/>
    <w:rsid w:val="0094604D"/>
    <w:rsid w:val="0095051C"/>
    <w:rsid w:val="00951788"/>
    <w:rsid w:val="0095244F"/>
    <w:rsid w:val="009526EF"/>
    <w:rsid w:val="0095473F"/>
    <w:rsid w:val="00954E3A"/>
    <w:rsid w:val="00955E76"/>
    <w:rsid w:val="00956211"/>
    <w:rsid w:val="009569A2"/>
    <w:rsid w:val="0096251D"/>
    <w:rsid w:val="00962FA5"/>
    <w:rsid w:val="0096507E"/>
    <w:rsid w:val="00965802"/>
    <w:rsid w:val="009663B9"/>
    <w:rsid w:val="00970DB3"/>
    <w:rsid w:val="00970E3C"/>
    <w:rsid w:val="00972575"/>
    <w:rsid w:val="00973BA9"/>
    <w:rsid w:val="00973E76"/>
    <w:rsid w:val="0097592C"/>
    <w:rsid w:val="0097597E"/>
    <w:rsid w:val="00976C8B"/>
    <w:rsid w:val="0097779E"/>
    <w:rsid w:val="009808B8"/>
    <w:rsid w:val="00980933"/>
    <w:rsid w:val="00980E59"/>
    <w:rsid w:val="0098109A"/>
    <w:rsid w:val="00982A7B"/>
    <w:rsid w:val="00982C27"/>
    <w:rsid w:val="00982F15"/>
    <w:rsid w:val="0098321E"/>
    <w:rsid w:val="00984045"/>
    <w:rsid w:val="00990587"/>
    <w:rsid w:val="009916C6"/>
    <w:rsid w:val="00992CC4"/>
    <w:rsid w:val="0099352A"/>
    <w:rsid w:val="0099409A"/>
    <w:rsid w:val="009945C1"/>
    <w:rsid w:val="00994885"/>
    <w:rsid w:val="0099514E"/>
    <w:rsid w:val="00995912"/>
    <w:rsid w:val="00997055"/>
    <w:rsid w:val="00997A3B"/>
    <w:rsid w:val="00997AEA"/>
    <w:rsid w:val="009A01D5"/>
    <w:rsid w:val="009A0A68"/>
    <w:rsid w:val="009A214E"/>
    <w:rsid w:val="009A2510"/>
    <w:rsid w:val="009A2597"/>
    <w:rsid w:val="009A2CA1"/>
    <w:rsid w:val="009A37AC"/>
    <w:rsid w:val="009A38F7"/>
    <w:rsid w:val="009A43CF"/>
    <w:rsid w:val="009A4F65"/>
    <w:rsid w:val="009A6FDF"/>
    <w:rsid w:val="009B06B5"/>
    <w:rsid w:val="009B0E33"/>
    <w:rsid w:val="009B12AA"/>
    <w:rsid w:val="009B18CA"/>
    <w:rsid w:val="009B219C"/>
    <w:rsid w:val="009B2BB0"/>
    <w:rsid w:val="009B333D"/>
    <w:rsid w:val="009B3943"/>
    <w:rsid w:val="009B3AE0"/>
    <w:rsid w:val="009B44BF"/>
    <w:rsid w:val="009B6187"/>
    <w:rsid w:val="009B659B"/>
    <w:rsid w:val="009B7918"/>
    <w:rsid w:val="009B7DF7"/>
    <w:rsid w:val="009C0486"/>
    <w:rsid w:val="009C1794"/>
    <w:rsid w:val="009C356C"/>
    <w:rsid w:val="009C3FA8"/>
    <w:rsid w:val="009C42C4"/>
    <w:rsid w:val="009C62DE"/>
    <w:rsid w:val="009C68A5"/>
    <w:rsid w:val="009C71AA"/>
    <w:rsid w:val="009C7578"/>
    <w:rsid w:val="009C7ACC"/>
    <w:rsid w:val="009D386D"/>
    <w:rsid w:val="009D3A6F"/>
    <w:rsid w:val="009D3EE5"/>
    <w:rsid w:val="009D470A"/>
    <w:rsid w:val="009D505C"/>
    <w:rsid w:val="009D7845"/>
    <w:rsid w:val="009E06BB"/>
    <w:rsid w:val="009E2EB6"/>
    <w:rsid w:val="009E3A31"/>
    <w:rsid w:val="009E56EB"/>
    <w:rsid w:val="009E5B48"/>
    <w:rsid w:val="009E6E69"/>
    <w:rsid w:val="009F17C7"/>
    <w:rsid w:val="009F1ADC"/>
    <w:rsid w:val="009F2D73"/>
    <w:rsid w:val="009F34D0"/>
    <w:rsid w:val="009F3735"/>
    <w:rsid w:val="009F53B1"/>
    <w:rsid w:val="009F78D0"/>
    <w:rsid w:val="009F7A22"/>
    <w:rsid w:val="00A004B4"/>
    <w:rsid w:val="00A00525"/>
    <w:rsid w:val="00A01626"/>
    <w:rsid w:val="00A01B64"/>
    <w:rsid w:val="00A025FC"/>
    <w:rsid w:val="00A02794"/>
    <w:rsid w:val="00A049FA"/>
    <w:rsid w:val="00A05996"/>
    <w:rsid w:val="00A06256"/>
    <w:rsid w:val="00A06E2C"/>
    <w:rsid w:val="00A1029C"/>
    <w:rsid w:val="00A10553"/>
    <w:rsid w:val="00A1096C"/>
    <w:rsid w:val="00A10BD0"/>
    <w:rsid w:val="00A11770"/>
    <w:rsid w:val="00A14D21"/>
    <w:rsid w:val="00A14D84"/>
    <w:rsid w:val="00A14E48"/>
    <w:rsid w:val="00A1634E"/>
    <w:rsid w:val="00A168F0"/>
    <w:rsid w:val="00A217F4"/>
    <w:rsid w:val="00A21CD1"/>
    <w:rsid w:val="00A22C32"/>
    <w:rsid w:val="00A234F0"/>
    <w:rsid w:val="00A25AE8"/>
    <w:rsid w:val="00A2646D"/>
    <w:rsid w:val="00A3036B"/>
    <w:rsid w:val="00A30595"/>
    <w:rsid w:val="00A3265C"/>
    <w:rsid w:val="00A32D26"/>
    <w:rsid w:val="00A34125"/>
    <w:rsid w:val="00A34431"/>
    <w:rsid w:val="00A357A4"/>
    <w:rsid w:val="00A35963"/>
    <w:rsid w:val="00A35A99"/>
    <w:rsid w:val="00A40B7F"/>
    <w:rsid w:val="00A4331D"/>
    <w:rsid w:val="00A43706"/>
    <w:rsid w:val="00A43DFF"/>
    <w:rsid w:val="00A44403"/>
    <w:rsid w:val="00A44733"/>
    <w:rsid w:val="00A44E97"/>
    <w:rsid w:val="00A4560E"/>
    <w:rsid w:val="00A5218A"/>
    <w:rsid w:val="00A53C90"/>
    <w:rsid w:val="00A55CFC"/>
    <w:rsid w:val="00A55D24"/>
    <w:rsid w:val="00A55FAD"/>
    <w:rsid w:val="00A56DF2"/>
    <w:rsid w:val="00A6040F"/>
    <w:rsid w:val="00A6171B"/>
    <w:rsid w:val="00A6216D"/>
    <w:rsid w:val="00A623CC"/>
    <w:rsid w:val="00A66282"/>
    <w:rsid w:val="00A664D2"/>
    <w:rsid w:val="00A67202"/>
    <w:rsid w:val="00A7077E"/>
    <w:rsid w:val="00A70A10"/>
    <w:rsid w:val="00A72E8D"/>
    <w:rsid w:val="00A7314C"/>
    <w:rsid w:val="00A738E0"/>
    <w:rsid w:val="00A73EE5"/>
    <w:rsid w:val="00A7443B"/>
    <w:rsid w:val="00A769BB"/>
    <w:rsid w:val="00A76F72"/>
    <w:rsid w:val="00A778EF"/>
    <w:rsid w:val="00A805FA"/>
    <w:rsid w:val="00A80A62"/>
    <w:rsid w:val="00A80E34"/>
    <w:rsid w:val="00A835DD"/>
    <w:rsid w:val="00A85067"/>
    <w:rsid w:val="00A855DB"/>
    <w:rsid w:val="00A8598C"/>
    <w:rsid w:val="00A8667F"/>
    <w:rsid w:val="00A87552"/>
    <w:rsid w:val="00A90D97"/>
    <w:rsid w:val="00A90F64"/>
    <w:rsid w:val="00A91676"/>
    <w:rsid w:val="00A935C3"/>
    <w:rsid w:val="00A936DB"/>
    <w:rsid w:val="00A948A6"/>
    <w:rsid w:val="00A94CAB"/>
    <w:rsid w:val="00A9559E"/>
    <w:rsid w:val="00A95A95"/>
    <w:rsid w:val="00A961AD"/>
    <w:rsid w:val="00A96BBC"/>
    <w:rsid w:val="00AA08D3"/>
    <w:rsid w:val="00AA0F2C"/>
    <w:rsid w:val="00AA1368"/>
    <w:rsid w:val="00AA13F7"/>
    <w:rsid w:val="00AA1E16"/>
    <w:rsid w:val="00AA45AC"/>
    <w:rsid w:val="00AA466A"/>
    <w:rsid w:val="00AA5C13"/>
    <w:rsid w:val="00AA642B"/>
    <w:rsid w:val="00AA6BC7"/>
    <w:rsid w:val="00AA7A26"/>
    <w:rsid w:val="00AA7C96"/>
    <w:rsid w:val="00AB1C11"/>
    <w:rsid w:val="00AB2514"/>
    <w:rsid w:val="00AB2976"/>
    <w:rsid w:val="00AB4B86"/>
    <w:rsid w:val="00AB50CF"/>
    <w:rsid w:val="00AB5777"/>
    <w:rsid w:val="00AB5B6D"/>
    <w:rsid w:val="00AB6C3E"/>
    <w:rsid w:val="00AC07F4"/>
    <w:rsid w:val="00AC0D2C"/>
    <w:rsid w:val="00AC1F45"/>
    <w:rsid w:val="00AC1FF4"/>
    <w:rsid w:val="00AC240F"/>
    <w:rsid w:val="00AC275F"/>
    <w:rsid w:val="00AC3C65"/>
    <w:rsid w:val="00AC43A4"/>
    <w:rsid w:val="00AC4558"/>
    <w:rsid w:val="00AC74BA"/>
    <w:rsid w:val="00AD3DEF"/>
    <w:rsid w:val="00AD77E5"/>
    <w:rsid w:val="00AE173D"/>
    <w:rsid w:val="00AE2BDE"/>
    <w:rsid w:val="00AE3637"/>
    <w:rsid w:val="00AE384A"/>
    <w:rsid w:val="00AE3DF5"/>
    <w:rsid w:val="00AE3E55"/>
    <w:rsid w:val="00AE4ACF"/>
    <w:rsid w:val="00AE5BE4"/>
    <w:rsid w:val="00AE6422"/>
    <w:rsid w:val="00AE6AD2"/>
    <w:rsid w:val="00AE7B6F"/>
    <w:rsid w:val="00AF4393"/>
    <w:rsid w:val="00AF47B0"/>
    <w:rsid w:val="00AF5E07"/>
    <w:rsid w:val="00B0055C"/>
    <w:rsid w:val="00B00A3D"/>
    <w:rsid w:val="00B017F9"/>
    <w:rsid w:val="00B01826"/>
    <w:rsid w:val="00B01F4B"/>
    <w:rsid w:val="00B02A80"/>
    <w:rsid w:val="00B03263"/>
    <w:rsid w:val="00B03B6C"/>
    <w:rsid w:val="00B045CF"/>
    <w:rsid w:val="00B112E8"/>
    <w:rsid w:val="00B11586"/>
    <w:rsid w:val="00B13089"/>
    <w:rsid w:val="00B143D4"/>
    <w:rsid w:val="00B15428"/>
    <w:rsid w:val="00B15DD8"/>
    <w:rsid w:val="00B1783F"/>
    <w:rsid w:val="00B17BF6"/>
    <w:rsid w:val="00B17F8B"/>
    <w:rsid w:val="00B2287F"/>
    <w:rsid w:val="00B230BD"/>
    <w:rsid w:val="00B24989"/>
    <w:rsid w:val="00B24CAD"/>
    <w:rsid w:val="00B268DD"/>
    <w:rsid w:val="00B302E1"/>
    <w:rsid w:val="00B31D95"/>
    <w:rsid w:val="00B32850"/>
    <w:rsid w:val="00B32897"/>
    <w:rsid w:val="00B32973"/>
    <w:rsid w:val="00B337C8"/>
    <w:rsid w:val="00B33861"/>
    <w:rsid w:val="00B339CC"/>
    <w:rsid w:val="00B34D4F"/>
    <w:rsid w:val="00B34F59"/>
    <w:rsid w:val="00B35078"/>
    <w:rsid w:val="00B369A5"/>
    <w:rsid w:val="00B418AE"/>
    <w:rsid w:val="00B42BA9"/>
    <w:rsid w:val="00B42E66"/>
    <w:rsid w:val="00B4369E"/>
    <w:rsid w:val="00B442E4"/>
    <w:rsid w:val="00B47868"/>
    <w:rsid w:val="00B5092D"/>
    <w:rsid w:val="00B5147C"/>
    <w:rsid w:val="00B5180D"/>
    <w:rsid w:val="00B5279D"/>
    <w:rsid w:val="00B527B8"/>
    <w:rsid w:val="00B5301E"/>
    <w:rsid w:val="00B53076"/>
    <w:rsid w:val="00B54B4E"/>
    <w:rsid w:val="00B55336"/>
    <w:rsid w:val="00B60A27"/>
    <w:rsid w:val="00B61FE3"/>
    <w:rsid w:val="00B633B1"/>
    <w:rsid w:val="00B63545"/>
    <w:rsid w:val="00B6529D"/>
    <w:rsid w:val="00B65523"/>
    <w:rsid w:val="00B655F3"/>
    <w:rsid w:val="00B65BF2"/>
    <w:rsid w:val="00B66D82"/>
    <w:rsid w:val="00B671AB"/>
    <w:rsid w:val="00B6720B"/>
    <w:rsid w:val="00B67B31"/>
    <w:rsid w:val="00B70EC4"/>
    <w:rsid w:val="00B71EF4"/>
    <w:rsid w:val="00B71F58"/>
    <w:rsid w:val="00B72FD0"/>
    <w:rsid w:val="00B74D08"/>
    <w:rsid w:val="00B777A9"/>
    <w:rsid w:val="00B80CD1"/>
    <w:rsid w:val="00B81E1C"/>
    <w:rsid w:val="00B8236A"/>
    <w:rsid w:val="00B845EC"/>
    <w:rsid w:val="00B8602A"/>
    <w:rsid w:val="00B863BD"/>
    <w:rsid w:val="00B86782"/>
    <w:rsid w:val="00B8775C"/>
    <w:rsid w:val="00B87B72"/>
    <w:rsid w:val="00B87C87"/>
    <w:rsid w:val="00B90702"/>
    <w:rsid w:val="00B92455"/>
    <w:rsid w:val="00B9493B"/>
    <w:rsid w:val="00B94C89"/>
    <w:rsid w:val="00B9589E"/>
    <w:rsid w:val="00B95DD7"/>
    <w:rsid w:val="00B96746"/>
    <w:rsid w:val="00B9676B"/>
    <w:rsid w:val="00B9755C"/>
    <w:rsid w:val="00BA0E7D"/>
    <w:rsid w:val="00BA2D78"/>
    <w:rsid w:val="00BA40AD"/>
    <w:rsid w:val="00BA418A"/>
    <w:rsid w:val="00BA49F9"/>
    <w:rsid w:val="00BA54BA"/>
    <w:rsid w:val="00BA74B5"/>
    <w:rsid w:val="00BB0A80"/>
    <w:rsid w:val="00BB0BD6"/>
    <w:rsid w:val="00BB0C85"/>
    <w:rsid w:val="00BB1A50"/>
    <w:rsid w:val="00BB1EC6"/>
    <w:rsid w:val="00BB28AA"/>
    <w:rsid w:val="00BB3D3C"/>
    <w:rsid w:val="00BB4D1E"/>
    <w:rsid w:val="00BB4FDC"/>
    <w:rsid w:val="00BC05D8"/>
    <w:rsid w:val="00BC0965"/>
    <w:rsid w:val="00BC0B27"/>
    <w:rsid w:val="00BC12E0"/>
    <w:rsid w:val="00BC226C"/>
    <w:rsid w:val="00BC3879"/>
    <w:rsid w:val="00BC40CE"/>
    <w:rsid w:val="00BC56AF"/>
    <w:rsid w:val="00BC5AB5"/>
    <w:rsid w:val="00BC5C83"/>
    <w:rsid w:val="00BC61A5"/>
    <w:rsid w:val="00BD0345"/>
    <w:rsid w:val="00BD1684"/>
    <w:rsid w:val="00BD3BBE"/>
    <w:rsid w:val="00BD487E"/>
    <w:rsid w:val="00BD4964"/>
    <w:rsid w:val="00BD5700"/>
    <w:rsid w:val="00BD5988"/>
    <w:rsid w:val="00BD5A82"/>
    <w:rsid w:val="00BE13D7"/>
    <w:rsid w:val="00BE1572"/>
    <w:rsid w:val="00BE1CAD"/>
    <w:rsid w:val="00BE2319"/>
    <w:rsid w:val="00BE4336"/>
    <w:rsid w:val="00BE5543"/>
    <w:rsid w:val="00BE5F83"/>
    <w:rsid w:val="00BE6726"/>
    <w:rsid w:val="00BE7045"/>
    <w:rsid w:val="00BF0688"/>
    <w:rsid w:val="00BF1473"/>
    <w:rsid w:val="00BF2114"/>
    <w:rsid w:val="00BF2434"/>
    <w:rsid w:val="00BF24CB"/>
    <w:rsid w:val="00BF6A95"/>
    <w:rsid w:val="00BF7DB2"/>
    <w:rsid w:val="00BF7EA8"/>
    <w:rsid w:val="00C00D66"/>
    <w:rsid w:val="00C00FA5"/>
    <w:rsid w:val="00C01488"/>
    <w:rsid w:val="00C015B6"/>
    <w:rsid w:val="00C01956"/>
    <w:rsid w:val="00C02C66"/>
    <w:rsid w:val="00C03321"/>
    <w:rsid w:val="00C03B2D"/>
    <w:rsid w:val="00C041FD"/>
    <w:rsid w:val="00C05637"/>
    <w:rsid w:val="00C10160"/>
    <w:rsid w:val="00C11171"/>
    <w:rsid w:val="00C12257"/>
    <w:rsid w:val="00C126E3"/>
    <w:rsid w:val="00C138B6"/>
    <w:rsid w:val="00C14235"/>
    <w:rsid w:val="00C14352"/>
    <w:rsid w:val="00C16A9B"/>
    <w:rsid w:val="00C20E59"/>
    <w:rsid w:val="00C21D78"/>
    <w:rsid w:val="00C220FB"/>
    <w:rsid w:val="00C2256A"/>
    <w:rsid w:val="00C22CC9"/>
    <w:rsid w:val="00C22CCA"/>
    <w:rsid w:val="00C23AE7"/>
    <w:rsid w:val="00C24498"/>
    <w:rsid w:val="00C252D1"/>
    <w:rsid w:val="00C27F3B"/>
    <w:rsid w:val="00C30BEC"/>
    <w:rsid w:val="00C328BB"/>
    <w:rsid w:val="00C336AC"/>
    <w:rsid w:val="00C356A5"/>
    <w:rsid w:val="00C35B52"/>
    <w:rsid w:val="00C36311"/>
    <w:rsid w:val="00C37F0C"/>
    <w:rsid w:val="00C37FD8"/>
    <w:rsid w:val="00C40299"/>
    <w:rsid w:val="00C40AA6"/>
    <w:rsid w:val="00C466C8"/>
    <w:rsid w:val="00C51098"/>
    <w:rsid w:val="00C510CE"/>
    <w:rsid w:val="00C517C7"/>
    <w:rsid w:val="00C51801"/>
    <w:rsid w:val="00C5339E"/>
    <w:rsid w:val="00C543ED"/>
    <w:rsid w:val="00C5752E"/>
    <w:rsid w:val="00C577BA"/>
    <w:rsid w:val="00C6176D"/>
    <w:rsid w:val="00C630FE"/>
    <w:rsid w:val="00C64213"/>
    <w:rsid w:val="00C657E6"/>
    <w:rsid w:val="00C6757E"/>
    <w:rsid w:val="00C73E09"/>
    <w:rsid w:val="00C746B3"/>
    <w:rsid w:val="00C7717E"/>
    <w:rsid w:val="00C77EB4"/>
    <w:rsid w:val="00C808DC"/>
    <w:rsid w:val="00C825CA"/>
    <w:rsid w:val="00C83994"/>
    <w:rsid w:val="00C86A11"/>
    <w:rsid w:val="00C8744D"/>
    <w:rsid w:val="00C90AD1"/>
    <w:rsid w:val="00C91E95"/>
    <w:rsid w:val="00C93305"/>
    <w:rsid w:val="00C93EDE"/>
    <w:rsid w:val="00C94835"/>
    <w:rsid w:val="00C95008"/>
    <w:rsid w:val="00C953F6"/>
    <w:rsid w:val="00C96AFB"/>
    <w:rsid w:val="00C97090"/>
    <w:rsid w:val="00CA3314"/>
    <w:rsid w:val="00CA4A68"/>
    <w:rsid w:val="00CA77C1"/>
    <w:rsid w:val="00CB015C"/>
    <w:rsid w:val="00CB0698"/>
    <w:rsid w:val="00CB0B5D"/>
    <w:rsid w:val="00CB43BB"/>
    <w:rsid w:val="00CB48B7"/>
    <w:rsid w:val="00CB6C1D"/>
    <w:rsid w:val="00CB6E74"/>
    <w:rsid w:val="00CB7BCE"/>
    <w:rsid w:val="00CB7E6A"/>
    <w:rsid w:val="00CC1E49"/>
    <w:rsid w:val="00CC204B"/>
    <w:rsid w:val="00CC3077"/>
    <w:rsid w:val="00CC4709"/>
    <w:rsid w:val="00CC67DB"/>
    <w:rsid w:val="00CC6926"/>
    <w:rsid w:val="00CC6FDA"/>
    <w:rsid w:val="00CC76F8"/>
    <w:rsid w:val="00CC7A31"/>
    <w:rsid w:val="00CD0193"/>
    <w:rsid w:val="00CD0928"/>
    <w:rsid w:val="00CD0DB2"/>
    <w:rsid w:val="00CD1F71"/>
    <w:rsid w:val="00CD356D"/>
    <w:rsid w:val="00CD3E19"/>
    <w:rsid w:val="00CD65F7"/>
    <w:rsid w:val="00CD7AE0"/>
    <w:rsid w:val="00CD7F5B"/>
    <w:rsid w:val="00CE1194"/>
    <w:rsid w:val="00CE1578"/>
    <w:rsid w:val="00CE2700"/>
    <w:rsid w:val="00CE4170"/>
    <w:rsid w:val="00CE4706"/>
    <w:rsid w:val="00CE588B"/>
    <w:rsid w:val="00CE79D6"/>
    <w:rsid w:val="00CF06EA"/>
    <w:rsid w:val="00CF1F13"/>
    <w:rsid w:val="00CF219E"/>
    <w:rsid w:val="00CF23E2"/>
    <w:rsid w:val="00CF2612"/>
    <w:rsid w:val="00CF50A7"/>
    <w:rsid w:val="00CF5C91"/>
    <w:rsid w:val="00CF6C6F"/>
    <w:rsid w:val="00D0264E"/>
    <w:rsid w:val="00D028DD"/>
    <w:rsid w:val="00D038CB"/>
    <w:rsid w:val="00D057E7"/>
    <w:rsid w:val="00D05CCF"/>
    <w:rsid w:val="00D10937"/>
    <w:rsid w:val="00D10AC5"/>
    <w:rsid w:val="00D10D83"/>
    <w:rsid w:val="00D116FD"/>
    <w:rsid w:val="00D122E6"/>
    <w:rsid w:val="00D12727"/>
    <w:rsid w:val="00D12959"/>
    <w:rsid w:val="00D12F5D"/>
    <w:rsid w:val="00D202D8"/>
    <w:rsid w:val="00D21180"/>
    <w:rsid w:val="00D215DE"/>
    <w:rsid w:val="00D21EA7"/>
    <w:rsid w:val="00D24136"/>
    <w:rsid w:val="00D25157"/>
    <w:rsid w:val="00D25750"/>
    <w:rsid w:val="00D312AA"/>
    <w:rsid w:val="00D31800"/>
    <w:rsid w:val="00D32418"/>
    <w:rsid w:val="00D33028"/>
    <w:rsid w:val="00D3554F"/>
    <w:rsid w:val="00D41A2F"/>
    <w:rsid w:val="00D420B6"/>
    <w:rsid w:val="00D4219C"/>
    <w:rsid w:val="00D4251C"/>
    <w:rsid w:val="00D4275B"/>
    <w:rsid w:val="00D42C0F"/>
    <w:rsid w:val="00D4521F"/>
    <w:rsid w:val="00D45387"/>
    <w:rsid w:val="00D45390"/>
    <w:rsid w:val="00D45E1F"/>
    <w:rsid w:val="00D45EBD"/>
    <w:rsid w:val="00D4673C"/>
    <w:rsid w:val="00D51B5E"/>
    <w:rsid w:val="00D52C02"/>
    <w:rsid w:val="00D52D62"/>
    <w:rsid w:val="00D530C1"/>
    <w:rsid w:val="00D534AE"/>
    <w:rsid w:val="00D53C45"/>
    <w:rsid w:val="00D53F2D"/>
    <w:rsid w:val="00D60FFF"/>
    <w:rsid w:val="00D6116C"/>
    <w:rsid w:val="00D643BB"/>
    <w:rsid w:val="00D64F4D"/>
    <w:rsid w:val="00D67CE2"/>
    <w:rsid w:val="00D7030F"/>
    <w:rsid w:val="00D73615"/>
    <w:rsid w:val="00D74C8E"/>
    <w:rsid w:val="00D74D55"/>
    <w:rsid w:val="00D75415"/>
    <w:rsid w:val="00D7543B"/>
    <w:rsid w:val="00D75B34"/>
    <w:rsid w:val="00D76FA1"/>
    <w:rsid w:val="00D7709F"/>
    <w:rsid w:val="00D77D52"/>
    <w:rsid w:val="00D8013D"/>
    <w:rsid w:val="00D8077F"/>
    <w:rsid w:val="00D80ACC"/>
    <w:rsid w:val="00D81BFB"/>
    <w:rsid w:val="00D83144"/>
    <w:rsid w:val="00D83870"/>
    <w:rsid w:val="00D84011"/>
    <w:rsid w:val="00D869B2"/>
    <w:rsid w:val="00D87ABE"/>
    <w:rsid w:val="00D90867"/>
    <w:rsid w:val="00D91DDD"/>
    <w:rsid w:val="00D93174"/>
    <w:rsid w:val="00D93CBF"/>
    <w:rsid w:val="00D95149"/>
    <w:rsid w:val="00D96489"/>
    <w:rsid w:val="00D965D0"/>
    <w:rsid w:val="00D967CD"/>
    <w:rsid w:val="00D968F6"/>
    <w:rsid w:val="00DA1868"/>
    <w:rsid w:val="00DA201E"/>
    <w:rsid w:val="00DA28EB"/>
    <w:rsid w:val="00DA37A6"/>
    <w:rsid w:val="00DA3ADA"/>
    <w:rsid w:val="00DA3E40"/>
    <w:rsid w:val="00DA3EE8"/>
    <w:rsid w:val="00DA5CA6"/>
    <w:rsid w:val="00DA623B"/>
    <w:rsid w:val="00DB10C4"/>
    <w:rsid w:val="00DB3DCB"/>
    <w:rsid w:val="00DB4534"/>
    <w:rsid w:val="00DB638C"/>
    <w:rsid w:val="00DB64B9"/>
    <w:rsid w:val="00DB6713"/>
    <w:rsid w:val="00DB7F40"/>
    <w:rsid w:val="00DC0108"/>
    <w:rsid w:val="00DC08E8"/>
    <w:rsid w:val="00DC59B9"/>
    <w:rsid w:val="00DC73E1"/>
    <w:rsid w:val="00DC7F4A"/>
    <w:rsid w:val="00DD012C"/>
    <w:rsid w:val="00DD1381"/>
    <w:rsid w:val="00DD33C2"/>
    <w:rsid w:val="00DD4941"/>
    <w:rsid w:val="00DD4C90"/>
    <w:rsid w:val="00DD5CFC"/>
    <w:rsid w:val="00DD702E"/>
    <w:rsid w:val="00DE0AED"/>
    <w:rsid w:val="00DE6A1E"/>
    <w:rsid w:val="00DE7D1A"/>
    <w:rsid w:val="00DF2057"/>
    <w:rsid w:val="00DF2220"/>
    <w:rsid w:val="00DF2570"/>
    <w:rsid w:val="00DF5789"/>
    <w:rsid w:val="00DF63AD"/>
    <w:rsid w:val="00DF67F4"/>
    <w:rsid w:val="00DF79E6"/>
    <w:rsid w:val="00E00C7B"/>
    <w:rsid w:val="00E0170E"/>
    <w:rsid w:val="00E025A2"/>
    <w:rsid w:val="00E0295A"/>
    <w:rsid w:val="00E03E51"/>
    <w:rsid w:val="00E03E9B"/>
    <w:rsid w:val="00E048E4"/>
    <w:rsid w:val="00E05801"/>
    <w:rsid w:val="00E05C30"/>
    <w:rsid w:val="00E0612D"/>
    <w:rsid w:val="00E0667B"/>
    <w:rsid w:val="00E0752D"/>
    <w:rsid w:val="00E10313"/>
    <w:rsid w:val="00E115D7"/>
    <w:rsid w:val="00E116A1"/>
    <w:rsid w:val="00E13CEC"/>
    <w:rsid w:val="00E15832"/>
    <w:rsid w:val="00E15F00"/>
    <w:rsid w:val="00E168FB"/>
    <w:rsid w:val="00E16AA2"/>
    <w:rsid w:val="00E17AE1"/>
    <w:rsid w:val="00E17CBB"/>
    <w:rsid w:val="00E20517"/>
    <w:rsid w:val="00E22CF6"/>
    <w:rsid w:val="00E253AA"/>
    <w:rsid w:val="00E25CF2"/>
    <w:rsid w:val="00E2726A"/>
    <w:rsid w:val="00E278C8"/>
    <w:rsid w:val="00E306ED"/>
    <w:rsid w:val="00E31C16"/>
    <w:rsid w:val="00E31E40"/>
    <w:rsid w:val="00E32514"/>
    <w:rsid w:val="00E32B6B"/>
    <w:rsid w:val="00E34496"/>
    <w:rsid w:val="00E344B3"/>
    <w:rsid w:val="00E3688A"/>
    <w:rsid w:val="00E3695E"/>
    <w:rsid w:val="00E41A67"/>
    <w:rsid w:val="00E42B81"/>
    <w:rsid w:val="00E436DF"/>
    <w:rsid w:val="00E43C97"/>
    <w:rsid w:val="00E44DAB"/>
    <w:rsid w:val="00E45169"/>
    <w:rsid w:val="00E5047F"/>
    <w:rsid w:val="00E50B4B"/>
    <w:rsid w:val="00E5209E"/>
    <w:rsid w:val="00E53F46"/>
    <w:rsid w:val="00E5487D"/>
    <w:rsid w:val="00E55A4A"/>
    <w:rsid w:val="00E55C19"/>
    <w:rsid w:val="00E567E8"/>
    <w:rsid w:val="00E56C87"/>
    <w:rsid w:val="00E62E32"/>
    <w:rsid w:val="00E65AD5"/>
    <w:rsid w:val="00E66194"/>
    <w:rsid w:val="00E66780"/>
    <w:rsid w:val="00E70A1F"/>
    <w:rsid w:val="00E735AA"/>
    <w:rsid w:val="00E74429"/>
    <w:rsid w:val="00E75A2F"/>
    <w:rsid w:val="00E75D2C"/>
    <w:rsid w:val="00E776CB"/>
    <w:rsid w:val="00E835D7"/>
    <w:rsid w:val="00E84875"/>
    <w:rsid w:val="00E85DEC"/>
    <w:rsid w:val="00E86E98"/>
    <w:rsid w:val="00E90F61"/>
    <w:rsid w:val="00E915E4"/>
    <w:rsid w:val="00E9254C"/>
    <w:rsid w:val="00E967D9"/>
    <w:rsid w:val="00E973EC"/>
    <w:rsid w:val="00EA005C"/>
    <w:rsid w:val="00EA05FC"/>
    <w:rsid w:val="00EA07F7"/>
    <w:rsid w:val="00EA089F"/>
    <w:rsid w:val="00EA0F6B"/>
    <w:rsid w:val="00EA13BE"/>
    <w:rsid w:val="00EA2404"/>
    <w:rsid w:val="00EA2534"/>
    <w:rsid w:val="00EA5D11"/>
    <w:rsid w:val="00EA5D4E"/>
    <w:rsid w:val="00EA77A6"/>
    <w:rsid w:val="00EA78DB"/>
    <w:rsid w:val="00EB070A"/>
    <w:rsid w:val="00EB1BE1"/>
    <w:rsid w:val="00EB3DF7"/>
    <w:rsid w:val="00EB59BE"/>
    <w:rsid w:val="00EB70E8"/>
    <w:rsid w:val="00EC050F"/>
    <w:rsid w:val="00EC0AA6"/>
    <w:rsid w:val="00EC2901"/>
    <w:rsid w:val="00EC2B08"/>
    <w:rsid w:val="00EC41F5"/>
    <w:rsid w:val="00EC4FD7"/>
    <w:rsid w:val="00EC5055"/>
    <w:rsid w:val="00EC53C5"/>
    <w:rsid w:val="00ED07DA"/>
    <w:rsid w:val="00ED186B"/>
    <w:rsid w:val="00ED7BAB"/>
    <w:rsid w:val="00EE0A5E"/>
    <w:rsid w:val="00EE1B48"/>
    <w:rsid w:val="00EE2814"/>
    <w:rsid w:val="00EE2A2D"/>
    <w:rsid w:val="00EE3DEC"/>
    <w:rsid w:val="00EE4C42"/>
    <w:rsid w:val="00EE66A2"/>
    <w:rsid w:val="00EE6E1A"/>
    <w:rsid w:val="00EE7F93"/>
    <w:rsid w:val="00EF00F4"/>
    <w:rsid w:val="00EF0837"/>
    <w:rsid w:val="00EF24C8"/>
    <w:rsid w:val="00EF2C27"/>
    <w:rsid w:val="00EF311A"/>
    <w:rsid w:val="00EF4835"/>
    <w:rsid w:val="00EF6C78"/>
    <w:rsid w:val="00EF6E04"/>
    <w:rsid w:val="00EF74B2"/>
    <w:rsid w:val="00EF7FA2"/>
    <w:rsid w:val="00F0097D"/>
    <w:rsid w:val="00F01176"/>
    <w:rsid w:val="00F011EC"/>
    <w:rsid w:val="00F03435"/>
    <w:rsid w:val="00F059DD"/>
    <w:rsid w:val="00F078A9"/>
    <w:rsid w:val="00F07D71"/>
    <w:rsid w:val="00F10FBF"/>
    <w:rsid w:val="00F1136E"/>
    <w:rsid w:val="00F11832"/>
    <w:rsid w:val="00F12D62"/>
    <w:rsid w:val="00F15F96"/>
    <w:rsid w:val="00F16585"/>
    <w:rsid w:val="00F1714A"/>
    <w:rsid w:val="00F2013A"/>
    <w:rsid w:val="00F21BE2"/>
    <w:rsid w:val="00F23127"/>
    <w:rsid w:val="00F23902"/>
    <w:rsid w:val="00F23A33"/>
    <w:rsid w:val="00F23B41"/>
    <w:rsid w:val="00F24BC8"/>
    <w:rsid w:val="00F30C83"/>
    <w:rsid w:val="00F343E5"/>
    <w:rsid w:val="00F34C11"/>
    <w:rsid w:val="00F34C23"/>
    <w:rsid w:val="00F3752F"/>
    <w:rsid w:val="00F40107"/>
    <w:rsid w:val="00F4105F"/>
    <w:rsid w:val="00F416C6"/>
    <w:rsid w:val="00F419CA"/>
    <w:rsid w:val="00F443FC"/>
    <w:rsid w:val="00F452D0"/>
    <w:rsid w:val="00F505C2"/>
    <w:rsid w:val="00F50799"/>
    <w:rsid w:val="00F50E97"/>
    <w:rsid w:val="00F51486"/>
    <w:rsid w:val="00F52A3C"/>
    <w:rsid w:val="00F530D3"/>
    <w:rsid w:val="00F541E7"/>
    <w:rsid w:val="00F547D3"/>
    <w:rsid w:val="00F55977"/>
    <w:rsid w:val="00F55E1D"/>
    <w:rsid w:val="00F6107B"/>
    <w:rsid w:val="00F616B4"/>
    <w:rsid w:val="00F624FB"/>
    <w:rsid w:val="00F62E75"/>
    <w:rsid w:val="00F63D9E"/>
    <w:rsid w:val="00F64E91"/>
    <w:rsid w:val="00F675CF"/>
    <w:rsid w:val="00F67814"/>
    <w:rsid w:val="00F71EC0"/>
    <w:rsid w:val="00F72026"/>
    <w:rsid w:val="00F73AAF"/>
    <w:rsid w:val="00F76D67"/>
    <w:rsid w:val="00F80784"/>
    <w:rsid w:val="00F821C9"/>
    <w:rsid w:val="00F83329"/>
    <w:rsid w:val="00F83E9E"/>
    <w:rsid w:val="00F840EA"/>
    <w:rsid w:val="00F84821"/>
    <w:rsid w:val="00F85F6B"/>
    <w:rsid w:val="00F8601F"/>
    <w:rsid w:val="00F87582"/>
    <w:rsid w:val="00F92D46"/>
    <w:rsid w:val="00F930F4"/>
    <w:rsid w:val="00F93435"/>
    <w:rsid w:val="00F93612"/>
    <w:rsid w:val="00F939A6"/>
    <w:rsid w:val="00F94BDA"/>
    <w:rsid w:val="00F9575C"/>
    <w:rsid w:val="00F96538"/>
    <w:rsid w:val="00F97C09"/>
    <w:rsid w:val="00FA0A32"/>
    <w:rsid w:val="00FA0DE9"/>
    <w:rsid w:val="00FA2613"/>
    <w:rsid w:val="00FA4DA9"/>
    <w:rsid w:val="00FA4E6B"/>
    <w:rsid w:val="00FA73B1"/>
    <w:rsid w:val="00FA7531"/>
    <w:rsid w:val="00FA7957"/>
    <w:rsid w:val="00FB1195"/>
    <w:rsid w:val="00FB1C41"/>
    <w:rsid w:val="00FB2E71"/>
    <w:rsid w:val="00FB4BF4"/>
    <w:rsid w:val="00FB5633"/>
    <w:rsid w:val="00FB7501"/>
    <w:rsid w:val="00FC009F"/>
    <w:rsid w:val="00FC0393"/>
    <w:rsid w:val="00FC0468"/>
    <w:rsid w:val="00FC16D6"/>
    <w:rsid w:val="00FC41C5"/>
    <w:rsid w:val="00FC4F59"/>
    <w:rsid w:val="00FC56DB"/>
    <w:rsid w:val="00FC6F70"/>
    <w:rsid w:val="00FC6FE2"/>
    <w:rsid w:val="00FC7783"/>
    <w:rsid w:val="00FD0379"/>
    <w:rsid w:val="00FD03A1"/>
    <w:rsid w:val="00FD16DE"/>
    <w:rsid w:val="00FD2ED8"/>
    <w:rsid w:val="00FD4E40"/>
    <w:rsid w:val="00FE3484"/>
    <w:rsid w:val="00FE35C5"/>
    <w:rsid w:val="00FE4152"/>
    <w:rsid w:val="00FE671E"/>
    <w:rsid w:val="00FE6835"/>
    <w:rsid w:val="00FE77B0"/>
    <w:rsid w:val="00FE77E1"/>
    <w:rsid w:val="00FF36D3"/>
    <w:rsid w:val="00FF3746"/>
    <w:rsid w:val="00FF3AE3"/>
    <w:rsid w:val="00FF3B7C"/>
    <w:rsid w:val="00FF5F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Normal">
    <w:name w:val="Normal"/>
    <w:qFormat/>
    <w:rsid w:val="004E6F26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9"/>
    <w:qFormat/>
    <w:rsid w:val="00E17CBB"/>
    <w:p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Heading7Char">
    <w:name w:val="Heading 7 Char"/>
    <w:basedOn w:val="DefaultParagraphFont"/>
    <w:link w:val="Heading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9"/>
    <w:semiHidden/>
    <w:locked/>
    <w:rsid w:val="00AA08D3"/>
    <w:rPr>
      <w:rFonts w:ascii="Cambria" w:hAnsi="Cambria" w:cs="Cambria"/>
    </w:rPr>
  </w:style>
  <w:style w:type="table" w:styleId="TableGrid">
    <w:name w:val="Table Grid"/>
    <w:basedOn w:val="TableNormal"/>
    <w:uiPriority w:val="99"/>
    <w:rsid w:val="0000485A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FooterChar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AA08D3"/>
    <w:rPr>
      <w:sz w:val="24"/>
      <w:szCs w:val="24"/>
    </w:rPr>
  </w:style>
  <w:style w:type="character" w:styleId="PageNumber">
    <w:name w:val="page number"/>
    <w:basedOn w:val="DefaultParagraphFont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semiHidden/>
    <w:rsid w:val="00042CC7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locked/>
    <w:rsid w:val="00AA08D3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rsid w:val="00042CC7"/>
    <w:rPr>
      <w:vertAlign w:val="superscript"/>
    </w:rPr>
  </w:style>
  <w:style w:type="paragraph" w:customStyle="1" w:styleId="Pa7">
    <w:name w:val="Pa7"/>
    <w:basedOn w:val="Normal"/>
    <w:next w:val="Normal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Normal"/>
    <w:next w:val="Normal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Header">
    <w:name w:val="header"/>
    <w:basedOn w:val="Normal"/>
    <w:link w:val="HeaderChar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AA08D3"/>
    <w:rPr>
      <w:sz w:val="24"/>
      <w:szCs w:val="24"/>
    </w:rPr>
  </w:style>
  <w:style w:type="paragraph" w:customStyle="1" w:styleId="a">
    <w:name w:val="Тело ИАК"/>
    <w:basedOn w:val="Normal"/>
    <w:link w:val="a2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2">
    <w:name w:val="Тело ИАК Знак"/>
    <w:basedOn w:val="DefaultParagraphFont"/>
    <w:link w:val="a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Heading3"/>
    <w:uiPriority w:val="99"/>
    <w:rsid w:val="00E17CBB"/>
    <w:pPr>
      <w:numPr>
        <w:ilvl w:val="2"/>
        <w:numId w:val="3"/>
      </w:numPr>
    </w:pPr>
  </w:style>
  <w:style w:type="paragraph" w:styleId="TOC1">
    <w:name w:val="toc 1"/>
    <w:basedOn w:val="Normal"/>
    <w:next w:val="Normal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TOC2">
    <w:name w:val="toc 2"/>
    <w:basedOn w:val="Normal"/>
    <w:next w:val="Normal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TOC3">
    <w:name w:val="toc 3"/>
    <w:basedOn w:val="Normal"/>
    <w:next w:val="Normal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Hyperlink">
    <w:name w:val="Hyperlink"/>
    <w:basedOn w:val="DefaultParagraphFont"/>
    <w:uiPriority w:val="99"/>
    <w:rsid w:val="00E17CBB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2E5C1B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locked/>
    <w:rsid w:val="005E34E9"/>
    <w:pPr>
      <w:spacing w:before="100" w:beforeAutospacing="1" w:after="100" w:afterAutospacing="1"/>
    </w:pPr>
  </w:style>
  <w:style w:type="character" w:styleId="CommentReference">
    <w:name w:val="annotation reference"/>
    <w:basedOn w:val="DefaultParagraphFont"/>
    <w:uiPriority w:val="99"/>
    <w:semiHidden/>
    <w:locked/>
    <w:rsid w:val="00F078A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locked/>
    <w:rsid w:val="00F078A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F078A9"/>
    <w:rPr>
      <w:sz w:val="20"/>
      <w:szCs w:val="20"/>
    </w:rPr>
  </w:style>
  <w:style w:type="character" w:customStyle="1" w:styleId="apple-converted-space">
    <w:name w:val="apple-converted-space"/>
    <w:basedOn w:val="DefaultParagraphFont"/>
    <w:uiPriority w:val="99"/>
    <w:rsid w:val="002A0E37"/>
  </w:style>
  <w:style w:type="paragraph" w:customStyle="1" w:styleId="zeromarginbottom">
    <w:name w:val="zero_margin_bottom"/>
    <w:basedOn w:val="Normal"/>
    <w:uiPriority w:val="99"/>
    <w:rsid w:val="002A0E37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025875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87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587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25875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587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25875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Type="http://schemas.openxmlformats.org/officeDocument/2006/relationships/image" Id="rId18" Target="/word/media/fepo3years_spec3218,2272.png"/><Relationship Type="http://schemas.openxmlformats.org/officeDocument/2006/relationships/image" Id="rId19" Target="/word/media/fepo3years_vuz_np3218,2272.png"/><Relationship Type="http://schemas.openxmlformats.org/officeDocument/2006/relationships/image" Id="rId20" Target="/word/media/range_diag_bg_np05.03.06.png"/><Relationship Type="http://schemas.openxmlformats.org/officeDocument/2006/relationships/image" Id="rId21" Target="/word/media/hist_partic_np05.03.06.png"/><Relationship Type="http://schemas.openxmlformats.org/officeDocument/2006/relationships/image" Id="rId22" Target="/word/media/hist_levels_np05.03.06.png"/><Relationship Type="http://schemas.openxmlformats.org/officeDocument/2006/relationships/image" Id="rId23" Target="/word/media/hist_levels_np05.03.06_all.png"/><Relationship Type="http://schemas.openxmlformats.org/officeDocument/2006/relationships/image" Id="rId24" Target="/word/media/img_hist_np_05.03.06.png"/><Relationship Type="http://schemas.openxmlformats.org/officeDocument/2006/relationships/image" Id="rId25" Target="/word/media/hist_levels3218,2272_7.png"/><Relationship Type="http://schemas.openxmlformats.org/officeDocument/2006/relationships/image" Id="rId26" Target="/word/media/hist_levels3218,2272_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2046</TotalTime>
  <Pages>19</Pages>
  <Words>4707</Words>
  <Characters>26836</Characters>
  <Application>Microsoft Office Outlook</Application>
  <DocSecurity>0</DocSecurity>
  <Lines>0</Lines>
  <Paragraphs>0</Paragraphs>
  <ScaleCrop>false</ScaleCrop>
  <Company>RL-TEAM.NET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User</dc:creator>
  <cp:keywords/>
  <dc:description/>
  <cp:lastModifiedBy>User</cp:lastModifiedBy>
  <cp:revision>203</cp:revision>
  <cp:lastPrinted>2013-11-19T10:46:00Z</cp:lastPrinted>
  <dcterms:created xsi:type="dcterms:W3CDTF">2013-12-07T08:26:00Z</dcterms:created>
  <dcterms:modified xsi:type="dcterms:W3CDTF">2018-12-14T12:07:00Z</dcterms:modified>
</cp:coreProperties>
</file>