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01.03.03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Механика и математическое моделирование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01.03.03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Механика и математическое моделирование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51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03,2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32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03,226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01.03.03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Механика и математическое моделирование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01.03.03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01.03.03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Механика и математическое моделирование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01.03.03</w:t>
      </w:r>
      <w:r w:rsidRPr="00085038">
        <w:t xml:space="preserve"> «</w:t>
      </w:r>
      <w:r>
        <w:rPr>
          <w:noProof/>
        </w:rPr>
        <w:t xml:space="preserve">Механика и математическое моделирование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Механика и математическое моделирование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Математика (линейная алгебра и аналитическая геометрия)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03,2260_1285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03,2260.png"/><Relationship Type="http://schemas.openxmlformats.org/officeDocument/2006/relationships/image" Id="rId19" Target="/word/media/fepo3years_vuz_np3203,2260.png"/><Relationship Type="http://schemas.openxmlformats.org/officeDocument/2006/relationships/image" Id="rId20" Target="/word/media/range_diag_bg_np01.03.03.png"/><Relationship Type="http://schemas.openxmlformats.org/officeDocument/2006/relationships/image" Id="rId21" Target="/word/media/hist_partic_np01.03.03.png"/><Relationship Type="http://schemas.openxmlformats.org/officeDocument/2006/relationships/image" Id="rId22" Target="/word/media/hist_levels_np01.03.03.png"/><Relationship Type="http://schemas.openxmlformats.org/officeDocument/2006/relationships/image" Id="rId23" Target="/word/media/hist_levels_np01.03.03_all.png"/><Relationship Type="http://schemas.openxmlformats.org/officeDocument/2006/relationships/image" Id="rId24" Target="/word/media/img_hist_np_01.03.03.png"/><Relationship Type="http://schemas.openxmlformats.org/officeDocument/2006/relationships/image" Id="rId25" Target="/word/media/hist_levels3203,2260_128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