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E61E2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01.03.01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Математика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октябрь 2018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февраль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9F78D0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E61E2" w:rsidRPr="0013504D" w:rsidRDefault="008E61E2" w:rsidP="004A28A5"/>
    <w:p w:rsidR="008E61E2" w:rsidRPr="00EE3DEC" w:rsidRDefault="008E61E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01.03.01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01.03.01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ФЭПО-24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ФЭПО-28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01.03.01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Математика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122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85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106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79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202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201,225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27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13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201,225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E61E2" w:rsidP="00F23B41">
      <w:pPr>
        <w:keepNext/>
        <w:keepLines/>
        <w:jc w:val="center"/>
      </w:pPr>
      <w:r w:rsidRPr="00BC12E0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01.03.01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Математика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ФЭПО-28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Математика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01.03.01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Математика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0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E61E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69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:rsidR="008E61E2" w:rsidRPr="000C17E9" w:rsidRDefault="008E61E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8E61E2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8E61E2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69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81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0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8E61E2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1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Математика (линейная алгебра и аналитическая геометрия)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69%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54%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62%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ФЭПО-24</w:t>
      </w:r>
      <w:r w:rsidRPr="004D2BEF">
        <w:t xml:space="preserve"> – </w:t>
      </w:r>
      <w:r>
        <w:rPr>
          <w:noProof/>
        </w:rPr>
        <w:t xml:space="preserve">ФЭПО-28</w:t>
      </w:r>
    </w:p>
    <w:p w:rsidR="008E61E2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01.03.01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Математика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0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90%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86%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98%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71%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69%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81%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Математика (линейная алгебра и аналитическая геометрия)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85%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85%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81%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69%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80%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Дискретная математика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50%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50%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20%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66%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01.03.01</w:t>
      </w:r>
      <w:r w:rsidRPr="00085038">
        <w:t xml:space="preserve"> «</w:t>
      </w:r>
      <w:r>
        <w:rPr>
          <w:noProof/>
        </w:rPr>
        <w:t xml:space="preserve">Математика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МЕН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Математика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Математика (линейная алгебра и аналитическая геометрия)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01,2255_1285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>
        <w:rPr>
          <w:noProof/>
        </w:rPr>
        <w:pict>
          <v:shape id="_x0000_i1027" type="#_x0000_t75" style="width:498.75pt;height:696pt;visibility:visible">
            <v:imagedata r:id="rId10" o:title="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E61E2" w:rsidRDefault="008E61E2" w:rsidP="009A2510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223.5pt;margin-top:4.25pt;width:63pt;height:20.25pt;z-index:251667456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189.75pt;margin-top:4.25pt;width:43.5pt;height:20.25pt;z-index:251666432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5.25pt;margin-top:10.5pt;width:75pt;height:24.4pt;z-index:25166438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2.5pt;margin-top:38pt;width:75pt;height:24.4pt;z-index:25166540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87pt;margin-top:65pt;width:75pt;height:24.4pt;z-index:25165926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14.75pt;margin-top:93.5pt;width:75pt;height:24.4pt;z-index:25165824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3.1pt;margin-top:94.25pt;width:75pt;height:24.4pt;z-index:25166028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38.2pt;margin-top:65.75pt;width:75pt;height:24.4pt;z-index:251661312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72.75pt;margin-top:38pt;width:75pt;height:24.4pt;z-index:251662336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2.25pt;margin-top:10.25pt;width:75pt;height:24.4pt;z-index:25166336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8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E61E2">
        <w:tc>
          <w:tcPr>
            <w:tcW w:w="4657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E61E2" w:rsidP="009A2510">
      <w:pPr>
        <w:jc w:val="both"/>
      </w:pPr>
      <w:r>
        <w:rPr>
          <w:noProof/>
        </w:rPr>
        <w:pict>
          <v:shape id="_x0000_i1029" type="#_x0000_t75" style="width:453.75pt;height:208.5pt;visibility:visibl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E61E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44pt;height:228.75pt;visibility:visibl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E61E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E61E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1E2" w:rsidRDefault="008E61E2">
      <w:r>
        <w:separator/>
      </w:r>
    </w:p>
  </w:endnote>
  <w:endnote w:type="continuationSeparator" w:id="0">
    <w:p w:rsidR="008E61E2" w:rsidRDefault="008E6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E2" w:rsidRDefault="008E61E2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14</w:t>
    </w:r>
    <w:r>
      <w:rPr>
        <w:rStyle w:val="PageNumber"/>
      </w:rPr>
      <w:fldChar w:fldCharType="end"/>
    </w:r>
  </w:p>
  <w:p w:rsidR="008E61E2" w:rsidRDefault="008E61E2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1E2" w:rsidRDefault="008E61E2">
      <w:r>
        <w:separator/>
      </w:r>
    </w:p>
  </w:footnote>
  <w:footnote w:type="continuationSeparator" w:id="0">
    <w:p w:rsidR="008E61E2" w:rsidRDefault="008E61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8" Target="/word/media/fepo3years_spec3201,2255.png"/><Relationship Type="http://schemas.openxmlformats.org/officeDocument/2006/relationships/image" Id="rId19" Target="/word/media/fepo3years_vuz_np3201,2255.png"/><Relationship Type="http://schemas.openxmlformats.org/officeDocument/2006/relationships/image" Id="rId20" Target="/word/media/range_diag_bg_np01.03.01.png"/><Relationship Type="http://schemas.openxmlformats.org/officeDocument/2006/relationships/image" Id="rId21" Target="/word/media/hist_partic_np01.03.01.png"/><Relationship Type="http://schemas.openxmlformats.org/officeDocument/2006/relationships/image" Id="rId22" Target="/word/media/hist_levels_np01.03.01.png"/><Relationship Type="http://schemas.openxmlformats.org/officeDocument/2006/relationships/image" Id="rId23" Target="/word/media/hist_levels_np01.03.01_all.png"/><Relationship Type="http://schemas.openxmlformats.org/officeDocument/2006/relationships/image" Id="rId24" Target="/word/media/img_hist_np_01.03.01.png"/><Relationship Type="http://schemas.openxmlformats.org/officeDocument/2006/relationships/image" Id="rId25" Target="/word/media/hist_levels3201,2255_128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2046</TotalTime>
  <Pages>19</Pages>
  <Words>4707</Words>
  <Characters>26836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203</cp:revision>
  <cp:lastPrinted>2013-11-19T10:46:00Z</cp:lastPrinted>
  <dcterms:created xsi:type="dcterms:W3CDTF">2013-12-07T08:26:00Z</dcterms:created>
  <dcterms:modified xsi:type="dcterms:W3CDTF">2018-12-14T12:07:00Z</dcterms:modified>
</cp:coreProperties>
</file>