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Математика (линейная алгебра и аналитическая геометрия)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190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463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603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199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419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Механика и математическое моделирование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Математика и компьютерные науки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38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77% (ФЭПО-24) и 89%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87% (ФЭПО-24), 89% (ФЭПО-25), 85% (ФЭПО-26), 92% (ФЭПО-27) и 92%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6-8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Вычисление определителей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Линейные операции над матрицами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Умножение матриц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Ранг матрицы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Обратная матрица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Квадратичные формы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Скалярное произведение векторов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Векторное произведение векторов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Смешанное произведение векторов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Определение линейного пространства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Базис и размерность линейного пространства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Прямоугольные координаты на плоскости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Кривые второго порядка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Комплексные числа и их представление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Операции над комплексными числами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Элементы матричной алгебры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Элементы векторной алгебры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Билинейные и квадратичные формы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Линейные (векторные) пространства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Линейные операторы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Элементы комплексного анализа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Квадратичные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линейного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Базис и размерность линейного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Комплексные числа и их представление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Операции над комплексными числами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операторы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78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78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Определение линейного пространства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78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78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78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78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78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математика и 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Билинейные и квадратичные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3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3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Векторное произведение векторов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3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3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3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3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3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Механика и математическое моделирование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Квадратичные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линейного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Базис и размерность линейного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Комплексные числа и их представление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Операции над комплексными числами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операторы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78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78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Смешанное произведение векторов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Плоскость в пространстве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Определение линейного пространства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78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78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78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78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78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 и компьютерные науки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ОАБ-02.03.01-11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ОАБ-02.03.01-11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Квадратичные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линейного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Базис и размерность линейного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Комплексные числа и их представление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Операции над комплексными числами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операторы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78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78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Кривые второго порядка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78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78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78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78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78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 и аналитической геометрии;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Вечтомов Игорь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Елисеев Илья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Вершинин Константин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Килина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Борин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Колзина Евгения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Валиева Арина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Нецлав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Козина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Антонов Андрей Егорович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Жуйкова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Нямиков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Лысак Стас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математика и информатика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Морозов Иван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Банников Константин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Исупова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Гилязова Радмила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Колмазыров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Мифтахов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Хамид Мохаммед Фавзи Хамид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Тимофеев Даниил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Култышев Денис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Григорьева Ульяна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Сысоева 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Манахова Арина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Чунтомова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Латыпова Динара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Боюр Сергей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Усов Данил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Антропов Павел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Сентемов Василий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Ашихмин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Новиков Илья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Толстопятова Алиса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15fs233227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Механика и математическое моделирование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Сергеев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Абашев Тимур Азатович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Хорошавцев Станислав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Касимов Ренат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Одинцов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Барданов Артемий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Мелузова Светлана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Иконников Владислав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Макаров Артем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Заеров Динис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Чирков Максим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Салангин Антон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02.03.01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 и компьютерные науки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ОАБ-02.03.01-11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Александров Максим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Владыкина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Курманов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Андреев Игорь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Бехтерева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Пономарева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Черенева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Воронцов Ростислав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Рожина Полина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Бажина Валентина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Каримова Динара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Рябова Полина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Исмагилова Алиса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Лаврентьев Михаил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Полищук Тимур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Тутынин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Пьянков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Халиуллин Глеб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Якунинских Дария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Волков Артем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Актыбаев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15fs345460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2859.png"/><Relationship Type="http://schemas.openxmlformats.org/officeDocument/2006/relationships/image" Id="rId28" Target="/word/media/fepo3years_vuz_subj12859.png"/><Relationship Type="http://schemas.openxmlformats.org/officeDocument/2006/relationships/image" Id="rId29" Target="/word/media/hist_partic_subj12859.png"/><Relationship Type="http://schemas.openxmlformats.org/officeDocument/2006/relationships/image" Id="rId30" Target="/word/media/hist_levels_subj12859.png"/><Relationship Type="http://schemas.openxmlformats.org/officeDocument/2006/relationships/image" Id="rId31" Target="/word/media/hist_levels_all_subj12859.png"/><Relationship Type="http://schemas.openxmlformats.org/officeDocument/2006/relationships/image" Id="rId32" Target="/word/media/hist_horiz1_3467839.png"/><Relationship Type="http://schemas.openxmlformats.org/officeDocument/2006/relationships/image" Id="rId33" Target="/word/media/map_rates1_3467839.png"/><Relationship Type="http://schemas.openxmlformats.org/officeDocument/2006/relationships/image" Id="rId34" Target="/word/media/hist_horiz2_3467839.png"/><Relationship Type="http://schemas.openxmlformats.org/officeDocument/2006/relationships/image" Id="rId35" Target="/word/media/hist_resh2_3467839.png"/><Relationship Type="http://schemas.openxmlformats.org/officeDocument/2006/relationships/image" Id="rId36" Target="/word/media/hist_horiz3_3467839.png"/><Relationship Type="http://schemas.openxmlformats.org/officeDocument/2006/relationships/image" Id="rId37" Target="/word/media/hist_resh3_3467839.png"/><Relationship Type="http://schemas.openxmlformats.org/officeDocument/2006/relationships/image" Id="rId38" Target="/word/media/pie_3467839.png"/><Relationship Type="http://schemas.openxmlformats.org/officeDocument/2006/relationships/image" Id="rId39" Target="/word/media/hist_horiz1_3453242.png"/><Relationship Type="http://schemas.openxmlformats.org/officeDocument/2006/relationships/image" Id="rId40" Target="/word/media/map_rates1_3453242.png"/><Relationship Type="http://schemas.openxmlformats.org/officeDocument/2006/relationships/image" Id="rId41" Target="/word/media/hist_horiz2_3453242.png"/><Relationship Type="http://schemas.openxmlformats.org/officeDocument/2006/relationships/image" Id="rId42" Target="/word/media/hist_resh2_3453242.png"/><Relationship Type="http://schemas.openxmlformats.org/officeDocument/2006/relationships/image" Id="rId43" Target="/word/media/hist_horiz3_3453242.png"/><Relationship Type="http://schemas.openxmlformats.org/officeDocument/2006/relationships/image" Id="rId44" Target="/word/media/hist_resh3_3453242.png"/><Relationship Type="http://schemas.openxmlformats.org/officeDocument/2006/relationships/image" Id="rId45" Target="/word/media/pie_3453242.png"/><Relationship Type="http://schemas.openxmlformats.org/officeDocument/2006/relationships/image" Id="rId46" Target="/word/media/hist_horiz1_3467840.png"/><Relationship Type="http://schemas.openxmlformats.org/officeDocument/2006/relationships/image" Id="rId47" Target="/word/media/map_rates1_3467840.png"/><Relationship Type="http://schemas.openxmlformats.org/officeDocument/2006/relationships/image" Id="rId48" Target="/word/media/hist_horiz2_3467840.png"/><Relationship Type="http://schemas.openxmlformats.org/officeDocument/2006/relationships/image" Id="rId49" Target="/word/media/hist_resh2_3467840.png"/><Relationship Type="http://schemas.openxmlformats.org/officeDocument/2006/relationships/image" Id="rId50" Target="/word/media/hist_horiz3_3467840.png"/><Relationship Type="http://schemas.openxmlformats.org/officeDocument/2006/relationships/image" Id="rId51" Target="/word/media/hist_resh3_3467840.png"/><Relationship Type="http://schemas.openxmlformats.org/officeDocument/2006/relationships/image" Id="rId52" Target="/word/media/pie_3467840.png"/><Relationship Type="http://schemas.openxmlformats.org/officeDocument/2006/relationships/image" Id="rId53" Target="/word/media/hist_horiz1_3467841.png"/><Relationship Type="http://schemas.openxmlformats.org/officeDocument/2006/relationships/image" Id="rId54" Target="/word/media/map_rates1_3467841.png"/><Relationship Type="http://schemas.openxmlformats.org/officeDocument/2006/relationships/image" Id="rId55" Target="/word/media/hist_horiz2_3467841.png"/><Relationship Type="http://schemas.openxmlformats.org/officeDocument/2006/relationships/image" Id="rId56" Target="/word/media/hist_resh2_3467841.png"/><Relationship Type="http://schemas.openxmlformats.org/officeDocument/2006/relationships/image" Id="rId57" Target="/word/media/hist_horiz3_3467841.png"/><Relationship Type="http://schemas.openxmlformats.org/officeDocument/2006/relationships/image" Id="rId58" Target="/word/media/hist_resh3_3467841.png"/><Relationship Type="http://schemas.openxmlformats.org/officeDocument/2006/relationships/image" Id="rId59" Target="/word/media/pie_3467841.png"/><Relationship Type="http://schemas.openxmlformats.org/officeDocument/2006/relationships/image" Id="rId60" Target="/word/media/hist_monitoring128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