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Концепции современного естествознания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2588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2139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1668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1721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1952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104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94% (ФЭПО-24), 97% (ФЭПО-25), 97% (ФЭПО-26), 100% (ФЭПО-27) и 98%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90% (ФЭПО-24), 90% (ФЭПО-25), 94% (ФЭПО-26), 90% (ФЭПО-27) и 87%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Естественнонаучная и гуманитарная культуры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Научный метод познания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Натурфилосовская и научные картины мира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Принципы симметрии, законы сохранения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Эволюция представлений о пространстве и времени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Специальная теория относительности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Общая теория относительности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Вселенная в разных масштабах: микро-, макро-, мегамиры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Системные уровни организации материи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Структуры микромира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Химические системы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Особенности биологического уровня организации материи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Динамические и статистические закономерности в природе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Концепции квантовой механики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Принцип возрастания энтропии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Закономерности самоорганизации. Принципы универсального эволюционизма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Космология, общая космогония, происхождение Солнечной системы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Геологическая эволюция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Происхождение жизни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Эволюция живых систем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История жизни на Земле и методы исследования эволюции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Понятия генетики, свойства генетического материала, изменчивость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Экосистемы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Биосфера, человек в биосфере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Глобальный экологический кризис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Эволюция научного метода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Развитие научных исследовательских программ и картин мира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Пространство и время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Системность, химический состав и свойства живого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Эволюция космологических представлений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Эволюция и развитие живых систем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Генетика и эволюция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Биосфера и человек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живых систем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36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36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Специальная теория относительности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36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36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36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36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36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Глобальный экологический кризис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 и человек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52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52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Структуры микромира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52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52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52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52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52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Глобальный экологический кризис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 и человек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52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52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52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52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52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52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52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генетики, свойства генетического материала, изменчивость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Глобальный экологический кризис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 и человек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47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47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Естественнонаучная и гуманитарная культуры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Специальная теория относительности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47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47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47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47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47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Пятикопова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Имамова Линария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Котова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Бывальцев Руслан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Дергунов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Нечаева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Чуракова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Бессонова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Горбунова Надежда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Федорова Алена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Кунаева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Неклюдова Дарина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Зуева 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Рева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Санина Камилла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Сигал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Тамакова Карина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Конюхов Станислав Рудольфович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Зорина Олеся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Бегишев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Вяткин Руслан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Петровский Денис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Елтышев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Марихина Ирина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Лекомцева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Огородников Тимофей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Валерия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Каркина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Беззубова Елена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Владыкина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Третьякова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Пермяков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Долганова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Исламова Алина Альфредовна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Смолева Диана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Шуклина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Зайнуллина Милена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Короткова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Алена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Басырова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Демидова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Закиева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Морозов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Слепнева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Кристина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Лужбина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Шагинуров Глеб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Зайдулина Нелли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Красавина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Сметанина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Уразбахтина Сара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Федотова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Лаврова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Аненко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Шагалов Илья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Тарасова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Блинова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Вотякова Карина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15fs248261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Шагинуров Глеб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15fs319975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3.png"/><Relationship Type="http://schemas.openxmlformats.org/officeDocument/2006/relationships/image" Id="rId28" Target="/word/media/fepo3years_vuz_subj3.png"/><Relationship Type="http://schemas.openxmlformats.org/officeDocument/2006/relationships/image" Id="rId29" Target="/word/media/hist_partic_subj3.png"/><Relationship Type="http://schemas.openxmlformats.org/officeDocument/2006/relationships/image" Id="rId30" Target="/word/media/hist_levels_subj3.png"/><Relationship Type="http://schemas.openxmlformats.org/officeDocument/2006/relationships/image" Id="rId31" Target="/word/media/hist_levels_all_subj3.png"/><Relationship Type="http://schemas.openxmlformats.org/officeDocument/2006/relationships/image" Id="rId32" Target="/word/media/hist_horiz1_3453640.png"/><Relationship Type="http://schemas.openxmlformats.org/officeDocument/2006/relationships/image" Id="rId33" Target="/word/media/map_rates1_3453640.png"/><Relationship Type="http://schemas.openxmlformats.org/officeDocument/2006/relationships/image" Id="rId34" Target="/word/media/hist_horiz2_3453640.png"/><Relationship Type="http://schemas.openxmlformats.org/officeDocument/2006/relationships/image" Id="rId35" Target="/word/media/hist_resh2_3453640.png"/><Relationship Type="http://schemas.openxmlformats.org/officeDocument/2006/relationships/image" Id="rId36" Target="/word/media/hist_horiz3_3453640.png"/><Relationship Type="http://schemas.openxmlformats.org/officeDocument/2006/relationships/image" Id="rId37" Target="/word/media/hist_resh3_3453640.png"/><Relationship Type="http://schemas.openxmlformats.org/officeDocument/2006/relationships/image" Id="rId38" Target="/word/media/pie_3453640.png"/><Relationship Type="http://schemas.openxmlformats.org/officeDocument/2006/relationships/image" Id="rId39" Target="/word/media/hist_horiz1_3455250.png"/><Relationship Type="http://schemas.openxmlformats.org/officeDocument/2006/relationships/image" Id="rId40" Target="/word/media/map_rates1_3455250.png"/><Relationship Type="http://schemas.openxmlformats.org/officeDocument/2006/relationships/image" Id="rId41" Target="/word/media/hist_horiz2_3455250.png"/><Relationship Type="http://schemas.openxmlformats.org/officeDocument/2006/relationships/image" Id="rId42" Target="/word/media/hist_resh2_3455250.png"/><Relationship Type="http://schemas.openxmlformats.org/officeDocument/2006/relationships/image" Id="rId43" Target="/word/media/hist_horiz3_3455250.png"/><Relationship Type="http://schemas.openxmlformats.org/officeDocument/2006/relationships/image" Id="rId44" Target="/word/media/hist_resh3_3455250.png"/><Relationship Type="http://schemas.openxmlformats.org/officeDocument/2006/relationships/image" Id="rId45" Target="/word/media/pie_3455250.png"/><Relationship Type="http://schemas.openxmlformats.org/officeDocument/2006/relationships/image" Id="rId46" Target="/word/media/hist_horiz1_3455248.png"/><Relationship Type="http://schemas.openxmlformats.org/officeDocument/2006/relationships/image" Id="rId47" Target="/word/media/map_rates1_3455248.png"/><Relationship Type="http://schemas.openxmlformats.org/officeDocument/2006/relationships/image" Id="rId48" Target="/word/media/hist_horiz2_3455248.png"/><Relationship Type="http://schemas.openxmlformats.org/officeDocument/2006/relationships/image" Id="rId49" Target="/word/media/hist_resh2_3455248.png"/><Relationship Type="http://schemas.openxmlformats.org/officeDocument/2006/relationships/image" Id="rId50" Target="/word/media/hist_horiz3_3455248.png"/><Relationship Type="http://schemas.openxmlformats.org/officeDocument/2006/relationships/image" Id="rId51" Target="/word/media/hist_resh3_3455248.png"/><Relationship Type="http://schemas.openxmlformats.org/officeDocument/2006/relationships/image" Id="rId52" Target="/word/media/pie_3455248.png"/><Relationship Type="http://schemas.openxmlformats.org/officeDocument/2006/relationships/image" Id="rId53" Target="/word/media/hist_horiz1_3464717.png"/><Relationship Type="http://schemas.openxmlformats.org/officeDocument/2006/relationships/image" Id="rId54" Target="/word/media/map_rates1_3464717.png"/><Relationship Type="http://schemas.openxmlformats.org/officeDocument/2006/relationships/image" Id="rId55" Target="/word/media/hist_horiz2_3464717.png"/><Relationship Type="http://schemas.openxmlformats.org/officeDocument/2006/relationships/image" Id="rId56" Target="/word/media/hist_resh2_3464717.png"/><Relationship Type="http://schemas.openxmlformats.org/officeDocument/2006/relationships/image" Id="rId57" Target="/word/media/hist_horiz3_3464717.png"/><Relationship Type="http://schemas.openxmlformats.org/officeDocument/2006/relationships/image" Id="rId58" Target="/word/media/hist_resh3_3464717.png"/><Relationship Type="http://schemas.openxmlformats.org/officeDocument/2006/relationships/image" Id="rId59" Target="/word/media/pie_3464717.png"/><Relationship Type="http://schemas.openxmlformats.org/officeDocument/2006/relationships/image" Id="rId60" Target="/word/media/hist_monitoring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