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2672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2373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3814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2887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3033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96% (ФЭПО-26), 100% (ФЭПО-27) и 90%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(ФЭПО-24), 92% (ФЭПО-25), 98% (ФЭПО-26), 94% (ФЭПО-27) и 97%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27*</w:t>
      </w:r>
      <w:r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ОАБ-40.03.01-24, ОАБ-40.03.01-25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ОАБ-40.03.01-24, ОАБ-40.03.01-25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Конституционное право России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6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Дарбанди Дарья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Хализова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Чукавин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Спорышева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Щеголенков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Шикова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Мочалина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Ибатуллина Эльвина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Лушников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Согонова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Бакулева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Бобров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Мухачева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Федотов Марсель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Батуев Артем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Галимов Марат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Юхнина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Медведева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Бухарина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Болюбаш Полина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Раевский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Кадочникова Дарья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Ластовняк Вадим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Алиева Сабина Эльсеваровна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Нуриева Алия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Мартьянова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Галямов Руслан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Тарабаев Егор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Чураков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Шамсеева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Мезрин Василий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Филимонцев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Бесогонова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Зарипов Дамир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Шакртдинова Анастасия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Долгов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Башарова Дария Ильхамовна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Уткина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Ахметханов Богдан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Глуховская Любовь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Косачева Татьяна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Маннанова Гульназ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Книгина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Минниханова Гузель Фануровна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Запольских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Мильчакова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Шишкина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Гоголев Станислав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Четкарева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Низамова Алиса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Лагунов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Старцев Владимир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Мельгузов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Пандей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Мургузова Гульнара Эльдаровна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Хмелева Дарья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Кузнецова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Малиновская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Петрова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Коротков Клим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Корнев Юрий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Ткач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Караваева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Демко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Аникушина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Горячев Олег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Сороколетов Богдан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Ознобихина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Дородов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Глухова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Корнилов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Суркова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Хохрин Артур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Галиева Аделина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Рябова Ирина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Яковенко Римма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Матвеева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Скрипникова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Герасимова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Эннисэн Кристофер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Рыбаков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Акопян Репсиме Сережевна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Родыгин Федор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Крысов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Мингазова София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Шеленина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Валиева Альмира Илгамовна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Казакова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Ксенофонтов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Глазырина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Меркурьева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Устинова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Круммер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Мигранова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Медведева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Фазлеева Альбина Асхатовна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Латаев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Арасланов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Дадашов Роман Ибрагимович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Титарев Иван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Касимова Юлиана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Князев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Мирлачев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Трубина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Чадаев Илья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Главатских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Кушарова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Берекедов Ходжадидар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Оразов Нургелди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ОАБ-40.03.01-25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Тимиркаева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Русских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Кощеев Вячеслав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Дяченко София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Едыгаров Алексей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Гущина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Ложкин Николай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Дюгаев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Сыропятова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Мандиева Алёна Гавриловна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Клементьева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Рзаев Авез Фахраддинович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Бобылев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Глуханькова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Николаева Полина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Сабиров Роман Ралифович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Охотникова Екатерина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Санникова Ирина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Ненашкин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Мелентьев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Русинов Иван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Ходжиев Довлет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Елсуков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15fs332300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88.png"/><Relationship Type="http://schemas.openxmlformats.org/officeDocument/2006/relationships/image" Id="rId28" Target="/word/media/fepo3years_vuz_subj88.png"/><Relationship Type="http://schemas.openxmlformats.org/officeDocument/2006/relationships/image" Id="rId29" Target="/word/media/hist_partic_subj88.png"/><Relationship Type="http://schemas.openxmlformats.org/officeDocument/2006/relationships/image" Id="rId30" Target="/word/media/hist_levels_subj88.png"/><Relationship Type="http://schemas.openxmlformats.org/officeDocument/2006/relationships/image" Id="rId31" Target="/word/media/hist_levels_all_subj88.png"/><Relationship Type="http://schemas.openxmlformats.org/officeDocument/2006/relationships/image" Id="rId32" Target="/word/media/hist_horiz1_3466115.png"/><Relationship Type="http://schemas.openxmlformats.org/officeDocument/2006/relationships/image" Id="rId33" Target="/word/media/map_rates1_3466115.png"/><Relationship Type="http://schemas.openxmlformats.org/officeDocument/2006/relationships/image" Id="rId34" Target="/word/media/hist_horiz2_3466115.png"/><Relationship Type="http://schemas.openxmlformats.org/officeDocument/2006/relationships/image" Id="rId35" Target="/word/media/hist_resh2_3466115.png"/><Relationship Type="http://schemas.openxmlformats.org/officeDocument/2006/relationships/image" Id="rId36" Target="/word/media/hist_horiz3_3466115.png"/><Relationship Type="http://schemas.openxmlformats.org/officeDocument/2006/relationships/image" Id="rId37" Target="/word/media/hist_resh3_3466115.png"/><Relationship Type="http://schemas.openxmlformats.org/officeDocument/2006/relationships/image" Id="rId38" Target="/word/media/pie_3466115.png"/><Relationship Type="http://schemas.openxmlformats.org/officeDocument/2006/relationships/image" Id="rId39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