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50482F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25164800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Гражданское право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профессионального цикла</w:t>
      </w:r>
      <w:r w:rsidRPr="00C41CB0">
        <w:rPr>
          <w:rFonts w:ascii="Arial" w:hAnsi="Arial" w:cs="Arial"/>
          <w:sz w:val="30"/>
          <w:szCs w:val="30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2018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2019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50482F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Гражданское право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ПД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Гражданское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Гражданское право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Гражданское право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ФЭПО-24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ФЭПО-28</w:t>
      </w:r>
      <w:r w:rsidRPr="002B1ABF">
        <w:t xml:space="preserve"> по дисциплине «</w:t>
      </w:r>
      <w:r>
        <w:rPr>
          <w:noProof/>
        </w:rPr>
        <w:t xml:space="preserve">Гражданское право</w:t>
      </w:r>
      <w:r w:rsidRPr="002B1ABF">
        <w:t xml:space="preserve">» цикла </w:t>
      </w:r>
      <w:r>
        <w:rPr>
          <w:noProof/>
        </w:rPr>
        <w:t xml:space="preserve"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Гражданское право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ФЭПО-24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53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2083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55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2298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42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1570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45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2507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49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1847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50482F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9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Гражданское право</w:t>
      </w:r>
      <w:r w:rsidRPr="00621276">
        <w:t xml:space="preserve">»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Гражданское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ФЭПО-24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27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25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22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50482F" w:rsidP="00946870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9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Гражданское право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Гражданское право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50482F" w:rsidP="002953DF">
      <w:pPr>
        <w:keepNext/>
        <w:keepLines/>
        <w:jc w:val="center"/>
      </w:pPr>
      <w:r w:rsidRPr="00DE0872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ФЭПО-28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Гражданское право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9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Гражданское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50482F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57216" filled="f" stroked="f">
            <v:textbox style="mso-next-textbox:#_x0000_s1027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56192" filled="f" stroked="f">
            <v:textbox style="mso-next-textbox:#_x0000_s1028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55168" filled="f" stroked="f">
            <v:textbox style="mso-next-textbox:#_x0000_s1029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13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54144" filled="f" stroked="f">
            <v:textbox style="mso-next-textbox:#_x0000_s1030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82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53120" filled="f" stroked="f">
            <v:textbox style="mso-next-textbox:#_x0000_s1031">
              <w:txbxContent>
                <w:p w:rsidR="0050482F" w:rsidRPr="00C961F5" w:rsidRDefault="0050482F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52096" filled="f" stroked="f">
            <v:textbox style="mso-next-textbox:#_x0000_s1032">
              <w:txbxContent>
                <w:p w:rsidR="0050482F" w:rsidRPr="00C961F5" w:rsidRDefault="0050482F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96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3">
              <w:txbxContent>
                <w:p w:rsidR="0050482F" w:rsidRPr="000C17E9" w:rsidRDefault="0050482F" w:rsidP="00A67DBB"/>
              </w:txbxContent>
            </v:textbox>
          </v:shape>
        </w:pict>
      </w:r>
    </w:p>
    <w:p w:rsidR="0050482F" w:rsidRPr="00DA3E40" w:rsidRDefault="0050482F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51072" filled="f" stroked="f">
            <v:textbox style="mso-next-textbox:#_x0000_s1034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50048" filled="f" stroked="f">
            <v:textbox style="mso-next-textbox:#_x0000_s1035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49024" filled="f" stroked="f">
            <v:textbox style="mso-next-textbox:#_x0000_s1036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48000" filled="f" stroked="f">
            <v:textbox style="mso-next-textbox:#_x0000_s1037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77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50482F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50482F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Гражданское право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96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99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Гражданское право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9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50482F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9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Гражданское право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Гражданское право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Гражданское право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Гражданское право</w:t>
      </w:r>
      <w:r w:rsidRPr="00ED5C12">
        <w:t xml:space="preserve">» цикла </w:t>
      </w:r>
      <w:r>
        <w:rPr>
          <w:noProof/>
        </w:rPr>
        <w:t xml:space="preserve">ПД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ФЭПО-28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50482F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38.03.04</w:t>
            </w:r>
          </w:p>
        </w:tc>
        <w:tc>
          <w:tcPr>
            <w:tcW w:w="3912" w:type="dxa"/>
            <w:vAlign w:val="center"/>
          </w:tcPr>
          <w:p w:rsidR="0050482F" w:rsidRDefault="0050482F" w:rsidP="003B19ED">
            <w:pPr>
              <w:spacing w:line="264" w:lineRule="auto"/>
            </w:pPr>
            <w:r>
              <w:rPr>
                <w:noProof/>
              </w:rPr>
              <w:t xml:space="preserve">Государственное и муниципальное управление</w:t>
            </w:r>
          </w:p>
        </w:tc>
        <w:tc>
          <w:tcPr>
            <w:tcW w:w="1284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993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4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5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14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77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50482F" w:rsidP="00AD1D63">
            <w:pPr>
              <w:jc w:val="center"/>
            </w:pPr>
            <w:r>
              <w:rPr>
                <w:noProof/>
              </w:rPr>
              <w:t xml:space="preserve">96%</w:t>
            </w:r>
          </w:p>
        </w:tc>
        <w:tc>
          <w:tcPr>
            <w:tcW w:w="1496" w:type="dxa"/>
            <w:vAlign w:val="center"/>
          </w:tcPr>
          <w:p w:rsidR="0050482F" w:rsidRPr="00BB78B7" w:rsidRDefault="0050482F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Гражданское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50482F" w:rsidP="002953DF">
      <w:pPr>
        <w:keepNext/>
        <w:keepLines/>
        <w:jc w:val="center"/>
      </w:pP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9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100% (ФЭПО-24), 100% (ФЭПО-25), 100% (ФЭПО-26) и 96% (ФЭПО-28)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96% (ФЭПО-24), 97% (ФЭПО-25), 96% (ФЭПО-26), 98% (ФЭПО-27) и 99% (ФЭПО-28)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Гражданское право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Гражданское право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Гражданское право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Гражданское право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меньше 3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</w:t>
      </w:r>
      <w:r w:rsidRPr="00621546">
        <w:t xml:space="preserve">. </w:t>
      </w:r>
      <w:r>
        <w:rPr>
          <w:noProof/>
        </w:rPr>
        <w:t xml:space="preserve">Гражданское право как отрасль частного права. Система гражданского права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</w:t>
      </w:r>
      <w:r w:rsidRPr="00621546">
        <w:t xml:space="preserve">. </w:t>
      </w:r>
      <w:r>
        <w:rPr>
          <w:noProof/>
        </w:rPr>
        <w:t xml:space="preserve">Предмет и метод гражданско-правового регулирования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</w:t>
      </w:r>
      <w:r w:rsidRPr="00621546">
        <w:t xml:space="preserve">. </w:t>
      </w:r>
      <w:r>
        <w:rPr>
          <w:noProof/>
        </w:rPr>
        <w:t xml:space="preserve">Принципы и функции гражданского права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</w:t>
      </w:r>
      <w:r w:rsidRPr="00621546">
        <w:t xml:space="preserve">. </w:t>
      </w:r>
      <w:r>
        <w:rPr>
          <w:noProof/>
        </w:rPr>
        <w:t xml:space="preserve">Источники гражданского права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Понятие и особенности гражданского правоотношения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</w:t>
      </w:r>
      <w:r w:rsidRPr="00621546">
        <w:t xml:space="preserve">. </w:t>
      </w:r>
      <w:r>
        <w:rPr>
          <w:noProof/>
        </w:rPr>
        <w:t xml:space="preserve">Структура и содержание гражданского правоотношения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</w:t>
      </w:r>
      <w:r w:rsidRPr="00621546">
        <w:t xml:space="preserve">. </w:t>
      </w:r>
      <w:r>
        <w:rPr>
          <w:noProof/>
        </w:rPr>
        <w:t xml:space="preserve">Виды гражданских правоотношений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Понятие и виды юридических фактов в гражданском праве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Гражданская правоспособность физических лиц. Признаки, индивидуализирующие правовой статус гражданина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Гражданская дееспособность физических лиц. Опека и попечительство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</w:t>
      </w:r>
      <w:r w:rsidRPr="00621546">
        <w:t xml:space="preserve">. </w:t>
      </w:r>
      <w:r>
        <w:rPr>
          <w:noProof/>
        </w:rPr>
        <w:t xml:space="preserve">Признание гражданина безвестно отсутствующим и объявление гражданина умершим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</w:t>
      </w:r>
      <w:r w:rsidRPr="00621546">
        <w:t xml:space="preserve">. </w:t>
      </w:r>
      <w:r>
        <w:rPr>
          <w:noProof/>
        </w:rPr>
        <w:t xml:space="preserve">Гражданско-правовой статус индивидуальных предпринимателей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Понятие и признаки юридических лиц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</w:t>
      </w:r>
      <w:r w:rsidRPr="00621546">
        <w:t xml:space="preserve">. </w:t>
      </w:r>
      <w:r>
        <w:rPr>
          <w:noProof/>
        </w:rPr>
        <w:t xml:space="preserve">Способы и порядок создания юридических лиц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</w:t>
      </w:r>
      <w:r w:rsidRPr="00621546">
        <w:t xml:space="preserve">. </w:t>
      </w:r>
      <w:r>
        <w:rPr>
          <w:noProof/>
        </w:rPr>
        <w:t xml:space="preserve">Прекращение юридических лиц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</w:t>
      </w:r>
      <w:r w:rsidRPr="00621546">
        <w:t xml:space="preserve">. </w:t>
      </w:r>
      <w:r>
        <w:rPr>
          <w:noProof/>
        </w:rPr>
        <w:t xml:space="preserve">Юридическая личность коммерческих организаций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</w:t>
      </w:r>
      <w:r w:rsidRPr="00621546">
        <w:t xml:space="preserve">. </w:t>
      </w:r>
      <w:r>
        <w:rPr>
          <w:noProof/>
        </w:rPr>
        <w:t xml:space="preserve">Юридическая личность некоммерческих организаций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</w:t>
      </w:r>
      <w:r w:rsidRPr="00621546">
        <w:t xml:space="preserve">. </w:t>
      </w:r>
      <w:r>
        <w:rPr>
          <w:noProof/>
        </w:rPr>
        <w:t xml:space="preserve">Государственные и муниципальные образования как субъекты гражданских правоотношений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19*</w:t>
      </w:r>
      <w:r w:rsidRPr="00621546">
        <w:t xml:space="preserve">. </w:t>
      </w:r>
      <w:r>
        <w:rPr>
          <w:noProof/>
        </w:rPr>
        <w:t xml:space="preserve">Понятие и виды объектов гражданских правоотношений. Понятие имущества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20*</w:t>
      </w:r>
      <w:r w:rsidRPr="00621546">
        <w:t xml:space="preserve">. </w:t>
      </w:r>
      <w:r>
        <w:rPr>
          <w:noProof/>
        </w:rPr>
        <w:t xml:space="preserve">Вещи как объекты гражданских правоотношений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21</w:t>
      </w:r>
      <w:r w:rsidRPr="00621546">
        <w:t xml:space="preserve">. </w:t>
      </w:r>
      <w:r>
        <w:rPr>
          <w:noProof/>
        </w:rPr>
        <w:t xml:space="preserve">Ценные бумаги как объекты гражданских правоотношений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22</w:t>
      </w:r>
      <w:r w:rsidRPr="00621546">
        <w:t xml:space="preserve">. </w:t>
      </w:r>
      <w:r>
        <w:rPr>
          <w:noProof/>
        </w:rPr>
        <w:t xml:space="preserve">Работы, услуги, результаты интеллектуальной деятельности и средства индивидуализации, нематериальные блага как объекты гражданских правоотношений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23</w:t>
      </w:r>
      <w:r w:rsidRPr="00621546">
        <w:t xml:space="preserve">. </w:t>
      </w:r>
      <w:r>
        <w:rPr>
          <w:noProof/>
        </w:rPr>
        <w:t xml:space="preserve">Понятие и виды гражданско-правовых сделок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24</w:t>
      </w:r>
      <w:r w:rsidRPr="00621546">
        <w:t xml:space="preserve">. </w:t>
      </w:r>
      <w:r>
        <w:rPr>
          <w:noProof/>
        </w:rPr>
        <w:t xml:space="preserve">Условия действительности сделок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25*</w:t>
      </w:r>
      <w:r w:rsidRPr="00621546">
        <w:t xml:space="preserve">. </w:t>
      </w:r>
      <w:r>
        <w:rPr>
          <w:noProof/>
        </w:rPr>
        <w:t xml:space="preserve">Ничтожные сделки, их последствия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26*</w:t>
      </w:r>
      <w:r w:rsidRPr="00621546">
        <w:t xml:space="preserve">. </w:t>
      </w:r>
      <w:r>
        <w:rPr>
          <w:noProof/>
        </w:rPr>
        <w:t xml:space="preserve">Оспоримые сделки, их последствия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27</w:t>
      </w:r>
      <w:r w:rsidRPr="00621546">
        <w:t xml:space="preserve">. </w:t>
      </w:r>
      <w:r>
        <w:rPr>
          <w:noProof/>
        </w:rPr>
        <w:t xml:space="preserve">Понятие и способы осуществления гражданских прав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28</w:t>
      </w:r>
      <w:r w:rsidRPr="00621546">
        <w:t xml:space="preserve">. </w:t>
      </w:r>
      <w:r>
        <w:rPr>
          <w:noProof/>
        </w:rPr>
        <w:t xml:space="preserve">Принципы и пределы осуществления гражданских прав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29</w:t>
      </w:r>
      <w:r w:rsidRPr="00621546">
        <w:t xml:space="preserve">. </w:t>
      </w:r>
      <w:r>
        <w:rPr>
          <w:noProof/>
        </w:rPr>
        <w:t xml:space="preserve">Осуществление гражданских прав через представителя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30</w:t>
      </w:r>
      <w:r w:rsidRPr="00621546">
        <w:t xml:space="preserve">. </w:t>
      </w:r>
      <w:r>
        <w:rPr>
          <w:noProof/>
        </w:rPr>
        <w:t xml:space="preserve">Право на защиту гражданских прав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31</w:t>
      </w:r>
      <w:r w:rsidRPr="00621546">
        <w:t xml:space="preserve">. </w:t>
      </w:r>
      <w:r>
        <w:rPr>
          <w:noProof/>
        </w:rPr>
        <w:t xml:space="preserve">Понятие, особенности и функции гражданско-правовой ответственности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32*</w:t>
      </w:r>
      <w:r w:rsidRPr="00621546">
        <w:t xml:space="preserve">. </w:t>
      </w:r>
      <w:r>
        <w:rPr>
          <w:noProof/>
        </w:rPr>
        <w:t xml:space="preserve">Виды и формы гражданско-правовой ответственности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33*</w:t>
      </w:r>
      <w:r w:rsidRPr="00621546">
        <w:t xml:space="preserve">. </w:t>
      </w:r>
      <w:r>
        <w:rPr>
          <w:noProof/>
        </w:rPr>
        <w:t xml:space="preserve">Основания и условия гражданско-правовой ответственности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34</w:t>
      </w:r>
      <w:r w:rsidRPr="00621546">
        <w:t xml:space="preserve">. </w:t>
      </w:r>
      <w:r>
        <w:rPr>
          <w:noProof/>
        </w:rPr>
        <w:t xml:space="preserve">Размер гражданско-правовой ответственности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35</w:t>
      </w:r>
      <w:r w:rsidRPr="00621546">
        <w:t xml:space="preserve">. </w:t>
      </w:r>
      <w:r>
        <w:rPr>
          <w:noProof/>
        </w:rPr>
        <w:t xml:space="preserve">Понятие и виды сроков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36</w:t>
      </w:r>
      <w:r w:rsidRPr="00621546">
        <w:t xml:space="preserve">. </w:t>
      </w:r>
      <w:r>
        <w:rPr>
          <w:noProof/>
        </w:rPr>
        <w:t xml:space="preserve">Исчисление сроков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37*</w:t>
      </w:r>
      <w:r w:rsidRPr="00621546">
        <w:t xml:space="preserve">. </w:t>
      </w:r>
      <w:r>
        <w:rPr>
          <w:noProof/>
        </w:rPr>
        <w:t xml:space="preserve">Понятие, значение и виды сроков исковой давности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38</w:t>
      </w:r>
      <w:r w:rsidRPr="00621546">
        <w:t xml:space="preserve">. </w:t>
      </w:r>
      <w:r>
        <w:rPr>
          <w:noProof/>
        </w:rPr>
        <w:t xml:space="preserve">Правила исчисления сроков исковой давности. Правовые последствия их истечения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39</w:t>
      </w:r>
      <w:r w:rsidRPr="00621546">
        <w:t xml:space="preserve">. </w:t>
      </w:r>
      <w:r>
        <w:rPr>
          <w:noProof/>
        </w:rPr>
        <w:t xml:space="preserve">Собственность и ее правовые формы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40</w:t>
      </w:r>
      <w:r w:rsidRPr="00621546">
        <w:t xml:space="preserve">. </w:t>
      </w:r>
      <w:r>
        <w:rPr>
          <w:noProof/>
        </w:rPr>
        <w:t xml:space="preserve">Объекты и содержание права собственности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41*</w:t>
      </w:r>
      <w:r w:rsidRPr="00621546">
        <w:t xml:space="preserve">. </w:t>
      </w:r>
      <w:r>
        <w:rPr>
          <w:noProof/>
        </w:rPr>
        <w:t xml:space="preserve">Приобретение и прекращение права собственности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42</w:t>
      </w:r>
      <w:r w:rsidRPr="00621546">
        <w:t xml:space="preserve">. </w:t>
      </w:r>
      <w:r>
        <w:rPr>
          <w:noProof/>
        </w:rPr>
        <w:t xml:space="preserve">Общая собственность и ее виды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43</w:t>
      </w:r>
      <w:r w:rsidRPr="00621546">
        <w:t xml:space="preserve">. </w:t>
      </w:r>
      <w:r>
        <w:rPr>
          <w:noProof/>
        </w:rPr>
        <w:t xml:space="preserve">Понятие и содержание иных (ограниченных) вещных прав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44*</w:t>
      </w:r>
      <w:r w:rsidRPr="00621546">
        <w:t xml:space="preserve">. </w:t>
      </w:r>
      <w:r>
        <w:rPr>
          <w:noProof/>
        </w:rPr>
        <w:t xml:space="preserve">Гражданско-правовая защита права собственности и иных вещных прав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45</w:t>
      </w:r>
      <w:r w:rsidRPr="00621546">
        <w:t xml:space="preserve">. </w:t>
      </w:r>
      <w:r>
        <w:rPr>
          <w:noProof/>
        </w:rPr>
        <w:t xml:space="preserve">Понятие и особенности личных неимущественных отношений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46</w:t>
      </w:r>
      <w:r w:rsidRPr="00621546">
        <w:t xml:space="preserve">. </w:t>
      </w:r>
      <w:r>
        <w:rPr>
          <w:noProof/>
        </w:rPr>
        <w:t xml:space="preserve">Виды личных неимущественных отношений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47</w:t>
      </w:r>
      <w:r w:rsidRPr="00621546">
        <w:t xml:space="preserve">. </w:t>
      </w:r>
      <w:r>
        <w:rPr>
          <w:noProof/>
        </w:rPr>
        <w:t xml:space="preserve">Гражданско-правовая защита чести, достоинства и деловой репутации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48*</w:t>
      </w:r>
      <w:r w:rsidRPr="00621546">
        <w:t xml:space="preserve">. </w:t>
      </w:r>
      <w:r>
        <w:rPr>
          <w:noProof/>
        </w:rPr>
        <w:t xml:space="preserve">Компенсация морального вреда как способ защиты личных неимущественных прав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49</w:t>
      </w:r>
      <w:r w:rsidRPr="00621546">
        <w:t xml:space="preserve">. </w:t>
      </w:r>
      <w:r>
        <w:rPr>
          <w:noProof/>
        </w:rPr>
        <w:t xml:space="preserve">Понятие, виды, основания возникновения обязательств. Стороны в обязательстве, перемена лиц в обязательстве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50*</w:t>
      </w:r>
      <w:r w:rsidRPr="00621546">
        <w:t xml:space="preserve">. </w:t>
      </w:r>
      <w:r>
        <w:rPr>
          <w:noProof/>
        </w:rPr>
        <w:t xml:space="preserve">Исполнение обязательств, его принципы и способы обеспечения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51*</w:t>
      </w:r>
      <w:r w:rsidRPr="00621546">
        <w:t xml:space="preserve">. </w:t>
      </w:r>
      <w:r>
        <w:rPr>
          <w:noProof/>
        </w:rPr>
        <w:t xml:space="preserve">Изменение и прекращение обязательств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52*</w:t>
      </w:r>
      <w:r w:rsidRPr="00621546">
        <w:t xml:space="preserve">. </w:t>
      </w:r>
      <w:r>
        <w:rPr>
          <w:noProof/>
        </w:rPr>
        <w:t xml:space="preserve">Ответственность за нарушение обязательств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53*</w:t>
      </w:r>
      <w:r w:rsidRPr="00621546">
        <w:t xml:space="preserve">. </w:t>
      </w:r>
      <w:r>
        <w:rPr>
          <w:noProof/>
        </w:rPr>
        <w:t xml:space="preserve">Понятие, содержание гражданско-правового договора. Виды договоров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54*</w:t>
      </w:r>
      <w:r w:rsidRPr="00621546">
        <w:t xml:space="preserve">. </w:t>
      </w:r>
      <w:r>
        <w:rPr>
          <w:noProof/>
        </w:rPr>
        <w:t xml:space="preserve">Заключение, изменение, расторжение гражданско-правового договора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Гражданское право в системе права России. Предмет гражданско-правового регулирования. Гражданско-правовой метод регулирования общественных отношений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Гражданское правоотношение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Граждане как субъекты гражданских правоотношений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Юридические лица, государственные и муниципальные образования как субъекты гражданских правоотношений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Объекты гражданских правоотношений и их основные виды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Сделки и условия их действительности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Осуществление и защита гражданских прав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Гражданско-правовая ответственность, ее условия и размер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Сроки в гражданском праве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Право собственности и иные вещные права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11</w:t>
      </w:r>
      <w:r w:rsidRPr="00621546">
        <w:t xml:space="preserve">. </w:t>
      </w:r>
      <w:r>
        <w:rPr>
          <w:noProof/>
        </w:rPr>
        <w:t xml:space="preserve">Гражданско-правовое регулирование личных неимущественных отношений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12</w:t>
      </w:r>
      <w:r w:rsidRPr="00621546">
        <w:t xml:space="preserve">. </w:t>
      </w:r>
      <w:r>
        <w:rPr>
          <w:noProof/>
        </w:rPr>
        <w:t xml:space="preserve">Общие положения об обязательствах и гражданско-правовом договоре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50482F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38.03.04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Государственное и муниципальное управление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50482F" w:rsidRPr="00F04A61" w:rsidRDefault="0050482F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ОПБ-38.03.04.02а-31, ОПБ-38.03.04.01а-31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Гражданское право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Государственное и муниципальное управление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ОПБ-38.03.04.02а-31, ОПБ-38.03.04.01а-31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меньше 3 кредитов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Гражданское право как отрасль частного права. Система гражданского права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Принципы и функции гражданского права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Источники гражданского права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Гражданская правоспособность физических лиц. Признаки, индивидуализирующие правовой статус гражданина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Гражданская дееспособность физических лиц. Опека и попечительство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Признание гражданина безвестно отсутствующим и объявление гражданина умершим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признаки юридических лиц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Вещи как объекты гражданских правоотношений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виды гражданско-правовых сделок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Условия действительности сделок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виды сроков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Исчисление сроков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Понятие, значение и виды сроков исковой давности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Собственность и ее правовые формы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Объекты и содержание права собственности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Общая собственность и ее виды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Исполнение обязательств, его принципы и способы обеспечения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Понятие, содержание гражданско-правового договора. Виды договоров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Гражданское право в системе права России. Предмет гражданско-правового регулирования. Гражданско-правовой метод регулирования общественных отношений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Граждане как субъекты гражданских правоотношений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Юридические лица, государственные и муниципальные образования как субъекты гражданских правоотношений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Объекты гражданских правоотношений и их основные виды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Сделки и условия их действительности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Гражданско-правовая ответственность, ее условия и размер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Сроки в гражданском праве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 собственности и иные вещные права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положения об обязательствах и гражданско-правовом договоре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27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Гражданское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45007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Гражданское право</w:t>
      </w:r>
      <w:r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Гражданское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45007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Гражданское право</w:t>
      </w:r>
      <w:r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Гражданское право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45007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Гражданское право</w:t>
      </w:r>
      <w:r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Гражданское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45007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Гражданское право</w:t>
      </w:r>
      <w:r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Гражданское право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45007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Гражданское право</w:t>
      </w:r>
      <w:r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Гражданское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45007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Гражданское право</w:t>
      </w:r>
      <w:r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50482F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581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45007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Гражданское право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96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50482F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>
      <w:r>
        <w:br w:type="page"/>
      </w:r>
      <w:r>
        <w:rPr>
          <w:noProof/>
        </w:rPr>
        <w:pict>
          <v:shape id="Рисунок 3" o:spid="_x0000_i1027" type="#_x0000_t75" style="width:498.75pt;height:696pt;visibility:visible">
            <v:imagedata r:id="rId12" o:title=""/>
          </v:shape>
        </w:pict>
      </w:r>
    </w:p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50482F" w:rsidP="002953DF">
      <w:pPr>
        <w:keepNext/>
        <w:keepLines/>
        <w:jc w:val="center"/>
      </w:pPr>
      <w:r>
        <w:rPr>
          <w:noProof/>
        </w:rPr>
        <w:pict>
          <v:shape id="_x0000_i1028" type="#_x0000_t75" style="width:333pt;height:205.5pt;visibility:visible">
            <v:imagedata r:id="rId13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Гражданское право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вопросов по дисциплине, но не овладел необходимой системой знаний об основных положениях науки, сущности и содержании основных понятий, категорий, институтов в отрасли гражданского права, правового статуса различных субъектов гражданского права, теории гражданских правоотношений; не умеет оперировать юридическими понятиями и категориями, анализировать юридические факты и возникающие в связи с ними гражданско-правовые отношения, анализировать, толковать и правильно применять гражданско-правовые нормы.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овладел необходимой системой знаний об основных положениях науки гражданского права, сущности и содержании основных понятий, категорий, институтов в отрасли гражданского права, правового статуса субъектов гражданского права, теории гражданских правоотношений; умеет оперировать юридическими понятиями и категориями, анализировать юридические факты и возникающие в связи с ними гражданские правовые отношения, анализировать, толковать и правильно применять гражданско-правовые нормы.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прочные знания о предмете гражданского права, знает основные положения науки, сущность и содержание основных понятий, категорий, институтов в отрасли гражданского права, правового статуса различных субъектов гражданского права, теории гражданских правоотношений; умеет оперировать юридическими понятиями и категориями; анализировать юридические факты и возникающие в связи с ними гражданско-правовые отношения; анализировать, толковать и правильно применять гражданско-правовые нормы; владеет юридической терминологией; 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ситуации, использовать сведения из различных источников, успешно соотнося их с предложенной ситуацией; умеет оперировать юридическими понятиями и категориями, анализировать юридические факты и возникающие в связи с ними гражданско-правовые отношения, анализировать, толковать и правильно применять гражданско-правовые нормы; владеет юридической терминологией, 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деятельности; анализа правоприменительной и правоохранительной практики; обладает высокой правовой культурой.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 w:rsidRPr="00E7363A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50482F" w:rsidRDefault="0050482F" w:rsidP="00BA3C71">
      <w:pPr>
        <w:keepNext/>
        <w:ind w:left="-540" w:firstLine="540"/>
        <w:jc w:val="center"/>
      </w:pPr>
      <w:r>
        <w:rPr>
          <w:noProof/>
        </w:rPr>
        <w:pict>
          <v:rect id="_x0000_s1038" style="position:absolute;left:0;text-align:left;margin-left:194.25pt;margin-top:5pt;width:43.5pt;height:20.25pt;z-index:251666432" filled="f" stroked="f">
            <v:textbox>
              <w:txbxContent>
                <w:p w:rsidR="0050482F" w:rsidRPr="00A85067" w:rsidRDefault="0050482F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39" style="position:absolute;left:0;text-align:left;margin-left:228pt;margin-top:5pt;width:63pt;height:20.25pt;z-index:251667456" filled="f" stroked="f">
            <v:textbox>
              <w:txbxContent>
                <w:p w:rsidR="0050482F" w:rsidRPr="00A85067" w:rsidRDefault="0050482F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0" style="position:absolute;left:0;text-align:left;margin-left:338.25pt;margin-top:11.75pt;width:75pt;height:24.4pt;z-index:251664384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1" style="position:absolute;left:0;text-align:left;margin-left:359.1pt;margin-top:39.5pt;width:75pt;height:24.4pt;z-index:251665408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2" style="position:absolute;left:0;text-align:left;margin-left:390pt;margin-top:66.5pt;width:75pt;height:24.4pt;z-index:251659264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3" style="position:absolute;left:0;text-align:left;margin-left:420.75pt;margin-top:95.75pt;width:75pt;height:24.4pt;z-index:251658240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4" style="position:absolute;left:0;text-align:left;margin-left:16.1pt;margin-top:95.75pt;width:75pt;height:24.4pt;z-index:251660288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5" style="position:absolute;left:0;text-align:left;margin-left:47.2pt;margin-top:66.5pt;width:75pt;height:24.4pt;z-index:251661312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6" style="position:absolute;left:0;text-align:left;margin-left:80.25pt;margin-top:39.5pt;width:75pt;height:24.4pt;z-index:251662336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7" style="position:absolute;left:0;text-align:left;margin-left:97.5pt;margin-top:11pt;width:75pt;height:24.4pt;z-index:251663360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9" type="#_x0000_t75" style="width:447.75pt;height:126.75pt">
            <v:imagedata r:id="rId14" o:title=""/>
          </v:shape>
        </w:pict>
      </w:r>
    </w:p>
    <w:p w:rsidR="0050482F" w:rsidRPr="002B3C22" w:rsidRDefault="0050482F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50482F">
        <w:tc>
          <w:tcPr>
            <w:tcW w:w="4657" w:type="dxa"/>
            <w:vAlign w:val="center"/>
          </w:tcPr>
          <w:p w:rsidR="0050482F" w:rsidRDefault="0050482F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50482F" w:rsidRDefault="0050482F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50482F" w:rsidP="004D5FE1">
      <w:pPr>
        <w:jc w:val="center"/>
      </w:pPr>
      <w:r>
        <w:rPr>
          <w:noProof/>
        </w:rPr>
        <w:pict>
          <v:shape id="_x0000_i1030" type="#_x0000_t75" style="width:453.75pt;height:208.5pt;visibility:visible">
            <v:imagedata r:id="rId15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50482F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1" type="#_x0000_t75" style="width:444pt;height:228.75pt;visibility:visible">
            <v:imagedata r:id="rId16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50482F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2" type="#_x0000_t75" style="width:453.75pt;height:180pt;visibility:visible">
            <v:imagedata r:id="rId17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50482F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3" type="#_x0000_t75" style="width:453.75pt;height:180pt;visibility:visible">
            <v:imagedata r:id="rId18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4" type="#_x0000_t75" style="width:390pt;height:193.5pt;visibility:visible">
            <v:imagedata r:id="rId19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50482F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5" type="#_x0000_t75" style="width:426pt;height:216.7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2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50482F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36" type="#_x0000_t75" style="width:435.75pt;height:188.25pt;visibility:visible">
            <v:imagedata r:id="rId21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7" type="#_x0000_t75" style="width:399pt;height:239.25pt">
            <v:imagedata r:id="rId22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50482F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38.03.04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Государственное и муниципальное управление</w:t>
      </w:r>
      <w:r w:rsidRPr="004072BC">
        <w:rPr>
          <w:lang w:val="en-US"/>
        </w:rPr>
        <w:t xml:space="preserve">»</w:t>
      </w: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ОПБ-38.03.04.01а-31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Гражданское право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меньше 3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Мыльникова Наталья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15fs214908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Глазков Егор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15fs214906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Соснина Дарья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15fs214912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Фефилова Екатерина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15fs214915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Хайбуллин Руслан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15fs214916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79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Савин Александр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15fs214909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Сергеев Роман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15fs214910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79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Сысоева Екатерина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15fs214914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Яковлева Алиса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15fs214917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ОПБ-38.03.04.02а-31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Гражданское право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меньше 3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Антипова Наталья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15fs214919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Лихоманов Ростислав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15fs214929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Бабушкина Елена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15fs214920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Жабченко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15fs214924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Кабанова Юлия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15fs214926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Романова Лада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15fs214930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Абрамова Алина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15fs214918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Вахрушев Андрей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15fs214923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Иванова Кристина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15fs214925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Беркутова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15fs214921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Богатырева Анна Валентиновна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15fs214922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Кокухов Родион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15fs214927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Кузнецова Оксана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15fs214928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  <w:r w:rsidRPr="00FC7007">
              <w:t xml:space="preserve"> из </w:t>
            </w:r>
            <w:r>
              <w:rPr>
                <w:noProof/>
              </w:rPr>
              <w:t xml:space="preserve"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54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482F" w:rsidRDefault="0050482F">
      <w:r>
        <w:separator/>
      </w:r>
    </w:p>
  </w:endnote>
  <w:endnote w:type="continuationSeparator" w:id="0">
    <w:p w:rsidR="0050482F" w:rsidRDefault="005048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50482F" w:rsidRDefault="0050482F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50482F" w:rsidRDefault="0050482F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16</w:t>
    </w:r>
    <w:r>
      <w:rPr>
        <w:rStyle w:val="PageNumber"/>
      </w:rPr>
      <w:fldChar w:fldCharType="end"/>
    </w:r>
  </w:p>
  <w:p w:rsidR="0050482F" w:rsidRDefault="0050482F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25</w:t>
    </w:r>
    <w:r>
      <w:rPr>
        <w:rStyle w:val="PageNumber"/>
      </w:rPr>
      <w:fldChar w:fldCharType="end"/>
    </w:r>
  </w:p>
  <w:p w:rsidR="0050482F" w:rsidRDefault="0050482F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482F" w:rsidRDefault="0050482F">
      <w:r>
        <w:separator/>
      </w:r>
    </w:p>
  </w:footnote>
  <w:footnote w:type="continuationSeparator" w:id="0">
    <w:p w:rsidR="0050482F" w:rsidRDefault="0050482F">
      <w:r>
        <w:continuationSeparator/>
      </w:r>
    </w:p>
  </w:footnote>
  <w:footnote w:id="1">
    <w:p w:rsidR="0050482F" w:rsidRDefault="0050482F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50482F" w:rsidRDefault="0050482F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3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Type="http://schemas.openxmlformats.org/officeDocument/2006/relationships/image" Id="rId27" Target="/word/media/fepo3years_subj97.png"/><Relationship Type="http://schemas.openxmlformats.org/officeDocument/2006/relationships/image" Id="rId28" Target="/word/media/fepo3years_vuz_subj97.png"/><Relationship Type="http://schemas.openxmlformats.org/officeDocument/2006/relationships/image" Id="rId29" Target="/word/media/hist_partic_subj97.png"/><Relationship Type="http://schemas.openxmlformats.org/officeDocument/2006/relationships/image" Id="rId30" Target="/word/media/hist_levels_subj97.png"/><Relationship Type="http://schemas.openxmlformats.org/officeDocument/2006/relationships/image" Id="rId31" Target="/word/media/hist_levels_all_subj97.png"/><Relationship Type="http://schemas.openxmlformats.org/officeDocument/2006/relationships/image" Id="rId32" Target="/word/media/hist_horiz1_3450074.png"/><Relationship Type="http://schemas.openxmlformats.org/officeDocument/2006/relationships/image" Id="rId33" Target="/word/media/map_rates1_3450074.png"/><Relationship Type="http://schemas.openxmlformats.org/officeDocument/2006/relationships/image" Id="rId34" Target="/word/media/hist_horiz2_3450074.png"/><Relationship Type="http://schemas.openxmlformats.org/officeDocument/2006/relationships/image" Id="rId35" Target="/word/media/hist_resh2_3450074.png"/><Relationship Type="http://schemas.openxmlformats.org/officeDocument/2006/relationships/image" Id="rId36" Target="/word/media/hist_horiz3_3450074.png"/><Relationship Type="http://schemas.openxmlformats.org/officeDocument/2006/relationships/image" Id="rId37" Target="/word/media/hist_resh3_3450074.png"/><Relationship Type="http://schemas.openxmlformats.org/officeDocument/2006/relationships/image" Id="rId38" Target="/word/media/pie_3450074.png"/><Relationship Type="http://schemas.openxmlformats.org/officeDocument/2006/relationships/image" Id="rId39" Target="/word/media/hist_monitoring9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2790</TotalTime>
  <Pages>25</Pages>
  <Words>6233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256</cp:revision>
  <cp:lastPrinted>2013-12-02T08:33:00Z</cp:lastPrinted>
  <dcterms:created xsi:type="dcterms:W3CDTF">2013-12-02T10:38:00Z</dcterms:created>
  <dcterms:modified xsi:type="dcterms:W3CDTF">2018-12-14T12:07:00Z</dcterms:modified>
</cp:coreProperties>
</file>