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Экономическая теория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3013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73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4198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4150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4320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61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3652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Экономическая теория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Экономическая теория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теория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Экономическая теория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100% (ФЭПО-25), 96% (ФЭПО-26), 100% (ФЭПО-27) и 92%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84% (ФЭПО-24), 90% (ФЭПО-25), 91% (ФЭПО-26), 91% (ФЭПО-27) и 92%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Экономическая теория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Экономическая теория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Экономическая теория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и метод экономической теории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Потребности и ресурсы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Общественное производство и экономические отношения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Экономические системы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Рынок. Рыночный механизм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Эластичность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Функционирование фирмы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Издержки и прибыль фирмы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Виды конкуренции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Рынок факторов производства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СНС и макроэкономические показатели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Макроэкономическое равновесие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Инвестиции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Инфляция и ее виды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Безработица и ее формы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Государственные расходы и налоги. Бюджетно-налоговая политика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Деньги и их функции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Банковская система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Денежно-кредитная политика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Экономические циклы. Экономический рост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38.03.04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ОПБ-38.03.04.00-11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Экономическая теория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ОПБ-38.03.04.00-11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Потребности и ресурсы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системы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Эластичность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Издержки и прибыль фирмы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 факторов производства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Макроэкономическое равновесие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Теория рынка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26.4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11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11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Экономическая теория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СНС и макроэкономические показатели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Default="0050482F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Потребности и ресурсы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11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11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Экономическая теория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11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11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Экономическая теория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113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теория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Экономическая теория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ОПБ-38.03.04.00-11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Экономическая теория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Лесникова Софья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Лисицына Валерия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Чернова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Вахрушева Елена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Караваева Валерия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Фёдорова Алёна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Бушмакина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Зарипова Александра Рустемовна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Митькин Владислав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Попов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Калашникова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Сидорова Вероника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15fs219486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35</w:t>
            </w:r>
            <w:r w:rsidRPr="00FC7007">
              <w:t xml:space="preserve"> из </w:t>
            </w:r>
            <w:r>
              <w:rPr>
                <w:noProof/>
              </w:rPr>
              <w:t xml:space="preserve"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76.png"/><Relationship Type="http://schemas.openxmlformats.org/officeDocument/2006/relationships/image" Id="rId28" Target="/word/media/fepo3years_vuz_subj76.png"/><Relationship Type="http://schemas.openxmlformats.org/officeDocument/2006/relationships/image" Id="rId29" Target="/word/media/hist_partic_subj76.png"/><Relationship Type="http://schemas.openxmlformats.org/officeDocument/2006/relationships/image" Id="rId30" Target="/word/media/hist_levels_subj76.png"/><Relationship Type="http://schemas.openxmlformats.org/officeDocument/2006/relationships/image" Id="rId31" Target="/word/media/hist_levels_all_subj76.png"/><Relationship Type="http://schemas.openxmlformats.org/officeDocument/2006/relationships/image" Id="rId32" Target="/word/media/hist_horiz1_3451137.png"/><Relationship Type="http://schemas.openxmlformats.org/officeDocument/2006/relationships/image" Id="rId33" Target="/word/media/map_rates1_3451137.png"/><Relationship Type="http://schemas.openxmlformats.org/officeDocument/2006/relationships/image" Id="rId34" Target="/word/media/hist_horiz2_3451137.png"/><Relationship Type="http://schemas.openxmlformats.org/officeDocument/2006/relationships/image" Id="rId35" Target="/word/media/hist_resh2_3451137.png"/><Relationship Type="http://schemas.openxmlformats.org/officeDocument/2006/relationships/image" Id="rId36" Target="/word/media/hist_horiz3_3451137.png"/><Relationship Type="http://schemas.openxmlformats.org/officeDocument/2006/relationships/image" Id="rId37" Target="/word/media/hist_resh3_3451137.png"/><Relationship Type="http://schemas.openxmlformats.org/officeDocument/2006/relationships/image" Id="rId38" Target="/word/media/pie_3451137.png"/><Relationship Type="http://schemas.openxmlformats.org/officeDocument/2006/relationships/image" Id="rId39" Target="/word/media/hist_monitoring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