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Экономика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Экономика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74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6787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55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3855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68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8874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52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2653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76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6469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Экономика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31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146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Экономика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Экономика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22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38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92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41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18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92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90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Экономика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Экономика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05.03.02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География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24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84%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05.03.03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Картография и геоинформатика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22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92%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05.03.06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Экология и природопользование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58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42.03.01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Реклама и связи с общественностью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48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39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6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46.03.01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История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35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Экономика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14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87% (ФЭПО-25), 68% (ФЭПО-26), 79% (ФЭПО-27) и 92%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84% (ФЭПО-24), 80% (ФЭПО-25), 89% (ФЭПО-26), 88% (ФЭПО-27) и 90%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Экономика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Экономика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Экономика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больше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Предмет и метод экономической теории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</w:t>
      </w:r>
      <w:r w:rsidRPr="00621546">
        <w:t xml:space="preserve">. </w:t>
      </w:r>
      <w:r>
        <w:rPr>
          <w:noProof/>
        </w:rPr>
        <w:t xml:space="preserve">Потребности и ресурсы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Общественное производство и экономические отношения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Экономические 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Рынок. Рыночный механизм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Эластичность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Виды конкуренции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Рынки факторов производства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СНС и макроэкономические показатели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Инвестиции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11*</w:t>
      </w:r>
      <w:r w:rsidRPr="00621546">
        <w:t xml:space="preserve">. </w:t>
      </w:r>
      <w:r>
        <w:rPr>
          <w:noProof/>
        </w:rPr>
        <w:t xml:space="preserve">Инфляция и ее виды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Безработица и ее формы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Государственные расходы и налоги. Бюджетно-налоговая политика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14*</w:t>
      </w:r>
      <w:r w:rsidRPr="00621546">
        <w:t xml:space="preserve">. </w:t>
      </w:r>
      <w:r>
        <w:rPr>
          <w:noProof/>
        </w:rPr>
        <w:t xml:space="preserve">Деньги и их функции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</w:t>
      </w:r>
      <w:r w:rsidRPr="00621546">
        <w:t xml:space="preserve">. </w:t>
      </w:r>
      <w:r>
        <w:rPr>
          <w:noProof/>
        </w:rPr>
        <w:t xml:space="preserve">Банковская система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Денежно-кредитная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Введение в экономическую теорию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</w:t>
      </w:r>
      <w:r w:rsidRPr="00621546">
        <w:t xml:space="preserve">. </w:t>
      </w:r>
      <w:r>
        <w:rPr>
          <w:noProof/>
        </w:rPr>
        <w:t xml:space="preserve">Теория рынка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Виды рыночных структур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Макроэкономические показатели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Макроэкономическая политика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05.03.02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География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ОАБ-05.03.02-21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География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ОАБ-05.03.02-21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8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Инфляция и ее виды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2338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География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84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05.03.03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Картография и геоинформатика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ОАБ-05.03.03-21, ОАБ-05.03.03-31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2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Картография и геоинформатика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ы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ОАБ-05.03.03-21, ОАБ-05.03.03-31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2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8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8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9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9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10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10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11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11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12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13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13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14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234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14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Картография и геоинформатика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92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05.03.06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Экология и природопользование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ОАБ-05.03.06-21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3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Экология и природопользование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ОАБ-05.03.06-21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3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15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16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16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17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17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18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18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19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20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20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21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23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21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Экология и природопользование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42.03.01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Реклама и связи с общественностью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ОПБ-42.03.01-11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4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Реклама и связи с общественностью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ОПБ-42.03.01-11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4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22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22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23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23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24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24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25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25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26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26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27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27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28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269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28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Реклама и связи с общественностью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46.03.01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История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ОАБ-46.03.01-31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5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История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ОАБ-46.03.01-31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5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больше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Предмет и метод экономической теории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Общественное производство и экономические отношения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Рынок. Рыночный механизм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конкуренции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Рынки факторов производства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СНС и 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Инвестиции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Инфляция и ее виды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Безработица и ее формы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Государственные расходы и налоги. Бюджетно-налоговая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Деньги и их функции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Денежно-кредитная политика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Введение в экономическую теорию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Виды рыночных структур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Макроэкономические показатели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19.3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20.3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21.3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29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29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30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30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</w:t>
      </w:r>
      <w:r w:rsidRPr="00742CB4">
        <w:rPr>
          <w:b/>
          <w:bCs/>
          <w:sz w:val="28"/>
          <w:szCs w:val="28"/>
        </w:rPr>
        <w:t xml:space="preserve">на высоком</w:t>
      </w:r>
      <w:r w:rsidRPr="00742CB4">
        <w:rPr>
          <w:sz w:val="28"/>
          <w:szCs w:val="28"/>
        </w:rPr>
        <w:t xml:space="preserve"> уровне</w:t>
      </w:r>
      <w:r>
        <w:rPr>
          <w:sz w:val="28"/>
          <w:szCs w:val="28"/>
        </w:rPr>
        <w:t xml:space="preserve"> </w:t>
      </w:r>
      <w:r w:rsidRPr="00742CB4">
        <w:rPr>
          <w:sz w:val="28"/>
          <w:szCs w:val="28"/>
        </w:rPr>
        <w:t xml:space="preserve">все задания. 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31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32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32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Экономика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33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34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34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Экономика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35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1626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35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История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100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Экономика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усвоил лишь некоторые элементарные знания теоретических основ функционирования экономических систем в условиях ограниченных производственных ресурсов и стремления общества к достижению максимального удовлетворения потребностей людей.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о закономерностях макро- и микроэкономических процессов в экономике фирмы, отдельной страны и мировой экономики в целом; владеет некоторыми умениями анализа социально-экономических процессов.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прочные знания закономерностей функционирования современной экономики на макро- и микроуровне и развитые практические умения и навыки поиска и анализа информации, необходимой для ориентации в текущих проблемах экономического развития.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студент способен обобщать и оценивать информацию для решения экономических проблем на уровне микро- и макроэкономики; способен раскрыть механизм функционирования рыночной системы, дать анализ ее достоинств и недостатков; владеет навыками применения разнообразных методик для анализа экономических явлений и процессов.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05.03.02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География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ОАБ-05.03.02-21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Семаков Егор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Шмаков Николай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Митрофанов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Кардапольцев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Парфенова Диана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Агафонов Максим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Аркашев Дмитрий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Стяжкина Вероника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Чайникова Анжелика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Кологреева Юлия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Павлова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Фаррахова Зульфия Забировна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Бачкина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Ананьева Карина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Черепанов Михаил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Вахрушева Надежда Денисовна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Степанов Алексей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Рекалова Ирина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Чистякова Вероника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Калабина Мария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Никифорова Дария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Тимченко Александра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Давыдова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15fs230468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Пермяков Денис Анатольевич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Мышкина Алина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15fs230473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05.03.03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Картография и геоинформатика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Коротаева Евгения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100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Караваев Никита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Красноперова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Малых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Алексеев Дмитрий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Михайлова Елена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Ясонова Екатерина Геннадьевна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Булдакова Александра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Федорова Олеся Дмитриевна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Чухманцев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Лукичев Владислав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Белов Антон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Стерхов Егор Кириллович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Князев Никита Евгеньевич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Симанов Кирилл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Широбоков Владислав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Ахметзянова Айгуль Илфатовна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Шелудченко Виктория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Бронников Иван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Алиев Алмаз Солайдинович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15fs230489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Городилов Александр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Пантюхин Григорий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Кашин Кирилл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15fs230496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Лекомцев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18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ОАБ-05.03.03-31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Николаев Леонид Леонидович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Шушков Никита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Малоухова Елена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Ермаков Вадим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Ардуанова Алина Витальевна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Гилязова Рушания Радиковна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Компаниец Игорь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Кулеев Алексей Петрович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Мельникова Екатерина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Зайцева Светлана Васильевна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Рассамахина Наталья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Авраменко Дарья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Бодрова Алла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Дмитриева Анна Георгиевна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Овсянников Виталий Ильдарович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Калинина Мария Олеговна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Сметанин Евгений Владимирович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Камалтдинов Айдар Айратович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Ахмерова Зульфия Илсуровна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Гильмутдинов Руслан Айдарович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Нурутдинов Ильяс Рустамович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Суворова Аделина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Каркачева Ольга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Крестьянинов Вадим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Салихзянов Рамиль Гильфанович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15fs230536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05.03.06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Экология и природопользование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ОАБ-05.03.06-21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Батуева Екатерина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Троицкая Светлана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Филиппова Александра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Фассахов Булат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Касьянова Ольга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Афонина Юлия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Яковлева Алия Рамилевна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93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Прокопьева Елена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Сутягин Иван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Бобкова Екатерина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Бортникова Мария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Мухин Иван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Петров Дмитрий Витальевич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Фефилов Даниил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Гаускнехт Артем Юрьевич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Вечтомова Юлия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Ашихмина Надежда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Медведева Софья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15fs230550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Гребенкин Никита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15fs230548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42.03.01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Реклама и связи с общественностью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ОПБ-42.03.01-11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Касимова Элина Ильнуровна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Чигвинцева Валерия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Ветошкин Дмитрий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Щепелев Евгений Денисович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Волкова Дарья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Мартынова Марина Константиновна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Марков Иван Николаевич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Морозов Андрей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Новикова Ксения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Трошев Данил Михайлович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Уржумцев Кирилл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Багаутдинов Айдар Фирдависович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Усманов Ильдар Ильфатович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Чулкина Анастасия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Иванов Вадим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Орлова Маргарита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Казенов Илья Алексеевич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Камашева Карина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Кислякова Анастасия Антоновна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Семенова Полина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Черепанова Татьяна Петровна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Шушунин Артём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Курта Сергей Дмитриевич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Векшин Никита Викторович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15fs220897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Мокрецов Артур Константинович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Сабирова Алина Халилевна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Городских Карина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Мерзлякова Елена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Завойских Ксения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Селиванова Кристина Анатольевна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Мельникова Василина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33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Лыскова Виктория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43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Соловьева Софья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15fs220920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48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46.03.01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История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ОАБ-46.03.01-31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Экономика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больше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Валиуллина Рузиля Рустемовна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Куклина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90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Джуманиязова Милана Бахтияровна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Пушкарева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15fs223025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Киселева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Лошкарева Мария Николаевна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Филиппов Данил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15fs223028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87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четвертый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Кондратьева Анна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Веретенникова Анастасия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Низамиева Алина Рустэмовна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Горбунов Евгений Андреевич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Малашина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91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Кузьмина Алина Семеновна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Максимов Владислав Павлович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56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Жевлакова Любовь Вячеславовна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100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68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Сабрекова Анастасия Юрьевна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15fs223026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81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Нечаев Алексей Владиславович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62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Жуйков Артём Александрович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58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68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Арасланов Рамис Расимович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15fs223003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Бабина Анастасия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15fs223004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27</w:t>
            </w:r>
            <w:r w:rsidRPr="00FC7007">
              <w:t xml:space="preserve"> из </w:t>
            </w:r>
            <w:r>
              <w:rPr>
                <w:noProof/>
              </w:rPr>
              <w:t xml:space="preserve"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75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14.png"/><Relationship Type="http://schemas.openxmlformats.org/officeDocument/2006/relationships/image" Id="rId28" Target="/word/media/fepo3years_vuz_subj14.png"/><Relationship Type="http://schemas.openxmlformats.org/officeDocument/2006/relationships/image" Id="rId29" Target="/word/media/hist_partic_subj14.png"/><Relationship Type="http://schemas.openxmlformats.org/officeDocument/2006/relationships/image" Id="rId30" Target="/word/media/hist_levels_subj14.png"/><Relationship Type="http://schemas.openxmlformats.org/officeDocument/2006/relationships/image" Id="rId31" Target="/word/media/hist_levels_all_subj14.png"/><Relationship Type="http://schemas.openxmlformats.org/officeDocument/2006/relationships/image" Id="rId32" Target="/word/media/hist_horiz1_3452338.png"/><Relationship Type="http://schemas.openxmlformats.org/officeDocument/2006/relationships/image" Id="rId33" Target="/word/media/map_rates1_3452338.png"/><Relationship Type="http://schemas.openxmlformats.org/officeDocument/2006/relationships/image" Id="rId34" Target="/word/media/hist_horiz2_3452338.png"/><Relationship Type="http://schemas.openxmlformats.org/officeDocument/2006/relationships/image" Id="rId35" Target="/word/media/hist_resh2_3452338.png"/><Relationship Type="http://schemas.openxmlformats.org/officeDocument/2006/relationships/image" Id="rId36" Target="/word/media/hist_horiz3_3452338.png"/><Relationship Type="http://schemas.openxmlformats.org/officeDocument/2006/relationships/image" Id="rId37" Target="/word/media/hist_resh3_3452338.png"/><Relationship Type="http://schemas.openxmlformats.org/officeDocument/2006/relationships/image" Id="rId38" Target="/word/media/pie_3452338.png"/><Relationship Type="http://schemas.openxmlformats.org/officeDocument/2006/relationships/image" Id="rId39" Target="/word/media/hist_horiz1_3452340.png"/><Relationship Type="http://schemas.openxmlformats.org/officeDocument/2006/relationships/image" Id="rId40" Target="/word/media/map_rates1_3452340.png"/><Relationship Type="http://schemas.openxmlformats.org/officeDocument/2006/relationships/image" Id="rId41" Target="/word/media/hist_horiz2_3452340.png"/><Relationship Type="http://schemas.openxmlformats.org/officeDocument/2006/relationships/image" Id="rId42" Target="/word/media/hist_resh2_3452340.png"/><Relationship Type="http://schemas.openxmlformats.org/officeDocument/2006/relationships/image" Id="rId43" Target="/word/media/hist_horiz3_3452340.png"/><Relationship Type="http://schemas.openxmlformats.org/officeDocument/2006/relationships/image" Id="rId44" Target="/word/media/hist_resh3_3452340.png"/><Relationship Type="http://schemas.openxmlformats.org/officeDocument/2006/relationships/image" Id="rId45" Target="/word/media/pie_3452340.png"/><Relationship Type="http://schemas.openxmlformats.org/officeDocument/2006/relationships/image" Id="rId46" Target="/word/media/hist_horiz1_3452342.png"/><Relationship Type="http://schemas.openxmlformats.org/officeDocument/2006/relationships/image" Id="rId47" Target="/word/media/map_rates1_3452342.png"/><Relationship Type="http://schemas.openxmlformats.org/officeDocument/2006/relationships/image" Id="rId48" Target="/word/media/hist_horiz2_3452342.png"/><Relationship Type="http://schemas.openxmlformats.org/officeDocument/2006/relationships/image" Id="rId49" Target="/word/media/hist_resh2_3452342.png"/><Relationship Type="http://schemas.openxmlformats.org/officeDocument/2006/relationships/image" Id="rId50" Target="/word/media/hist_horiz3_3452342.png"/><Relationship Type="http://schemas.openxmlformats.org/officeDocument/2006/relationships/image" Id="rId51" Target="/word/media/hist_resh3_3452342.png"/><Relationship Type="http://schemas.openxmlformats.org/officeDocument/2006/relationships/image" Id="rId52" Target="/word/media/pie_3452342.png"/><Relationship Type="http://schemas.openxmlformats.org/officeDocument/2006/relationships/image" Id="rId53" Target="/word/media/hist_horiz1_3451269.png"/><Relationship Type="http://schemas.openxmlformats.org/officeDocument/2006/relationships/image" Id="rId54" Target="/word/media/map_rates1_3451269.png"/><Relationship Type="http://schemas.openxmlformats.org/officeDocument/2006/relationships/image" Id="rId55" Target="/word/media/hist_horiz2_3451269.png"/><Relationship Type="http://schemas.openxmlformats.org/officeDocument/2006/relationships/image" Id="rId56" Target="/word/media/hist_resh2_3451269.png"/><Relationship Type="http://schemas.openxmlformats.org/officeDocument/2006/relationships/image" Id="rId57" Target="/word/media/hist_horiz3_3451269.png"/><Relationship Type="http://schemas.openxmlformats.org/officeDocument/2006/relationships/image" Id="rId58" Target="/word/media/hist_resh3_3451269.png"/><Relationship Type="http://schemas.openxmlformats.org/officeDocument/2006/relationships/image" Id="rId59" Target="/word/media/pie_3451269.png"/><Relationship Type="http://schemas.openxmlformats.org/officeDocument/2006/relationships/image" Id="rId60" Target="/word/media/hist_horiz1_3451626.png"/><Relationship Type="http://schemas.openxmlformats.org/officeDocument/2006/relationships/image" Id="rId61" Target="/word/media/map_rates1_3451626.png"/><Relationship Type="http://schemas.openxmlformats.org/officeDocument/2006/relationships/image" Id="rId62" Target="/word/media/hist_horiz2_3451626.png"/><Relationship Type="http://schemas.openxmlformats.org/officeDocument/2006/relationships/image" Id="rId63" Target="/word/media/hist_resh2_3451626.png"/><Relationship Type="http://schemas.openxmlformats.org/officeDocument/2006/relationships/image" Id="rId64" Target="/word/media/hist_horiz3_3451626.png"/><Relationship Type="http://schemas.openxmlformats.org/officeDocument/2006/relationships/image" Id="rId65" Target="/word/media/hist_resh3_3451626.png"/><Relationship Type="http://schemas.openxmlformats.org/officeDocument/2006/relationships/image" Id="rId66" Target="/word/media/pie_3451626.png"/><Relationship Type="http://schemas.openxmlformats.org/officeDocument/2006/relationships/image" Id="rId67" Target="/word/media/hist_monitoring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