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Экономика организации (предприятия)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2358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2685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1766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1629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1766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Экономика организации (предприятия)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119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144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Экономика организации (предприятия)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Экономика организации (предприятия)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58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9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Управление персоналом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21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32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(ФЭПО-24), 100% (ФЭПО-25), 98% (ФЭПО-26), 94% (ФЭПО-27) и 98%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89% (ФЭПО-24), 92% (ФЭПО-25), 91% (ФЭПО-26), 90% (ФЭПО-27) и 90%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больше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Общая характеристика предприятия. Организационно-правовые формы предприятия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Объединения предприятий. Организационная и производственная структура предприятия, управление предприятием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Продукция предприятия, ее конкурентоспособность. Качество продукции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Производственная мощность предприятия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Цены и ценообразование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Основные средства. Износ и амортизация основных средств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Показатели использования основных средств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Оборотные средства: состав и структура. Показатели эффективности использования оборотных средств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Кадры предприятия. Производительность труда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Организация оплаты труда на предприятии. Формы и системы оплаты труда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Издержки производства и себестоимость продукции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Управление затратами на производство и реализацию продукции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Финансовые результаты, рентабельность 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Эффективность производственно-хозяйственной деятельности предприятия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Планирование на предприятии. Бизнес-планирование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Инновации и инновационная деятельность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Инвестиции и инвестиционная деятельность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Законодательное обеспечение налогообложения. Налогообложение юридических лиц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Функции и базовые элементы налогов. Классификация налогов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Учет и отчетность предприятия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Методы экономического анализа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Анализ доходов и расходов на предприятии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Финансовое состояние предприятия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Организация производственного процесса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Организационные типы производств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Научные принципы организации производства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Предприятие как объект и субъект предпринимательской деятельности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Производственная программа и производственная мощность предприятия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Основные и оборотные средства предприятия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Трудовые ресурсы предприятия. Нормирование и оплата труда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Себестоимость продукции. Эффективность производственно-хозяйственной деятельности предприятия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Производственное планирование и бизнес-план предприятия. Инновационная и инвестиционная деятельность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Налоги и налогообложение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Аналитическая деятельность на предприятии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Организация производственной инфраструктуры предприятия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Менеджмент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ОПБ-38.03.02.01а-31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 организации (предприятия)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ОПБ-38.03.02.01а-31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характеристика предприятия. Организационно-правовые формы предприятия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Объединения предприятий. Организационная и производственная структура предприятия, управление предприятием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Продукция предприятия, ее конкурентоспособность. Качество продукции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мощность предприятия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Цены и ценообразование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средства. Износ и амортизация основных средств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Показатели использования основных средств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Оборотные средства: состав и структура. Показатели эффективности использования оборотных средств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Кадры предприятия. Производительность труда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Издержки производства и себестоимость продукции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затратами на производство и реализацию продукции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Финансовые результаты, рентабельность 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 и инвестиционная деятельность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Предприятие как объект и субъект предпринимательской деятельности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программа и производственная мощность предприятия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и оборотные средства предприятия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ресурсы предприятия. Нормирование и оплата труда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Себестоимость продукции. 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Производственное планирование и бизнес-план предприятия. Инновационная и инвестиционная деятельность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деятельность на предприятии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производственной инфраструктуры предприятия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11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11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Экономика организации (предприятия)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11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11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Экономика организации (предприятия)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11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11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11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Управление персоналом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ОПБ-38.03.03.01а-31, ОПБ-38.03.03.03а-31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 организации (предприятия)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ОПБ-38.03.03.01а-31, ОПБ-38.03.03.03а-31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характеристика предприятия. Организационно-правовые формы предприятия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Объединения предприятий. Организационная и производственная структура предприятия, управление предприятием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Продукция предприятия, ее конкурентоспособность. Качество продукции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мощность предприятия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Цены и ценообразование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средства. Износ и амортизация основных средств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Показатели использования основных средств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Оборотные средства: состав и структура. Показатели эффективности использования оборотных средств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Кадры предприятия. Производительность труда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Издержки производства и себестоимость продукции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затратами на производство и реализацию продукции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Финансовые результаты, рентабельность 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 и инвестиционная деятельность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Предприятие как объект и субъект предпринимательской деятельности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программа и производственная мощность предприятия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и оборотные средства предприятия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ресурсы предприятия. Нормирование и оплата труда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Себестоимость продукции. 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Производственное планирование и бизнес-план предприятия. Инновационная и инвестиционная деятельность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деятельность на предприятии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производственной инфраструктуры предприятия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11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11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Экономика организации (предприятия)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11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11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Экономика организации (предприятия)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11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11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11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знания основных понятий и методов экономической оценки деятельности организации по дисциплине, но не овладел необходимой системой знаний.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основных экономических понятий по дисциплине, владеет некоторыми умениями на основе расчетов основных технико-экономических показателей оценки деятельности организации, способен понимать и интерпретировать освоенную информацию, что позволит ему в дальнейшем развить такие качества умственной деятельности, как глубина, гибкость, критичность, доказательность, логичность.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в области исследования производственно-хозяйственной деятельности организации и основных процессов, происходящих в рыночной экономике, и развитые практические умения расчета основных технико-экономических показателей для оценки деятельности организации; способен сравнивать, оценивать и выбирать методы решения заданий, работать целенаправленно, используя связанные между собой формы представления информации.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способен находить и использовать необходимую экономическую информацию, рассчитывать основные технико-экономические показатели деятельности организации и применять методики для их расчета, анализировать полученную информацию; способен принимать соответствующие управленческие решения по повышению эффективности деятельности организации на основе имеющихся аналитических данных.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Менеджмент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ОПБ-38.03.02.01а-31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 организации (предприятия)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Исакова Ксения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Анисимов Владимир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Гильмиярова Анастасия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Кудаш Олеся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Акопян Рафик Самвелович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Емельянова Ксения 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Аникина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Мартынов Максим Антонович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Дементьев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Бабушкин Артем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Самойлова Елизавета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Солоницын Леонид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Управление персоналом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ОПБ-38.03.03.01а-31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 организации (предприятия)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Ахмадишина Алина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Булычева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Ощепкова Кристина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Агафонова Мария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Курбатова Карина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Мухлынина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Салимжанова Алиса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Нурмухаметова Аделия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Скрябина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Заболотских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Новикова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Шумихина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Касимова Валерия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Аргандеева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ОПБ-38.03.03.03а-31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 организации (предприятия)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Пшеницына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Вахрушева Юлия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Абдуллина Кристина Вильдаровна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Лобасков Глеб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Пислегина Ульяна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Бондарева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Вихарев Егор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Тельпукова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Ветчинов Антон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Михайлов Григорий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Фефилова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Калаева Наталия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Аргаков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Кутявина Вероника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423.png"/><Relationship Type="http://schemas.openxmlformats.org/officeDocument/2006/relationships/image" Id="rId28" Target="/word/media/fepo3years_vuz_subj423.png"/><Relationship Type="http://schemas.openxmlformats.org/officeDocument/2006/relationships/image" Id="rId29" Target="/word/media/hist_partic_subj423.png"/><Relationship Type="http://schemas.openxmlformats.org/officeDocument/2006/relationships/image" Id="rId30" Target="/word/media/hist_levels_subj423.png"/><Relationship Type="http://schemas.openxmlformats.org/officeDocument/2006/relationships/image" Id="rId31" Target="/word/media/hist_levels_all_subj423.png"/><Relationship Type="http://schemas.openxmlformats.org/officeDocument/2006/relationships/image" Id="rId32" Target="/word/media/hist_horiz1_3451145.png"/><Relationship Type="http://schemas.openxmlformats.org/officeDocument/2006/relationships/image" Id="rId33" Target="/word/media/map_rates1_3451145.png"/><Relationship Type="http://schemas.openxmlformats.org/officeDocument/2006/relationships/image" Id="rId34" Target="/word/media/hist_horiz2_3451145.png"/><Relationship Type="http://schemas.openxmlformats.org/officeDocument/2006/relationships/image" Id="rId35" Target="/word/media/hist_resh2_3451145.png"/><Relationship Type="http://schemas.openxmlformats.org/officeDocument/2006/relationships/image" Id="rId36" Target="/word/media/hist_horiz3_3451145.png"/><Relationship Type="http://schemas.openxmlformats.org/officeDocument/2006/relationships/image" Id="rId37" Target="/word/media/hist_resh3_3451145.png"/><Relationship Type="http://schemas.openxmlformats.org/officeDocument/2006/relationships/image" Id="rId38" Target="/word/media/pie_3451145.png"/><Relationship Type="http://schemas.openxmlformats.org/officeDocument/2006/relationships/image" Id="rId39" Target="/word/media/hist_horiz1_3451149.png"/><Relationship Type="http://schemas.openxmlformats.org/officeDocument/2006/relationships/image" Id="rId40" Target="/word/media/map_rates1_3451149.png"/><Relationship Type="http://schemas.openxmlformats.org/officeDocument/2006/relationships/image" Id="rId41" Target="/word/media/hist_horiz2_3451149.png"/><Relationship Type="http://schemas.openxmlformats.org/officeDocument/2006/relationships/image" Id="rId42" Target="/word/media/hist_resh2_3451149.png"/><Relationship Type="http://schemas.openxmlformats.org/officeDocument/2006/relationships/image" Id="rId43" Target="/word/media/hist_horiz3_3451149.png"/><Relationship Type="http://schemas.openxmlformats.org/officeDocument/2006/relationships/image" Id="rId44" Target="/word/media/hist_resh3_3451149.png"/><Relationship Type="http://schemas.openxmlformats.org/officeDocument/2006/relationships/image" Id="rId45" Target="/word/media/pie_3451149.png"/><Relationship Type="http://schemas.openxmlformats.org/officeDocument/2006/relationships/image" Id="rId46" Target="/word/media/hist_monitoring4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