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50482F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4pt;margin-top:-63pt;width:603.65pt;height:12in;z-index:-25164800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Философия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гуманитарного, социального и экономического цикла</w:t>
      </w:r>
      <w:r w:rsidRPr="00C41CB0">
        <w:rPr>
          <w:rFonts w:ascii="Arial" w:hAnsi="Arial" w:cs="Arial"/>
          <w:sz w:val="30"/>
          <w:szCs w:val="30"/>
        </w:rPr>
        <w:t xml:space="preserve"> 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2018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2019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50482F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ГСЭ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ФЭПО-24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ФЭПО-28</w:t>
      </w:r>
      <w:r w:rsidRPr="002B1ABF">
        <w:t xml:space="preserve"> по дисциплине «</w:t>
      </w:r>
      <w:r>
        <w:rPr>
          <w:noProof/>
        </w:rPr>
        <w:t xml:space="preserve">Философия</w:t>
      </w:r>
      <w:r w:rsidRPr="002B1ABF">
        <w:t xml:space="preserve">» цикла </w:t>
      </w:r>
      <w:r>
        <w:rPr>
          <w:noProof/>
        </w:rPr>
        <w:t xml:space="preserve"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Heading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Философия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ФЭПО-24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127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15425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121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13876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119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16167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107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12950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116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14863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50482F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1.1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 xml:space="preserve">по дисциплине «</w:t>
      </w:r>
      <w:r>
        <w:rPr>
          <w:noProof/>
        </w:rPr>
        <w:t xml:space="preserve">Философия</w:t>
      </w:r>
      <w:r w:rsidRPr="00621276">
        <w:t xml:space="preserve">»</w:t>
      </w: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ФЭПО-24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228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200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236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50482F" w:rsidP="00946870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1.2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</w:t>
      </w:r>
      <w:r w:rsidRPr="00971439">
        <w:br/>
      </w:r>
      <w:r w:rsidRPr="00621276">
        <w:t xml:space="preserve">по дисциплине «</w:t>
      </w:r>
      <w:r>
        <w:rPr>
          <w:noProof/>
        </w:rPr>
        <w:t xml:space="preserve">Философия</w:t>
      </w:r>
      <w:r w:rsidRPr="00621276">
        <w:t xml:space="preserve"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Результаты обучения студентов по дисциплине «</w:t>
      </w:r>
      <w:r>
        <w:rPr>
          <w:noProof/>
        </w:rPr>
        <w:t xml:space="preserve">Философия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50482F" w:rsidP="002953DF">
      <w:pPr>
        <w:keepNext/>
        <w:keepLines/>
        <w:jc w:val="center"/>
      </w:pPr>
      <w:r w:rsidRPr="00DE0872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ФЭПО-28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Философия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2.2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50482F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57216" filled="f" stroked="f">
            <v:textbox style="mso-next-textbox:#_x0000_s1027">
              <w:txbxContent>
                <w:p w:rsidR="0050482F" w:rsidRPr="006042B7" w:rsidRDefault="0050482F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4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56192" filled="f" stroked="f">
            <v:textbox style="mso-next-textbox:#_x0000_s1028">
              <w:txbxContent>
                <w:p w:rsidR="0050482F" w:rsidRPr="006042B7" w:rsidRDefault="0050482F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10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55168" filled="f" stroked="f">
            <v:textbox style="mso-next-textbox:#_x0000_s1029">
              <w:txbxContent>
                <w:p w:rsidR="0050482F" w:rsidRPr="006042B7" w:rsidRDefault="0050482F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31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54144" filled="f" stroked="f">
            <v:textbox style="mso-next-textbox:#_x0000_s1030">
              <w:txbxContent>
                <w:p w:rsidR="0050482F" w:rsidRPr="006042B7" w:rsidRDefault="0050482F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55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53120" filled="f" stroked="f">
            <v:textbox style="mso-next-textbox:#_x0000_s1031">
              <w:txbxContent>
                <w:p w:rsidR="0050482F" w:rsidRPr="00C961F5" w:rsidRDefault="0050482F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96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52096" filled="f" stroked="f">
            <v:textbox style="mso-next-textbox:#_x0000_s1032">
              <w:txbxContent>
                <w:p w:rsidR="0050482F" w:rsidRPr="00C961F5" w:rsidRDefault="0050482F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97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46976;mso-position-horizontal-relative:text;mso-position-vertical-relative:text" filled="f" stroked="f">
            <v:textbox style="mso-next-textbox:#_x0000_s1033">
              <w:txbxContent>
                <w:p w:rsidR="0050482F" w:rsidRPr="000C17E9" w:rsidRDefault="0050482F" w:rsidP="00A67DBB"/>
              </w:txbxContent>
            </v:textbox>
          </v:shape>
        </w:pict>
      </w:r>
    </w:p>
    <w:p w:rsidR="0050482F" w:rsidRPr="00DA3E40" w:rsidRDefault="0050482F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51072" filled="f" stroked="f">
            <v:textbox style="mso-next-textbox:#_x0000_s1034">
              <w:txbxContent>
                <w:p w:rsidR="0050482F" w:rsidRPr="00C961F5" w:rsidRDefault="0050482F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50048" filled="f" stroked="f">
            <v:textbox style="mso-next-textbox:#_x0000_s1035">
              <w:txbxContent>
                <w:p w:rsidR="0050482F" w:rsidRPr="00C961F5" w:rsidRDefault="0050482F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49024" filled="f" stroked="f">
            <v:textbox style="mso-next-textbox:#_x0000_s1036">
              <w:txbxContent>
                <w:p w:rsidR="0050482F" w:rsidRPr="00C961F5" w:rsidRDefault="0050482F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44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48000" filled="f" stroked="f">
            <v:textbox style="mso-next-textbox:#_x0000_s1037">
              <w:txbxContent>
                <w:p w:rsidR="0050482F" w:rsidRPr="00C961F5" w:rsidRDefault="0050482F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38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50482F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50482F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97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96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Философия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50482F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Философия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Философия</w:t>
      </w:r>
      <w:r w:rsidRPr="00ED5C12">
        <w:t xml:space="preserve">» цикла </w:t>
      </w:r>
      <w:r>
        <w:rPr>
          <w:noProof/>
        </w:rPr>
        <w:t xml:space="preserve">ГСЭ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ФЭПО-28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50482F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04.03.01</w:t>
            </w:r>
          </w:p>
        </w:tc>
        <w:tc>
          <w:tcPr>
            <w:tcW w:w="3912" w:type="dxa"/>
            <w:vAlign w:val="center"/>
          </w:tcPr>
          <w:p w:rsidR="0050482F" w:rsidRDefault="0050482F" w:rsidP="003B19ED">
            <w:pPr>
              <w:spacing w:line="264" w:lineRule="auto"/>
            </w:pPr>
            <w:r>
              <w:rPr>
                <w:noProof/>
              </w:rPr>
              <w:t xml:space="preserve">Химия</w:t>
            </w:r>
          </w:p>
        </w:tc>
        <w:tc>
          <w:tcPr>
            <w:tcW w:w="1284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993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19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50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31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50482F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50482F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50482F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06.03.01</w:t>
            </w:r>
          </w:p>
        </w:tc>
        <w:tc>
          <w:tcPr>
            <w:tcW w:w="3912" w:type="dxa"/>
            <w:vAlign w:val="center"/>
          </w:tcPr>
          <w:p w:rsidR="0050482F" w:rsidRDefault="0050482F" w:rsidP="003B19ED">
            <w:pPr>
              <w:spacing w:line="264" w:lineRule="auto"/>
            </w:pPr>
            <w:r>
              <w:rPr>
                <w:noProof/>
              </w:rPr>
              <w:t xml:space="preserve">Биология</w:t>
            </w:r>
          </w:p>
        </w:tc>
        <w:tc>
          <w:tcPr>
            <w:tcW w:w="1284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45</w:t>
            </w:r>
          </w:p>
        </w:tc>
        <w:tc>
          <w:tcPr>
            <w:tcW w:w="993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6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16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47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31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50482F" w:rsidP="00AD1D63">
            <w:pPr>
              <w:jc w:val="center"/>
            </w:pPr>
            <w:r>
              <w:rPr>
                <w:noProof/>
              </w:rPr>
              <w:t xml:space="preserve">94%</w:t>
            </w:r>
          </w:p>
        </w:tc>
        <w:tc>
          <w:tcPr>
            <w:tcW w:w="1496" w:type="dxa"/>
            <w:vAlign w:val="center"/>
          </w:tcPr>
          <w:p w:rsidR="0050482F" w:rsidRPr="00BB78B7" w:rsidRDefault="0050482F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50482F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39.03.03</w:t>
            </w:r>
          </w:p>
        </w:tc>
        <w:tc>
          <w:tcPr>
            <w:tcW w:w="3912" w:type="dxa"/>
            <w:vAlign w:val="center"/>
          </w:tcPr>
          <w:p w:rsidR="0050482F" w:rsidRDefault="0050482F" w:rsidP="003B19ED">
            <w:pPr>
              <w:spacing w:line="264" w:lineRule="auto"/>
            </w:pPr>
            <w:r>
              <w:rPr>
                <w:noProof/>
              </w:rPr>
              <w:t xml:space="preserve">Организация работы с молодежью</w:t>
            </w:r>
          </w:p>
        </w:tc>
        <w:tc>
          <w:tcPr>
            <w:tcW w:w="1284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993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9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36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55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50482F" w:rsidP="00AD1D63">
            <w:pPr>
              <w:jc w:val="center"/>
            </w:pPr>
            <w:r>
              <w:rPr>
                <w:noProof/>
              </w:rPr>
              <w:t xml:space="preserve">91%</w:t>
            </w:r>
          </w:p>
        </w:tc>
        <w:tc>
          <w:tcPr>
            <w:tcW w:w="1496" w:type="dxa"/>
            <w:vAlign w:val="center"/>
          </w:tcPr>
          <w:p w:rsidR="0050482F" w:rsidRPr="00BB78B7" w:rsidRDefault="0050482F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50482F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42.03.01</w:t>
            </w:r>
          </w:p>
        </w:tc>
        <w:tc>
          <w:tcPr>
            <w:tcW w:w="3912" w:type="dxa"/>
            <w:vAlign w:val="center"/>
          </w:tcPr>
          <w:p w:rsidR="0050482F" w:rsidRDefault="0050482F" w:rsidP="003B19ED">
            <w:pPr>
              <w:spacing w:line="264" w:lineRule="auto"/>
            </w:pPr>
            <w:r>
              <w:rPr>
                <w:noProof/>
              </w:rPr>
              <w:t xml:space="preserve">Реклама и связи с общественностью</w:t>
            </w:r>
          </w:p>
        </w:tc>
        <w:tc>
          <w:tcPr>
            <w:tcW w:w="1284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993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15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45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40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50482F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50482F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50482F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42.03.02</w:t>
            </w:r>
          </w:p>
        </w:tc>
        <w:tc>
          <w:tcPr>
            <w:tcW w:w="3912" w:type="dxa"/>
            <w:vAlign w:val="center"/>
          </w:tcPr>
          <w:p w:rsidR="0050482F" w:rsidRDefault="0050482F" w:rsidP="003B19ED">
            <w:pPr>
              <w:spacing w:line="264" w:lineRule="auto"/>
            </w:pPr>
            <w:r>
              <w:rPr>
                <w:noProof/>
              </w:rPr>
              <w:t xml:space="preserve">Журналистика</w:t>
            </w:r>
          </w:p>
        </w:tc>
        <w:tc>
          <w:tcPr>
            <w:tcW w:w="1284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32</w:t>
            </w:r>
          </w:p>
        </w:tc>
        <w:tc>
          <w:tcPr>
            <w:tcW w:w="993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6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19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50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25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50482F" w:rsidP="00AD1D63">
            <w:pPr>
              <w:jc w:val="center"/>
            </w:pPr>
            <w:r>
              <w:rPr>
                <w:noProof/>
              </w:rPr>
              <w:t xml:space="preserve">94%</w:t>
            </w:r>
          </w:p>
        </w:tc>
        <w:tc>
          <w:tcPr>
            <w:tcW w:w="1496" w:type="dxa"/>
            <w:vAlign w:val="center"/>
          </w:tcPr>
          <w:p w:rsidR="0050482F" w:rsidRPr="00BB78B7" w:rsidRDefault="0050482F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50482F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43.03.02</w:t>
            </w:r>
          </w:p>
        </w:tc>
        <w:tc>
          <w:tcPr>
            <w:tcW w:w="3912" w:type="dxa"/>
            <w:vAlign w:val="center"/>
          </w:tcPr>
          <w:p w:rsidR="0050482F" w:rsidRDefault="0050482F" w:rsidP="003B19ED">
            <w:pPr>
              <w:spacing w:line="264" w:lineRule="auto"/>
            </w:pPr>
            <w:r>
              <w:rPr>
                <w:noProof/>
              </w:rPr>
              <w:t xml:space="preserve">Туризм</w:t>
            </w:r>
          </w:p>
        </w:tc>
        <w:tc>
          <w:tcPr>
            <w:tcW w:w="1284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993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12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44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44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50482F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50482F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50482F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43.03.03</w:t>
            </w:r>
          </w:p>
        </w:tc>
        <w:tc>
          <w:tcPr>
            <w:tcW w:w="3912" w:type="dxa"/>
            <w:vAlign w:val="center"/>
          </w:tcPr>
          <w:p w:rsidR="0050482F" w:rsidRDefault="0050482F" w:rsidP="003B19ED">
            <w:pPr>
              <w:spacing w:line="264" w:lineRule="auto"/>
            </w:pPr>
            <w:r>
              <w:rPr>
                <w:noProof/>
              </w:rPr>
              <w:t xml:space="preserve">Гостиничное дело</w:t>
            </w:r>
          </w:p>
        </w:tc>
        <w:tc>
          <w:tcPr>
            <w:tcW w:w="1284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993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6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25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69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50482F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50482F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50482F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44.03.05</w:t>
            </w:r>
          </w:p>
        </w:tc>
        <w:tc>
          <w:tcPr>
            <w:tcW w:w="3912" w:type="dxa"/>
            <w:vAlign w:val="center"/>
          </w:tcPr>
          <w:p w:rsidR="0050482F" w:rsidRDefault="0050482F" w:rsidP="003B19ED">
            <w:pPr>
              <w:spacing w:line="264" w:lineRule="auto"/>
            </w:pPr>
            <w:r>
              <w:rPr>
                <w:noProof/>
              </w:rPr>
              <w:t xml:space="preserve">Педагогическое образование (с двумя профилями подготовки)</w:t>
            </w:r>
          </w:p>
        </w:tc>
        <w:tc>
          <w:tcPr>
            <w:tcW w:w="1284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993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13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39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48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50482F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50482F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50482F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45.03.01</w:t>
            </w:r>
          </w:p>
        </w:tc>
        <w:tc>
          <w:tcPr>
            <w:tcW w:w="3912" w:type="dxa"/>
            <w:vAlign w:val="center"/>
          </w:tcPr>
          <w:p w:rsidR="0050482F" w:rsidRDefault="0050482F" w:rsidP="003B19ED">
            <w:pPr>
              <w:spacing w:line="264" w:lineRule="auto"/>
            </w:pPr>
            <w:r>
              <w:rPr>
                <w:noProof/>
              </w:rPr>
              <w:t xml:space="preserve">Филология</w:t>
            </w:r>
          </w:p>
        </w:tc>
        <w:tc>
          <w:tcPr>
            <w:tcW w:w="1284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39</w:t>
            </w:r>
          </w:p>
        </w:tc>
        <w:tc>
          <w:tcPr>
            <w:tcW w:w="993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2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21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44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33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50482F" w:rsidP="00AD1D63">
            <w:pPr>
              <w:jc w:val="center"/>
            </w:pPr>
            <w:r>
              <w:rPr>
                <w:noProof/>
              </w:rPr>
              <w:t xml:space="preserve">98%</w:t>
            </w:r>
          </w:p>
        </w:tc>
        <w:tc>
          <w:tcPr>
            <w:tcW w:w="1496" w:type="dxa"/>
            <w:vAlign w:val="center"/>
          </w:tcPr>
          <w:p w:rsidR="0050482F" w:rsidRPr="00BB78B7" w:rsidRDefault="0050482F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50482F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51.03.01</w:t>
            </w:r>
          </w:p>
        </w:tc>
        <w:tc>
          <w:tcPr>
            <w:tcW w:w="3912" w:type="dxa"/>
            <w:vAlign w:val="center"/>
          </w:tcPr>
          <w:p w:rsidR="0050482F" w:rsidRDefault="0050482F" w:rsidP="003B19ED">
            <w:pPr>
              <w:spacing w:line="264" w:lineRule="auto"/>
            </w:pPr>
            <w:r>
              <w:rPr>
                <w:noProof/>
              </w:rPr>
              <w:t xml:space="preserve">Культурология</w:t>
            </w:r>
          </w:p>
        </w:tc>
        <w:tc>
          <w:tcPr>
            <w:tcW w:w="1284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993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12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22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44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22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50482F" w:rsidP="00AD1D63">
            <w:pPr>
              <w:jc w:val="center"/>
            </w:pPr>
            <w:r>
              <w:rPr>
                <w:noProof/>
              </w:rPr>
              <w:t xml:space="preserve">88%</w:t>
            </w:r>
          </w:p>
        </w:tc>
        <w:tc>
          <w:tcPr>
            <w:tcW w:w="1496" w:type="dxa"/>
            <w:vAlign w:val="center"/>
          </w:tcPr>
          <w:p w:rsidR="0050482F" w:rsidRPr="00BB78B7" w:rsidRDefault="0050482F" w:rsidP="00AD1D63">
            <w:pPr>
              <w:jc w:val="center"/>
            </w:pPr>
            <w:r>
              <w:rPr>
                <w:noProof/>
              </w:rPr>
              <w:t xml:space="preserve">*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50482F" w:rsidP="002953DF">
      <w:pPr>
        <w:keepNext/>
        <w:keepLines/>
        <w:jc w:val="center"/>
      </w:pP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 xml:space="preserve">Рис</w:t>
      </w:r>
      <w:r>
        <w:t xml:space="preserve">унок 2.6 –</w:t>
      </w:r>
      <w:r w:rsidRPr="00C015E3">
        <w:t xml:space="preserve"> </w:t>
      </w:r>
      <w:r>
        <w:t xml:space="preserve">Диаграмма р</w:t>
      </w:r>
      <w:r w:rsidRPr="00C015E3">
        <w:t xml:space="preserve">аспределени</w:t>
      </w:r>
      <w:r>
        <w:t xml:space="preserve"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 xml:space="preserve">по уровням обученности</w:t>
      </w:r>
      <w:r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89% (ФЭПО-24), 100% (ФЭПО-25), 97% (ФЭПО-26), 100% (ФЭПО-27) и 97% (ФЭПО-28)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95% (ФЭПО-24), 95% (ФЭПО-25), 97% (ФЭПО-26), 96% (ФЭПО-27) и 96% (ФЭПО-28)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Философия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Философия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Философия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Философия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4 кредита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Предмет философии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Структура философии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</w:t>
      </w:r>
      <w:r w:rsidRPr="00621546">
        <w:t xml:space="preserve">. </w:t>
      </w:r>
      <w:r>
        <w:rPr>
          <w:noProof/>
        </w:rPr>
        <w:t xml:space="preserve">Функции философии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</w:t>
      </w:r>
      <w:r w:rsidRPr="00621546">
        <w:t xml:space="preserve">. </w:t>
      </w:r>
      <w:r>
        <w:rPr>
          <w:noProof/>
        </w:rPr>
        <w:t xml:space="preserve">Возникновение философии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Философия XVII-XIX веков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Современная философия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Традиции отечественной философии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Бытие как проблема философии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9</w:t>
      </w:r>
      <w:r w:rsidRPr="00621546">
        <w:t xml:space="preserve">. </w:t>
      </w:r>
      <w:r>
        <w:rPr>
          <w:noProof/>
        </w:rPr>
        <w:t xml:space="preserve">Проблема развития в философии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Бытие и сознание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11*</w:t>
      </w:r>
      <w:r w:rsidRPr="00621546">
        <w:t xml:space="preserve">. </w:t>
      </w:r>
      <w:r>
        <w:rPr>
          <w:noProof/>
        </w:rPr>
        <w:t xml:space="preserve">Познание как предмет философского анализа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12*</w:t>
      </w:r>
      <w:r w:rsidRPr="00621546">
        <w:t xml:space="preserve">. </w:t>
      </w:r>
      <w:r>
        <w:rPr>
          <w:noProof/>
        </w:rPr>
        <w:t xml:space="preserve">Проблема истины в философии и науке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13*</w:t>
      </w:r>
      <w:r w:rsidRPr="00621546">
        <w:t xml:space="preserve">. </w:t>
      </w:r>
      <w:r>
        <w:rPr>
          <w:noProof/>
        </w:rPr>
        <w:t xml:space="preserve">Структура научного знания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14*</w:t>
      </w:r>
      <w:r w:rsidRPr="00621546">
        <w:t xml:space="preserve">. </w:t>
      </w:r>
      <w:r>
        <w:rPr>
          <w:noProof/>
        </w:rPr>
        <w:t xml:space="preserve">Методы и формы научного познания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15</w:t>
      </w:r>
      <w:r w:rsidRPr="00621546">
        <w:t xml:space="preserve">. </w:t>
      </w:r>
      <w:r>
        <w:rPr>
          <w:noProof/>
        </w:rPr>
        <w:t xml:space="preserve">Развитие науки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16*</w:t>
      </w:r>
      <w:r w:rsidRPr="00621546">
        <w:t xml:space="preserve">. </w:t>
      </w:r>
      <w:r>
        <w:rPr>
          <w:noProof/>
        </w:rPr>
        <w:t xml:space="preserve">Структура общества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17*</w:t>
      </w:r>
      <w:r w:rsidRPr="00621546">
        <w:t xml:space="preserve">. </w:t>
      </w:r>
      <w:r>
        <w:rPr>
          <w:noProof/>
        </w:rPr>
        <w:t xml:space="preserve">Общество и история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18</w:t>
      </w:r>
      <w:r w:rsidRPr="00621546">
        <w:t xml:space="preserve">. </w:t>
      </w:r>
      <w:r>
        <w:rPr>
          <w:noProof/>
        </w:rPr>
        <w:t xml:space="preserve">Глобальные проблемы и будущее человечества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19*</w:t>
      </w:r>
      <w:r w:rsidRPr="00621546">
        <w:t xml:space="preserve">. </w:t>
      </w:r>
      <w:r>
        <w:rPr>
          <w:noProof/>
        </w:rPr>
        <w:t xml:space="preserve">Человек и мир в современной философии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20</w:t>
      </w:r>
      <w:r w:rsidRPr="00621546">
        <w:t xml:space="preserve">. </w:t>
      </w:r>
      <w:r>
        <w:rPr>
          <w:noProof/>
        </w:rPr>
        <w:t xml:space="preserve">Ценности и смысл человеческой жизни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Философия, ее предмет и место в культуре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Философия, ее предмет и место в культуре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Исторические типы философии. Философские традиции и современные дискуссии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Исторические типы философии. Философские традиции и современные дискуссии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Философская онтология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Философская онтология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Философия и методология науки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Философия и методология науки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Социальная философия и философия истории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Социальная философия и философия истории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50482F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04.03.01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Химия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50482F" w:rsidRPr="00F04A61" w:rsidRDefault="0050482F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ОПБ-04.03.01-21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Философия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Химия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ОПБ-04.03.01-21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4 кредита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философии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философии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Функции философии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Возникновение философии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XVII-XIX веков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Современная философия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Традиции отечественной философии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Бытие как проблема философии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Проблема развития в философии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Бытие и сознание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Познание как предмет философского анализа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Проблема истины в философии и науке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научного знания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Методы и формы научного познания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Ценности и смысл человеческой жизни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Философская онтология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Философская онтология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и методология науки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и методология науки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45602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45602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Философия</w:t>
      </w:r>
      <w:r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50482F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45602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45602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Философия</w:t>
      </w:r>
      <w:r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45602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45602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Химия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50482F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581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45602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50482F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2B3C22" w:rsidRDefault="0050482F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06.03.01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Биология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50482F" w:rsidRPr="00F04A61" w:rsidRDefault="0050482F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ОАБ-06.03.01-21, ОАБ-06.03.01-22, ОАБ-06.03.01-23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Философия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Биология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ОАБ-06.03.01-21, ОАБ-06.03.01-22, ОАБ-06.03.01-23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2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4 кредита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философии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философии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Функции философии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Возникновение философии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XVII-XIX веков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Современная философия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Традиции отечественной философии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Бытие как проблема философии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Проблема развития в философии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Бытие и сознание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Познание как предмет философского анализа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Проблема истины в философии и науке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научного знания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Методы и формы научного познания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Ценности и смысл человеческой жизни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Философская онтология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Философская онтология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и методология науки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и методология науки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45617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8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45617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9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Философия</w:t>
      </w:r>
      <w:r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50482F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45617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10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45617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11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Философия</w:t>
      </w:r>
      <w:r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45617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12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45617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13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Биология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50482F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581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45617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Биология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94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50482F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2B3C22" w:rsidRDefault="0050482F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39.03.03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Организация работы с молодежью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50482F" w:rsidRPr="00F04A61" w:rsidRDefault="0050482F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ОАБ-39.03.03-21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3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Философия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Организация работы с молодежью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ОАБ-39.03.03-21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3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4 кредита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философии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философии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XVII-XIX веков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Современная философия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Традиции отечественной философии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Бытие как проблема философии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Бытие и сознание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Познание как предмет философского анализа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Проблема истины в философии и науке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научного знания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Методы и формы научного познания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общества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Общество и история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Человек и мир в современной философии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Философская онтология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и методология науки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и методология науки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Социальная философия и философия истории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15</w:t>
      </w:r>
      <w:r>
        <w:rPr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45126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45126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16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Философия</w:t>
      </w:r>
      <w:r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50482F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17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45126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17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45126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18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Философия</w:t>
      </w:r>
      <w:r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19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45126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19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45126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20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21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50482F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581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45126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21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91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50482F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2B3C22" w:rsidRDefault="0050482F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42.03.01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Реклама и связи с общественностью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50482F" w:rsidRPr="00F04A61" w:rsidRDefault="0050482F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ОПБ-42.03.01-21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4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Философия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Реклама и связи с общественностью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ОПБ-42.03.01-21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4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4 кредита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философии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философии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XVII-XIX веков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Современная философия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Традиции отечественной философии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Бытие как проблема философии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Бытие и сознание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Познание как предмет философского анализа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Проблема истины в философии и науке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научного знания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Методы и формы научного познания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общества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Общество и история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Человек и мир в современной философии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Философская онтология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и методология науки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и методология науки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Социальная философия и философия истории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22</w:t>
      </w:r>
      <w:r>
        <w:rPr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45127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22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23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45127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23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Философия</w:t>
      </w:r>
      <w:r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50482F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24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45127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24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25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45127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25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Философия</w:t>
      </w:r>
      <w:r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26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45127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26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27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45127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27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28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50482F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581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45127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28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50482F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2B3C22" w:rsidRDefault="0050482F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42.03.02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Журналистика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50482F" w:rsidRPr="00F04A61" w:rsidRDefault="0050482F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ОАБ-42.03.02-21, ОАБ-42.03.02-22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5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Философия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Журналистика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ОАБ-42.03.02-21, ОАБ-42.03.02-22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5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4 кредита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философии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философии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Функции философии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Возникновение философии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Бытие как проблема философии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Проблема развития в философии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Познание как предмет философского анализа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Проблема истины в философии и науке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научного знания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Методы и формы научного познания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общества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Глобальные проблемы и будущее человечества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Человек и мир в современной философии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Ценности и смысл человеческой жизни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Философская онтология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Философская онтология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и методология науки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и методология науки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29</w:t>
      </w:r>
      <w:r>
        <w:rPr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46359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29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30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46359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30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Философия</w:t>
      </w:r>
      <w:r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50482F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31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46359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31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32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46359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32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Философия</w:t>
      </w:r>
      <w:r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33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46359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33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34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46359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34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Журналистика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35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50482F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581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46359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35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Журналистика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94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50482F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2B3C22" w:rsidRDefault="0050482F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43.03.02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Туризм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50482F" w:rsidRPr="00F04A61" w:rsidRDefault="0050482F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ОАБ-43.03.02-21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6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Философия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Туризм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ОАБ-43.03.02-21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6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4 кредита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философии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философии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XVII-XIX веков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Современная философия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Традиции отечественной философии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Бытие как проблема философии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Бытие и сознание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Познание как предмет философского анализа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Проблема истины в философии и науке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научного знания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Методы и формы научного познания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общества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Общество и история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Человек и мир в современной философии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Философская онтология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и методология науки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и методология науки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Социальная философия и философия истории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36</w:t>
      </w:r>
      <w:r>
        <w:rPr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45125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36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37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45125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37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Философия</w:t>
      </w:r>
      <w:r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50482F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38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45125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38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39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45125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39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Философия</w:t>
      </w:r>
      <w:r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40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45125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40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41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45125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41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Туризм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42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50482F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581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45125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42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Туризм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50482F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2B3C22" w:rsidRDefault="0050482F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43.03.03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Гостиничное дело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50482F" w:rsidRPr="00F04A61" w:rsidRDefault="0050482F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ОАБ-43.03.03-21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7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Философия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Гостиничное дело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ОАБ-43.03.03-21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7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4 кредита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философии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философии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XVII-XIX веков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Современная философия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Традиции отечественной философии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Бытие как проблема философии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Бытие и сознание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Познание как предмет философского анализа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Проблема истины в философии и науке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научного знания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Методы и формы научного познания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общества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Общество и история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Человек и мир в современной философии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Философская онтология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и методология науки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и методология науки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Социальная философия и философия истории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43</w:t>
      </w:r>
      <w:r>
        <w:rPr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45127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43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44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45127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44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Философия</w:t>
      </w:r>
      <w:r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50482F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45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45127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45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46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45127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46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Философия</w:t>
      </w:r>
      <w:r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47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45127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47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48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45127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48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Гостиничное дело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49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50482F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581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45127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49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Гостиничное дело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50482F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2B3C22" w:rsidRDefault="0050482F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44.03.05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Педагогическое образование (с двумя профилями подготовки)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50482F" w:rsidRPr="00F04A61" w:rsidRDefault="0050482F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ОПБ-44.03.05р-33, ОПБ-44.03.05у-21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8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Философия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Педагогическое образование (с двумя профилями подготовки)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ОПБ-44.03.05р-33, ОПБ-44.03.05у-21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8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4 кредита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философии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философии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Функции философии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Возникновение философии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Бытие как проблема философии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Проблема развития в философии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Познание как предмет философского анализа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Проблема истины в философии и науке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научного знания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Методы и формы научного познания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общества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Глобальные проблемы и будущее человечества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Человек и мир в современной философии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Ценности и смысл человеческой жизни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Философская онтология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Философская онтология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и методология науки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и методология науки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50</w:t>
      </w:r>
      <w:r>
        <w:rPr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44278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50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51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44278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51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Философия</w:t>
      </w:r>
      <w:r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50482F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52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44278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52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53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44278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53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Философия</w:t>
      </w:r>
      <w:r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54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44278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54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55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44278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55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56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50482F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581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44278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56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50482F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2B3C22" w:rsidRDefault="0050482F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45.03.01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Филология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50482F" w:rsidRPr="00F04A61" w:rsidRDefault="0050482F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ОПБ-45.03.01р-31, ОПБ-45.03.01р-32, ОАБ-45.03.01у-24, ОАБ-45.03.01у-22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9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Философия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Филология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ОПБ-45.03.01р-31, ОПБ-45.03.01р-32, ОАБ-45.03.01у-24, ОАБ-45.03.01у-22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9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4 кредита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философии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философии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Функции философии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Возникновение философии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Бытие как проблема философии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Проблема развития в философии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Познание как предмет философского анализа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Проблема истины в философии и науке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научного знания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Методы и формы научного познания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общества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Глобальные проблемы и будущее человечества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Человек и мир в современной философии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Ценности и смысл человеческой жизни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Философская онтология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Философская онтология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и методология науки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и методология науки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57</w:t>
      </w:r>
      <w:r>
        <w:rPr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44278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57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58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44278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58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Философия</w:t>
      </w:r>
      <w:r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50482F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59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44278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59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60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44278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60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Философия</w:t>
      </w:r>
      <w:r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61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44278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61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62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44278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62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Филология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63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50482F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581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44278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63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Филология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98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50482F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2B3C22" w:rsidRDefault="0050482F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51.03.01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Культурология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50482F" w:rsidRPr="00F04A61" w:rsidRDefault="0050482F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ОАБ-51.03.01-21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10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Философия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Культурология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ОАБ-51.03.01-21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10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4 кредита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философии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философии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XVII-XIX веков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Современная философия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Традиции отечественной философии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Бытие как проблема философии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Бытие и сознание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Познание как предмет философского анализа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Проблема истины в философии и науке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научного знания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Методы и формы научного познания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общества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Общество и история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Человек и мир в современной философии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Философская онтология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и методология науки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и методология науки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Социальная философия и философия истории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64</w:t>
      </w:r>
      <w:r>
        <w:rPr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45125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64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65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45125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65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Философия</w:t>
      </w:r>
      <w:r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50482F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66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45125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66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67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45125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67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Философия</w:t>
      </w:r>
      <w:r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68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45125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68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69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45125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69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Культурология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70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50482F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581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45125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70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Культурология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88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50482F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50482F" w:rsidRPr="00E177C8" w:rsidRDefault="0050482F" w:rsidP="00E177C8">
      <w:r>
        <w:br w:type="page"/>
      </w:r>
      <w:r>
        <w:rPr>
          <w:noProof/>
        </w:rPr>
        <w:pict>
          <v:shape id="Рисунок 3" o:spid="_x0000_i1027" type="#_x0000_t75" style="width:498.75pt;height:696pt;visibility:visible">
            <v:imagedata r:id="rId12" o:title=""/>
          </v:shape>
        </w:pict>
      </w:r>
    </w:p>
    <w:p w:rsidR="0050482F" w:rsidRPr="00165EAC" w:rsidRDefault="0050482F" w:rsidP="00695965">
      <w:pPr>
        <w:jc w:val="center"/>
        <w:rPr>
          <w:color w:val="000000"/>
          <w:sz w:val="2"/>
          <w:szCs w:val="2"/>
        </w:rPr>
      </w:pPr>
    </w:p>
    <w:p w:rsidR="0050482F" w:rsidRPr="002B1ABF" w:rsidRDefault="0050482F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50482F" w:rsidP="002953DF">
      <w:pPr>
        <w:keepNext/>
        <w:keepLines/>
        <w:jc w:val="center"/>
      </w:pPr>
      <w:r>
        <w:rPr>
          <w:noProof/>
        </w:rPr>
        <w:pict>
          <v:shape id="_x0000_i1028" type="#_x0000_t75" style="width:333pt;height:205.5pt;visibility:visible">
            <v:imagedata r:id="rId13" o:title=""/>
          </v:shape>
        </w:pict>
      </w:r>
      <w:r>
        <w:rPr>
          <w:sz w:val="28"/>
          <w:szCs w:val="28"/>
        </w:rPr>
        <w:br/>
      </w:r>
      <w:r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 xml:space="preserve">Приложение 2. Характеристика уровней обученности по дисциплине «</w:t>
      </w:r>
      <w:r>
        <w:rPr>
          <w:noProof/>
        </w:rPr>
        <w:t xml:space="preserve">Философия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50482F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элементарные знания основных вопросов по дисциплине, но недостаточно овладел необходимой системой знаний об основных направлениях, проблемах, теориях и методах философии, содержанием современных философских дискуссий по проблемам общественного развития, не умеет проводить поиск информации в источниках разных типов, не обладает навыками восприятия и анализа текстов, имеющих философское содержание.</w:t>
      </w:r>
    </w:p>
    <w:p w:rsidR="0050482F" w:rsidRPr="00DC5248" w:rsidRDefault="0050482F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50482F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овладел необходимой системой знаний об основных направлениях, проблемах, теориях и методах философии, содержанием современных философских дискуссий по проблемам общественного развития; умеет проводить поиск информации в источниках разных типов, обладает некоторыми навыками восприятия и анализа текстов, имеющих философское содержание; имеет общее представление об основных отраслях философского знания (метафизика, теория познания, логика, философская антропология, этика, эстетика, философия науки и техники, социальная философия).</w:t>
      </w:r>
    </w:p>
    <w:p w:rsidR="0050482F" w:rsidRPr="00DC5248" w:rsidRDefault="0050482F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50482F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прочные знания и развитые практические умения и навыки по дисциплине, овладел необходимой системой знаний об основных направлениях, проблемах, теориях и методах философии, содержанием современных философских дискуссий по проблемам общественного развития; имеет представление об основных отраслях философского знания (метафизика, теория познания, логика, философская антропология, этика, эстетика, философия науки и техники, социальная философия); обладает навыками восприятия и анализа текстов, имеющих философское содержание; умеет использовать положения и категории философии для оценивания и анализа различных социальных тенденций, фактов и явлений.</w:t>
      </w:r>
    </w:p>
    <w:p w:rsidR="0050482F" w:rsidRPr="00DC5248" w:rsidRDefault="0050482F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50482F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свидетельствует о том, что студент способен обобщать и оценивать информацию, полученную на основе исследования нестандартной ситуации, использовать положения и категории философии для оценивания и анализа различных социальных тенденций, фактов и явлений; демонстрирует готовность к диалогу и восприятию альтернатив, участию в дискуссиях по проблемам общественного и мировоззренческого характера; умеет обосновывать свою мировоззренческую и гражданскую позицию и применять полученные знания при решении профессиональных задач.</w:t>
      </w:r>
    </w:p>
    <w:p w:rsidR="0050482F" w:rsidRPr="00DC5248" w:rsidRDefault="0050482F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Heading1"/>
        <w:numPr>
          <w:ilvl w:val="0"/>
          <w:numId w:val="0"/>
        </w:numPr>
      </w:pPr>
      <w:r w:rsidRPr="00E7363A">
        <w:br w:type="page"/>
      </w:r>
      <w:r w:rsidRPr="002B1ABF"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50482F" w:rsidRDefault="0050482F" w:rsidP="00BA3C71">
      <w:pPr>
        <w:keepNext/>
        <w:ind w:left="-540" w:firstLine="540"/>
        <w:jc w:val="center"/>
      </w:pPr>
      <w:r>
        <w:rPr>
          <w:noProof/>
        </w:rPr>
        <w:pict>
          <v:rect id="_x0000_s1038" style="position:absolute;left:0;text-align:left;margin-left:194.25pt;margin-top:5pt;width:43.5pt;height:20.25pt;z-index:251666432" filled="f" stroked="f">
            <v:textbox>
              <w:txbxContent>
                <w:p w:rsidR="0050482F" w:rsidRPr="00A85067" w:rsidRDefault="0050482F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39" style="position:absolute;left:0;text-align:left;margin-left:228pt;margin-top:5pt;width:63pt;height:20.25pt;z-index:251667456" filled="f" stroked="f">
            <v:textbox>
              <w:txbxContent>
                <w:p w:rsidR="0050482F" w:rsidRPr="00A85067" w:rsidRDefault="0050482F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0" style="position:absolute;left:0;text-align:left;margin-left:338.25pt;margin-top:11.75pt;width:75pt;height:24.4pt;z-index:251664384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1" style="position:absolute;left:0;text-align:left;margin-left:359.1pt;margin-top:39.5pt;width:75pt;height:24.4pt;z-index:251665408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2" style="position:absolute;left:0;text-align:left;margin-left:390pt;margin-top:66.5pt;width:75pt;height:24.4pt;z-index:251659264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3" style="position:absolute;left:0;text-align:left;margin-left:420.75pt;margin-top:95.75pt;width:75pt;height:24.4pt;z-index:251658240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4" style="position:absolute;left:0;text-align:left;margin-left:16.1pt;margin-top:95.75pt;width:75pt;height:24.4pt;z-index:251660288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5" style="position:absolute;left:0;text-align:left;margin-left:47.2pt;margin-top:66.5pt;width:75pt;height:24.4pt;z-index:251661312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6" style="position:absolute;left:0;text-align:left;margin-left:80.25pt;margin-top:39.5pt;width:75pt;height:24.4pt;z-index:251662336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7" style="position:absolute;left:0;text-align:left;margin-left:97.5pt;margin-top:11pt;width:75pt;height:24.4pt;z-index:251663360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9" type="#_x0000_t75" style="width:447.75pt;height:126.75pt">
            <v:imagedata r:id="rId14" o:title=""/>
          </v:shape>
        </w:pict>
      </w:r>
    </w:p>
    <w:p w:rsidR="0050482F" w:rsidRPr="002B3C22" w:rsidRDefault="0050482F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50482F">
        <w:tc>
          <w:tcPr>
            <w:tcW w:w="4657" w:type="dxa"/>
            <w:vAlign w:val="center"/>
          </w:tcPr>
          <w:p w:rsidR="0050482F" w:rsidRDefault="0050482F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50482F" w:rsidRDefault="0050482F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50482F" w:rsidP="004D5FE1">
      <w:pPr>
        <w:jc w:val="center"/>
      </w:pPr>
      <w:r>
        <w:rPr>
          <w:noProof/>
        </w:rPr>
        <w:pict>
          <v:shape id="_x0000_i1030" type="#_x0000_t75" style="width:453.75pt;height:208.5pt;visibility:visible">
            <v:imagedata r:id="rId15" o:title=""/>
          </v:shape>
        </w:pict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50482F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1" type="#_x0000_t75" style="width:444pt;height:228.75pt;visibility:visible">
            <v:imagedata r:id="rId16" o:title=""/>
          </v:shape>
        </w:pict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50482F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2" type="#_x0000_t75" style="width:453.75pt;height:180pt;visibility:visible">
            <v:imagedata r:id="rId17" o:title=""/>
          </v:shape>
        </w:pict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50482F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3" type="#_x0000_t75" style="width:453.75pt;height:180pt;visibility:visible">
            <v:imagedata r:id="rId18" o:title=""/>
          </v:shape>
        </w:pict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4" type="#_x0000_t75" style="width:390pt;height:193.5pt;visibility:visible">
            <v:imagedata r:id="rId19" o:title=""/>
          </v:shape>
        </w:pict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50482F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35" type="#_x0000_t75" style="width:426pt;height:216.75pt;visibility:visible">
            <v:imagedata r:id="rId20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2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50482F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36" type="#_x0000_t75" style="width:435.75pt;height:188.25pt;visibility:visible">
            <v:imagedata r:id="rId21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7" type="#_x0000_t75" style="width:399pt;height:239.25pt">
            <v:imagedata r:id="rId22" o:title=""/>
          </v:shape>
        </w:pict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50482F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04.03.01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Химия</w:t>
      </w:r>
      <w:r w:rsidRPr="004072BC">
        <w:rPr>
          <w:lang w:val="en-US"/>
        </w:rPr>
        <w:t xml:space="preserve">»</w:t>
      </w:r>
    </w:p>
    <w:p w:rsidR="0050482F" w:rsidRDefault="0050482F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ОПБ-04.03.01-21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Философия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4 кредита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Трефилова Алина Вадимовна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15fs256324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Иванова Мария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15fs256318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Журавлева Алина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15fs256317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Исламов Владимир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15fs256319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Чиркова Екатерина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15fs256328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Бельская Кристина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15fs256313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Воробьева Мария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15fs256315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Панфилова Инна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15fs256323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Белослудцева Мария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15fs256312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Васильев Алексей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15fs256314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Копылова Светлана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15fs256320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Фархтдинова Камила Рафаиловна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15fs256326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Хисматуллина Римма Маратовна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15fs256327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71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Корепанова Яна Станиславовна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15fs256321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71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Ворончихина Евгения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15fs256316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61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Тюкалов Андрей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15fs256325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61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Pr="0043728E" w:rsidRDefault="0050482F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06.03.01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Биология</w:t>
      </w:r>
      <w:r w:rsidRPr="004072BC">
        <w:rPr>
          <w:lang w:val="en-US"/>
        </w:rPr>
        <w:t xml:space="preserve">»</w:t>
      </w:r>
    </w:p>
    <w:p w:rsidR="0050482F" w:rsidRDefault="0050482F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ОАБ-06.03.01-21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Философия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4 кредита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Гильдебрант Мария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15fs256230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Бердышева Анастасия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15fs256224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Исаев Константин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15fs256231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Абашев Салават Фирдависович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15fs256220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Васильева Елизавета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15fs256225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Ачилова Айнура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15fs256222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Гамберова Диана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15fs256229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Андреева Екатерина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15fs256221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Байкузина Ирина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15fs256223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Вепаева Кумуш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15fs256227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Рубаненко Николай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15fs256234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Вахрушева Ульяна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15fs256226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Новаковская Мария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15fs256233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Гаджиметова Селимат Кавказовна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15fs256228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ОАБ-06.03.01-22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Философия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4 кредита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Гусейнова Хошгадам Бабек кызы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15fs256209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Вологжанина Анастасия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15fs256205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Гурьянова Алевтина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15fs256206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Пельтемова Анастасия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15fs256217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Петухова Анна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15fs256219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Мустафина Венера Радиковна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15fs256215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Гурьянова Мария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15fs256208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Заплаткина Валерия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15fs256211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59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Власов Матвей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15fs256204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Зиновьева Татьяна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15fs256212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Нянькина Инна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15fs256216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Игнатьева Алина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15fs256213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71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Гурьянова Лидия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15fs256207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Майорова Линара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15fs256214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41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ОАБ-06.03.01-23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Философия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4 кредита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Морозова Елизавета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15fs256182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Рощина Алена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15fs256188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Харланова Влада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15fs256196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Погорелкина Алла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15fs256184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Шабутдинова Екатерина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15fs256200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Шамшурина Ирина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15fs256201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Чагина Анастасия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15fs256197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Поткина Дарья Вадимовна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15fs256186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Симакова Виктория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15fs256190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Поздеева Полина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15fs256185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Черкасова Полина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15fs256198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Перминова Валерия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15fs256183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Уракова Валентина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15fs256193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Халитов Андрей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15fs256195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71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Чечулина Мария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15fs256199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67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Фардеева Кристина Ратмировна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15fs256194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Юркова Елена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15fs256202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Pr="0043728E" w:rsidRDefault="0050482F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39.03.03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Организация работы с молодежью</w:t>
      </w:r>
      <w:r w:rsidRPr="004072BC">
        <w:rPr>
          <w:lang w:val="en-US"/>
        </w:rPr>
        <w:t xml:space="preserve">»</w:t>
      </w:r>
    </w:p>
    <w:p w:rsidR="0050482F" w:rsidRDefault="0050482F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ОАБ-39.03.03-21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Философия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4 кредита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Иванова Анастасия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15fs220964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Клячина Наталья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15fs220967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Люкшина Яна Вадимовна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15fs220969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Новиков Евгений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15fs220971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Лазарева Екатерина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15fs220968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Антоненко Дарья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15fs220962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Зернов Кирилл Владиленович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15fs220963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Карпушин Вячеслав Григорьевич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15fs220966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Фертиков Иван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15fs220972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Игнатьева Александра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15fs220965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Невоструев Роман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15fs220970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Pr="0043728E" w:rsidRDefault="0050482F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42.03.01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Реклама и связи с общественностью</w:t>
      </w:r>
      <w:r w:rsidRPr="004072BC">
        <w:rPr>
          <w:lang w:val="en-US"/>
        </w:rPr>
        <w:t xml:space="preserve">»</w:t>
      </w:r>
    </w:p>
    <w:p w:rsidR="0050482F" w:rsidRDefault="0050482F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ОПБ-42.03.01-21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Философия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4 кредита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Гремякина Анастасия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15fs220877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Грицук Арсений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15fs220878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Лебедева Елена Вадимовна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15fs220885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Столярова Екатерина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15fs220891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Чуракова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15fs220895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Грачков Артём Вячеславович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15fs220876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Некрасова Виктория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15fs220888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Коробейникова Наталья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15fs220883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Антошина Анастасия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15fs220873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Веретенникова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15fs220874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Иванова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15fs220881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Ураков Семён Абелович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15fs220892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Насибуллина Алина Тимуровна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15fs220887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Данилова Софья Леонидовна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15fs220880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Черкашин Владислав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15fs220894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Давлетгареева Юлия Насиховна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15fs220879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Мельникова Мария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15fs220886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Панишева Милена Альбертовна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15fs220890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Колобердина Елизавета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15fs220882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Кузнецова Юлия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15fs220884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Pr="0043728E" w:rsidRDefault="0050482F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42.03.02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Журналистика</w:t>
      </w:r>
      <w:r w:rsidRPr="004072BC">
        <w:rPr>
          <w:lang w:val="en-US"/>
        </w:rPr>
        <w:t xml:space="preserve">»</w:t>
      </w:r>
    </w:p>
    <w:p w:rsidR="0050482F" w:rsidRDefault="0050482F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ОАБ-42.03.02-21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Философия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4 кредита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Бобылева Марина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15fs310212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Карачева Ксения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15fs310221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Артемьева Диана Геннадьевна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15fs310209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Динер Евгения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15fs310216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Коновалова Анна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15fs310224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Братчикова Екатерина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15fs310213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Зарипова Луиза Маратовна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15fs310219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Дмитриева Юлия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15fs310218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Кок Иван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15fs310222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Анисимова Карина Ринатовна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15fs310208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Дитятьева Наталья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15fs310217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Иванова Лада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15fs310220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Вахрушева Ульяна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15fs310214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Гардиханова Эльмира Илдаровна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15fs310215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Красноперова Анастасия Романовна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15fs310225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Кокоулин Андрей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15fs310223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Барбарисова Евгения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15fs310211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Баженова Анна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15fs310210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ОАБ-42.03.02-22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Философия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4 кредита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Фефилова Елизавета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15fs310198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Чайникова Анастасия Фёдоровна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15fs310200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Рылова Дарья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15fs310197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Шамшурина Марта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15fs310202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Шубина Анастасия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15fs310204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Чернова Елизавета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15fs310201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Юхнина Мария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15fs310206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Щенина Марина Вадимовна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15fs310205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Яковенко Мария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15fs310207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Кузнецова Дарья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15fs310193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Гребенкина София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15fs310192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Хныкина Дарья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15fs310199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Пономарев Сергей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15fs310196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Новикова Дарья Леонидовна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15fs310195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Pr="0043728E" w:rsidRDefault="0050482F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43.03.02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Туризм</w:t>
      </w:r>
      <w:r w:rsidRPr="004072BC">
        <w:rPr>
          <w:lang w:val="en-US"/>
        </w:rPr>
        <w:t xml:space="preserve">»</w:t>
      </w:r>
    </w:p>
    <w:p w:rsidR="0050482F" w:rsidRDefault="0050482F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ОАБ-43.03.02-21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Философия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4 кредита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Бешляга Дмитрий Дамирович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15fs221011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Новгородцева Алина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15fs221028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Балуева Елизавета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15fs221010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Караваева Анна Вадимовна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15fs221018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Зайцева Олеся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15fs221016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Кутьина Марина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15fs221021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Яковлева Ирина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15fs221038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Красильникова Полина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15fs221019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Шарафутдинова Диана Маратовна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15fs221036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Медведева Василина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15fs221023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Минакова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15fs221024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Тихонова Елена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15fs221033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Ваганова Дарья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15fs221012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Мокрушина Елена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15fs221025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Рыбакова Ксенья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15fs221030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Симанов Михаил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15fs221032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Дулесов Сергей Валерьевич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15fs221015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Юшкова Юлия Леонидовна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15fs221037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Набокова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15fs221027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Саликаева Алина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15fs221031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Морозова Елена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15fs221026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Фархутдинова Эльвина Финазовна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15fs221034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Казанцева Полина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15fs221017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Матвеева Анна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15fs221022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Романова Юлия Владиславовна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15fs221029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Pr="0043728E" w:rsidRDefault="0050482F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43.03.03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Гостиничное дело</w:t>
      </w:r>
      <w:r w:rsidRPr="004072BC">
        <w:rPr>
          <w:lang w:val="en-US"/>
        </w:rPr>
        <w:t xml:space="preserve">»</w:t>
      </w:r>
    </w:p>
    <w:p w:rsidR="0050482F" w:rsidRDefault="0050482F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ОАБ-43.03.03-21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Философия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4 кредита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Тихомирова Александра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15fs220813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Луйк Карина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15fs220809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Котова Анна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15fs220806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Ларионова Екатерина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15fs220807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Маликов Владислав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15fs220810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Цыпляшова Дарья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15fs220815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Карамова Диана Ильгизовна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15fs220804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Сандалова Екатерина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15fs220811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Логинова Наталья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15fs220808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Вахитов Илья Гизатович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15fs220803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Щепина Виктория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15fs220818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Степанова Елизавета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15fs220812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Касимова Алсу Равиловна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15fs220805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Тугбаева Анна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15fs220814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Шакиров Фарит Азатович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15fs220817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Черепанова Анна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15fs220816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Pr="0043728E" w:rsidRDefault="0050482F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44.03.05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Педагогическое образование (с двумя профилями подготовки)</w:t>
      </w:r>
      <w:r w:rsidRPr="004072BC">
        <w:rPr>
          <w:lang w:val="en-US"/>
        </w:rPr>
        <w:t xml:space="preserve">»</w:t>
      </w:r>
    </w:p>
    <w:p w:rsidR="0050482F" w:rsidRDefault="0050482F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ОПБ-44.03.05р-33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Философия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4 кредита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Шарова Светлана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15fs155300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Ефремова Анастасия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15fs155293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Назарова Юлия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15fs155297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Исаева Октябрина Эдуардовна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15fs155295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Жуйкова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15fs155294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Вахнина Галина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15fs155291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Санникова Елизавета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15fs155298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Малышева Юлия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15fs155296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Скачкова Алёна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15fs155299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Горева Виктория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15fs155292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ОПБ-44.03.05у-21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Философия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4 кредита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Шкляева Виктория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15fs309540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Федотова Мария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15fs309539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Шувалова Ульяна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15fs309541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Рахимзянова Анжелика Эдуардовна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15fs309537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Нойман Александра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15fs309535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Павлова Надежда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15fs309536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Абросимова Ксения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15fs309529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Наговицына Ульяна Георгиевна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15fs309534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Васильева Вероника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15fs309530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Михайлова Анастасия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15fs309533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Корепанова Карина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15fs309532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Сильвестрова Наталия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15fs309538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Клабукова Венера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15fs309531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Pr="0043728E" w:rsidRDefault="0050482F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45.03.01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Филология</w:t>
      </w:r>
      <w:r w:rsidRPr="004072BC">
        <w:rPr>
          <w:lang w:val="en-US"/>
        </w:rPr>
        <w:t xml:space="preserve">»</w:t>
      </w:r>
    </w:p>
    <w:p w:rsidR="0050482F" w:rsidRDefault="0050482F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ОАБ-45.03.01у-22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Философия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4 кредита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Данилова Наталья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15fs309517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Переплетова Анастасия Геннадьевна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15fs309525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Максимов Денис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15fs309519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Маркова Анисья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15fs309520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Байкова Снежана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15fs309514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Сабанова София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15fs309526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Шитова Мария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15fs309528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Волкова Любовь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15fs309516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Митрофанова Елизавета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15fs309521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Никитина Алёна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15fs309524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Долганова Светлана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15fs309518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Морозов Вячеслав Эдуардович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15fs309522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Мясникова Анастасия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15fs309523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ОАБ-45.03.01у-24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Философия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4 кредита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Николаева Христина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15fs309509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Прозорова Юлия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15fs309511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Евсеева Галина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15fs309506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Васильева Дарина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15fs309504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Дмитриева Мария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15fs309505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Осипова Полина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15fs309510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Михайлова Алина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15fs309508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Бубина Кристина Федоровна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15fs309503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Князева Софья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15fs309507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Ямаева Ирина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15fs309513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ОПБ-45.03.01р-31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Философия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4 кредита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Комова Полина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15fs155344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Касьянова Анна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15fs155343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Красникова Елизавета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15fs155345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Титова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15fs155346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Галиева Лилия Азатовна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15fs155342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Шарифуллина Алина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15fs155347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</w:tbl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ОПБ-45.03.01р-32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Философия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4 кредита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Курбатова Арина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15fs155304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Пислегова Полина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15fs155308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Пыжьянова Дарья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15fs155309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Давыдова Каролина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15fs155302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Тиунова Елизавета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15fs155311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Ла Чьеу Фонг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15fs155305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Ли Еюн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15fs155306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Макарова Ирина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15fs155307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Конюхова Юлия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15fs155303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Чо Юнгсик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15fs155312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Pr="0043728E" w:rsidRDefault="0050482F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51.03.01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Культурология</w:t>
      </w:r>
      <w:r w:rsidRPr="004072BC">
        <w:rPr>
          <w:lang w:val="en-US"/>
        </w:rPr>
        <w:t xml:space="preserve">»</w:t>
      </w:r>
    </w:p>
    <w:p w:rsidR="0050482F" w:rsidRDefault="0050482F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ОАБ-51.03.01-21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Философия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4 кредита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Козлякина Ксения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15fs221000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Шраменко Михаил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15fs221009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Мехряков Денис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15fs221004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Бушкова Александра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15fs220995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Борисова Дарья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15fs220994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Илларионов Кирилл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15fs220999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Ехлакова Лидия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15fs220998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Тимофеева Полина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15fs221007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Галиева Лилиана Анисовна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15fs220996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482F" w:rsidRDefault="0050482F">
      <w:r>
        <w:separator/>
      </w:r>
    </w:p>
  </w:endnote>
  <w:endnote w:type="continuationSeparator" w:id="0">
    <w:p w:rsidR="0050482F" w:rsidRDefault="005048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82F" w:rsidRDefault="0050482F" w:rsidP="00213A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9</w:t>
    </w:r>
    <w:r>
      <w:rPr>
        <w:rStyle w:val="PageNumber"/>
      </w:rPr>
      <w:fldChar w:fldCharType="end"/>
    </w:r>
  </w:p>
  <w:p w:rsidR="0050482F" w:rsidRDefault="0050482F" w:rsidP="00FC62C9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82F" w:rsidRDefault="0050482F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50482F" w:rsidRDefault="0050482F" w:rsidP="005A06CA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82F" w:rsidRDefault="0050482F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16</w:t>
    </w:r>
    <w:r>
      <w:rPr>
        <w:rStyle w:val="PageNumber"/>
      </w:rPr>
      <w:fldChar w:fldCharType="end"/>
    </w:r>
  </w:p>
  <w:p w:rsidR="0050482F" w:rsidRDefault="0050482F" w:rsidP="00415C26">
    <w:pPr>
      <w:pStyle w:val="Footer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82F" w:rsidRDefault="0050482F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25</w:t>
    </w:r>
    <w:r>
      <w:rPr>
        <w:rStyle w:val="PageNumber"/>
      </w:rPr>
      <w:fldChar w:fldCharType="end"/>
    </w:r>
  </w:p>
  <w:p w:rsidR="0050482F" w:rsidRDefault="0050482F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482F" w:rsidRDefault="0050482F">
      <w:r>
        <w:separator/>
      </w:r>
    </w:p>
  </w:footnote>
  <w:footnote w:type="continuationSeparator" w:id="0">
    <w:p w:rsidR="0050482F" w:rsidRDefault="0050482F">
      <w:r>
        <w:continuationSeparator/>
      </w:r>
    </w:p>
  </w:footnote>
  <w:footnote w:id="1">
    <w:p w:rsidR="0050482F" w:rsidRDefault="0050482F" w:rsidP="00293079">
      <w:pPr>
        <w:spacing w:line="252" w:lineRule="auto"/>
        <w:ind w:firstLine="539"/>
        <w:jc w:val="both"/>
      </w:pPr>
      <w:r w:rsidRPr="00251662">
        <w:rPr>
          <w:rStyle w:val="FootnoteReference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50482F" w:rsidRDefault="0050482F" w:rsidP="000665B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5A06CA"/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3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3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6047BD"/>
    <w:rPr>
      <w:sz w:val="2"/>
      <w:szCs w:val="2"/>
    </w:rPr>
  </w:style>
  <w:style w:type="character" w:styleId="CommentReference">
    <w:name w:val="annotation reference"/>
    <w:basedOn w:val="DefaultParagraphFont"/>
    <w:uiPriority w:val="99"/>
    <w:semiHidden/>
    <w:locked/>
    <w:rsid w:val="00DA11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DA11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Normal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wmf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Type="http://schemas.openxmlformats.org/officeDocument/2006/relationships/image" Id="rId27" Target="/word/media/fepo3years_subj8.png"/><Relationship Type="http://schemas.openxmlformats.org/officeDocument/2006/relationships/image" Id="rId28" Target="/word/media/fepo3years_vuz_subj8.png"/><Relationship Type="http://schemas.openxmlformats.org/officeDocument/2006/relationships/image" Id="rId29" Target="/word/media/hist_partic_subj8.png"/><Relationship Type="http://schemas.openxmlformats.org/officeDocument/2006/relationships/image" Id="rId30" Target="/word/media/hist_levels_subj8.png"/><Relationship Type="http://schemas.openxmlformats.org/officeDocument/2006/relationships/image" Id="rId31" Target="/word/media/hist_levels_all_subj8.png"/><Relationship Type="http://schemas.openxmlformats.org/officeDocument/2006/relationships/image" Id="rId32" Target="/word/media/hist_horiz1_3456022.png"/><Relationship Type="http://schemas.openxmlformats.org/officeDocument/2006/relationships/image" Id="rId33" Target="/word/media/map_rates1_3456022.png"/><Relationship Type="http://schemas.openxmlformats.org/officeDocument/2006/relationships/image" Id="rId34" Target="/word/media/hist_horiz2_3456022.png"/><Relationship Type="http://schemas.openxmlformats.org/officeDocument/2006/relationships/image" Id="rId35" Target="/word/media/hist_resh2_3456022.png"/><Relationship Type="http://schemas.openxmlformats.org/officeDocument/2006/relationships/image" Id="rId36" Target="/word/media/hist_horiz3_3456022.png"/><Relationship Type="http://schemas.openxmlformats.org/officeDocument/2006/relationships/image" Id="rId37" Target="/word/media/hist_resh3_3456022.png"/><Relationship Type="http://schemas.openxmlformats.org/officeDocument/2006/relationships/image" Id="rId38" Target="/word/media/pie_3456022.png"/><Relationship Type="http://schemas.openxmlformats.org/officeDocument/2006/relationships/image" Id="rId39" Target="/word/media/hist_horiz1_3456172.png"/><Relationship Type="http://schemas.openxmlformats.org/officeDocument/2006/relationships/image" Id="rId40" Target="/word/media/map_rates1_3456172.png"/><Relationship Type="http://schemas.openxmlformats.org/officeDocument/2006/relationships/image" Id="rId41" Target="/word/media/hist_horiz2_3456172.png"/><Relationship Type="http://schemas.openxmlformats.org/officeDocument/2006/relationships/image" Id="rId42" Target="/word/media/hist_resh2_3456172.png"/><Relationship Type="http://schemas.openxmlformats.org/officeDocument/2006/relationships/image" Id="rId43" Target="/word/media/hist_horiz3_3456172.png"/><Relationship Type="http://schemas.openxmlformats.org/officeDocument/2006/relationships/image" Id="rId44" Target="/word/media/hist_resh3_3456172.png"/><Relationship Type="http://schemas.openxmlformats.org/officeDocument/2006/relationships/image" Id="rId45" Target="/word/media/pie_3456172.png"/><Relationship Type="http://schemas.openxmlformats.org/officeDocument/2006/relationships/image" Id="rId46" Target="/word/media/hist_horiz1_3451265.png"/><Relationship Type="http://schemas.openxmlformats.org/officeDocument/2006/relationships/image" Id="rId47" Target="/word/media/map_rates1_3451265.png"/><Relationship Type="http://schemas.openxmlformats.org/officeDocument/2006/relationships/image" Id="rId48" Target="/word/media/hist_horiz2_3451265.png"/><Relationship Type="http://schemas.openxmlformats.org/officeDocument/2006/relationships/image" Id="rId49" Target="/word/media/hist_resh2_3451265.png"/><Relationship Type="http://schemas.openxmlformats.org/officeDocument/2006/relationships/image" Id="rId50" Target="/word/media/hist_horiz3_3451265.png"/><Relationship Type="http://schemas.openxmlformats.org/officeDocument/2006/relationships/image" Id="rId51" Target="/word/media/hist_resh3_3451265.png"/><Relationship Type="http://schemas.openxmlformats.org/officeDocument/2006/relationships/image" Id="rId52" Target="/word/media/pie_3451265.png"/><Relationship Type="http://schemas.openxmlformats.org/officeDocument/2006/relationships/image" Id="rId53" Target="/word/media/hist_horiz1_3451272.png"/><Relationship Type="http://schemas.openxmlformats.org/officeDocument/2006/relationships/image" Id="rId54" Target="/word/media/map_rates1_3451272.png"/><Relationship Type="http://schemas.openxmlformats.org/officeDocument/2006/relationships/image" Id="rId55" Target="/word/media/hist_horiz2_3451272.png"/><Relationship Type="http://schemas.openxmlformats.org/officeDocument/2006/relationships/image" Id="rId56" Target="/word/media/hist_resh2_3451272.png"/><Relationship Type="http://schemas.openxmlformats.org/officeDocument/2006/relationships/image" Id="rId57" Target="/word/media/hist_horiz3_3451272.png"/><Relationship Type="http://schemas.openxmlformats.org/officeDocument/2006/relationships/image" Id="rId58" Target="/word/media/hist_resh3_3451272.png"/><Relationship Type="http://schemas.openxmlformats.org/officeDocument/2006/relationships/image" Id="rId59" Target="/word/media/pie_3451272.png"/><Relationship Type="http://schemas.openxmlformats.org/officeDocument/2006/relationships/image" Id="rId60" Target="/word/media/hist_horiz1_3463596.png"/><Relationship Type="http://schemas.openxmlformats.org/officeDocument/2006/relationships/image" Id="rId61" Target="/word/media/map_rates1_3463596.png"/><Relationship Type="http://schemas.openxmlformats.org/officeDocument/2006/relationships/image" Id="rId62" Target="/word/media/hist_horiz2_3463596.png"/><Relationship Type="http://schemas.openxmlformats.org/officeDocument/2006/relationships/image" Id="rId63" Target="/word/media/hist_resh2_3463596.png"/><Relationship Type="http://schemas.openxmlformats.org/officeDocument/2006/relationships/image" Id="rId64" Target="/word/media/hist_horiz3_3463596.png"/><Relationship Type="http://schemas.openxmlformats.org/officeDocument/2006/relationships/image" Id="rId65" Target="/word/media/hist_resh3_3463596.png"/><Relationship Type="http://schemas.openxmlformats.org/officeDocument/2006/relationships/image" Id="rId66" Target="/word/media/pie_3463596.png"/><Relationship Type="http://schemas.openxmlformats.org/officeDocument/2006/relationships/image" Id="rId67" Target="/word/media/hist_horiz1_3451254.png"/><Relationship Type="http://schemas.openxmlformats.org/officeDocument/2006/relationships/image" Id="rId68" Target="/word/media/map_rates1_3451254.png"/><Relationship Type="http://schemas.openxmlformats.org/officeDocument/2006/relationships/image" Id="rId69" Target="/word/media/hist_horiz2_3451254.png"/><Relationship Type="http://schemas.openxmlformats.org/officeDocument/2006/relationships/image" Id="rId70" Target="/word/media/hist_resh2_3451254.png"/><Relationship Type="http://schemas.openxmlformats.org/officeDocument/2006/relationships/image" Id="rId71" Target="/word/media/hist_horiz3_3451254.png"/><Relationship Type="http://schemas.openxmlformats.org/officeDocument/2006/relationships/image" Id="rId72" Target="/word/media/hist_resh3_3451254.png"/><Relationship Type="http://schemas.openxmlformats.org/officeDocument/2006/relationships/image" Id="rId73" Target="/word/media/pie_3451254.png"/><Relationship Type="http://schemas.openxmlformats.org/officeDocument/2006/relationships/image" Id="rId74" Target="/word/media/hist_horiz1_3451276.png"/><Relationship Type="http://schemas.openxmlformats.org/officeDocument/2006/relationships/image" Id="rId75" Target="/word/media/map_rates1_3451276.png"/><Relationship Type="http://schemas.openxmlformats.org/officeDocument/2006/relationships/image" Id="rId76" Target="/word/media/hist_horiz2_3451276.png"/><Relationship Type="http://schemas.openxmlformats.org/officeDocument/2006/relationships/image" Id="rId77" Target="/word/media/hist_resh2_3451276.png"/><Relationship Type="http://schemas.openxmlformats.org/officeDocument/2006/relationships/image" Id="rId78" Target="/word/media/hist_horiz3_3451276.png"/><Relationship Type="http://schemas.openxmlformats.org/officeDocument/2006/relationships/image" Id="rId79" Target="/word/media/hist_resh3_3451276.png"/><Relationship Type="http://schemas.openxmlformats.org/officeDocument/2006/relationships/image" Id="rId80" Target="/word/media/pie_3451276.png"/><Relationship Type="http://schemas.openxmlformats.org/officeDocument/2006/relationships/image" Id="rId81" Target="/word/media/hist_horiz1_3442786.png"/><Relationship Type="http://schemas.openxmlformats.org/officeDocument/2006/relationships/image" Id="rId82" Target="/word/media/map_rates1_3442786.png"/><Relationship Type="http://schemas.openxmlformats.org/officeDocument/2006/relationships/image" Id="rId83" Target="/word/media/hist_horiz2_3442786.png"/><Relationship Type="http://schemas.openxmlformats.org/officeDocument/2006/relationships/image" Id="rId84" Target="/word/media/hist_resh2_3442786.png"/><Relationship Type="http://schemas.openxmlformats.org/officeDocument/2006/relationships/image" Id="rId85" Target="/word/media/hist_horiz3_3442786.png"/><Relationship Type="http://schemas.openxmlformats.org/officeDocument/2006/relationships/image" Id="rId86" Target="/word/media/hist_resh3_3442786.png"/><Relationship Type="http://schemas.openxmlformats.org/officeDocument/2006/relationships/image" Id="rId87" Target="/word/media/pie_3442786.png"/><Relationship Type="http://schemas.openxmlformats.org/officeDocument/2006/relationships/image" Id="rId88" Target="/word/media/hist_horiz1_3442783.png"/><Relationship Type="http://schemas.openxmlformats.org/officeDocument/2006/relationships/image" Id="rId89" Target="/word/media/map_rates1_3442783.png"/><Relationship Type="http://schemas.openxmlformats.org/officeDocument/2006/relationships/image" Id="rId90" Target="/word/media/hist_horiz2_3442783.png"/><Relationship Type="http://schemas.openxmlformats.org/officeDocument/2006/relationships/image" Id="rId91" Target="/word/media/hist_resh2_3442783.png"/><Relationship Type="http://schemas.openxmlformats.org/officeDocument/2006/relationships/image" Id="rId92" Target="/word/media/hist_horiz3_3442783.png"/><Relationship Type="http://schemas.openxmlformats.org/officeDocument/2006/relationships/image" Id="rId93" Target="/word/media/hist_resh3_3442783.png"/><Relationship Type="http://schemas.openxmlformats.org/officeDocument/2006/relationships/image" Id="rId94" Target="/word/media/pie_3442783.png"/><Relationship Type="http://schemas.openxmlformats.org/officeDocument/2006/relationships/image" Id="rId95" Target="/word/media/hist_horiz1_3451256.png"/><Relationship Type="http://schemas.openxmlformats.org/officeDocument/2006/relationships/image" Id="rId96" Target="/word/media/map_rates1_3451256.png"/><Relationship Type="http://schemas.openxmlformats.org/officeDocument/2006/relationships/image" Id="rId97" Target="/word/media/hist_horiz2_3451256.png"/><Relationship Type="http://schemas.openxmlformats.org/officeDocument/2006/relationships/image" Id="rId98" Target="/word/media/hist_resh2_3451256.png"/><Relationship Type="http://schemas.openxmlformats.org/officeDocument/2006/relationships/image" Id="rId99" Target="/word/media/hist_horiz3_3451256.png"/><Relationship Type="http://schemas.openxmlformats.org/officeDocument/2006/relationships/image" Id="rId100" Target="/word/media/hist_resh3_3451256.png"/><Relationship Type="http://schemas.openxmlformats.org/officeDocument/2006/relationships/image" Id="rId101" Target="/word/media/pie_3451256.png"/><Relationship Type="http://schemas.openxmlformats.org/officeDocument/2006/relationships/image" Id="rId102" Target="/word/media/hist_monitoring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2790</TotalTime>
  <Pages>25</Pages>
  <Words>6233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256</cp:revision>
  <cp:lastPrinted>2013-12-02T08:33:00Z</cp:lastPrinted>
  <dcterms:created xsi:type="dcterms:W3CDTF">2013-12-02T10:38:00Z</dcterms:created>
  <dcterms:modified xsi:type="dcterms:W3CDTF">2018-12-14T12:07:00Z</dcterms:modified>
</cp:coreProperties>
</file>