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5838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6750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5860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4677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5597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59% (ФЭПО-24), 51% (ФЭПО-26), 73% (ФЭПО-27) и 58%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74% (ФЭПО-24), 78% (ФЭПО-25), 80% (ФЭПО-26), 81% (ФЭПО-27) и 80%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Кинематика. Динамика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Магнитостатика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Дифракция волн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Пьянов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Дунаев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Русанова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Аббоод Али Сатар Аббоод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Алрематхи Салех Манкхи Кадым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Ал-Саиди Саджад Джаббар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Баба Хасан Хайдер Сулайман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Джамель Аба Алхасанен Абдулкарим Джамель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Мохаммедмахди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Джаббар Муртада Абдулхасан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Малак Шах Мохаммед Рахим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Халил Абдулраззак Висам Халил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Аль-Саеди Мохаммед Таке Раад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Ал-Мауахи Аббас Абдуладхим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Ал-Шаммари Омар Ахмед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Дхвахири Сафи Сафах Касим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Абдали Али Хасан Абдали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Алаавад Редван Мохаммед Махди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Аль-Асади Мохаммед Басем Бакер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Абделамир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Ал-Руфайе Мустафа Бадр Макттооф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Джухиф Иса Халифа Джухиф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Утаифи Заид Аднан Салман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Асаад Мохаммед Абдалмунаф Асаад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 Садек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Аль-Ибрахими Абдуллах Амар Абдиллах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Ал-Хвайзави Мохаммед Салман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Аль-Хафадхи Хариф Адиль Нахи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Аль-Хамееди Али Кхудхейр Батор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Шрайфат Саджджад Хасан Дейиш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Ал-Чурайбави Каррар Хайдер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Аль-Мсафир Саиф Сафаа Идан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Алвади Али Насер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Коренева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Дериглазов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Рожин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Белорусов Савелий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Бушков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Максимова Юлия Федисовна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Виноградов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Плетенев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Исаев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Урусова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Резенов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Черных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Батинов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Русанов Никита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Панкова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Чувашев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6.png"/><Relationship Type="http://schemas.openxmlformats.org/officeDocument/2006/relationships/image" Id="rId28" Target="/word/media/fepo3years_vuz_subj6.png"/><Relationship Type="http://schemas.openxmlformats.org/officeDocument/2006/relationships/image" Id="rId29" Target="/word/media/hist_partic_subj6.png"/><Relationship Type="http://schemas.openxmlformats.org/officeDocument/2006/relationships/image" Id="rId30" Target="/word/media/hist_levels_subj6.png"/><Relationship Type="http://schemas.openxmlformats.org/officeDocument/2006/relationships/image" Id="rId31" Target="/word/media/hist_levels_all_subj6.png"/><Relationship Type="http://schemas.openxmlformats.org/officeDocument/2006/relationships/image" Id="rId32" Target="/word/media/hist_horiz1_3463128.png"/><Relationship Type="http://schemas.openxmlformats.org/officeDocument/2006/relationships/image" Id="rId33" Target="/word/media/map_rates1_3463128.png"/><Relationship Type="http://schemas.openxmlformats.org/officeDocument/2006/relationships/image" Id="rId34" Target="/word/media/hist_horiz2_3463128.png"/><Relationship Type="http://schemas.openxmlformats.org/officeDocument/2006/relationships/image" Id="rId35" Target="/word/media/hist_resh2_3463128.png"/><Relationship Type="http://schemas.openxmlformats.org/officeDocument/2006/relationships/image" Id="rId36" Target="/word/media/hist_horiz3_3463128.png"/><Relationship Type="http://schemas.openxmlformats.org/officeDocument/2006/relationships/image" Id="rId37" Target="/word/media/hist_resh3_3463128.png"/><Relationship Type="http://schemas.openxmlformats.org/officeDocument/2006/relationships/image" Id="rId38" Target="/word/media/pie_3463128.png"/><Relationship Type="http://schemas.openxmlformats.org/officeDocument/2006/relationships/image" Id="rId39" Target="/word/media/hist_horiz1_3463143.png"/><Relationship Type="http://schemas.openxmlformats.org/officeDocument/2006/relationships/image" Id="rId40" Target="/word/media/map_rates1_3463143.png"/><Relationship Type="http://schemas.openxmlformats.org/officeDocument/2006/relationships/image" Id="rId41" Target="/word/media/hist_horiz2_3463143.png"/><Relationship Type="http://schemas.openxmlformats.org/officeDocument/2006/relationships/image" Id="rId42" Target="/word/media/hist_resh2_3463143.png"/><Relationship Type="http://schemas.openxmlformats.org/officeDocument/2006/relationships/image" Id="rId43" Target="/word/media/hist_horiz3_3463143.png"/><Relationship Type="http://schemas.openxmlformats.org/officeDocument/2006/relationships/image" Id="rId44" Target="/word/media/hist_resh3_3463143.png"/><Relationship Type="http://schemas.openxmlformats.org/officeDocument/2006/relationships/image" Id="rId45" Target="/word/media/pie_3463143.png"/><Relationship Type="http://schemas.openxmlformats.org/officeDocument/2006/relationships/image" Id="rId46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