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Теория вероятностей и математическая статистика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1870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1251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1525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1024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1061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23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78% (ФЭПО-24), 84% (ФЭПО-26) и 77%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77% (ФЭПО-24), 78% (ФЭПО-25), 82% (ФЭПО-26), 79% (ФЭПО-27) и 78%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Определения вероятности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Теоремы сложения и умножения вероятностей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Полная вероятность. Формулы Байеса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Законы распределения вероятностей дискретных случайных величин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Законы распределения вероятностей непрерывных случайных величин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Числовые характеристики дискретных случайных величин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Числовые характеристики непрерывных случайных величин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Функции двух случайных аргументов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Центральная предельная теорема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Цепи Маркова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Статистическое распределение выборки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Характеристики вариационного ряда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Точечные оценки параметров распределения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Интервальные оценки параметров распределения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Элементы корреляционного анализа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Проверка статистических гипотез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Основные понятия и теоремы теории вероятностей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Законы распределения вероятностей случайных величин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Числовые характеристики случайных величин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Многомерные случайные величины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Закон больших чисел и центральные предельные теоремы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Основные понятия и задачи математической статистики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вероятностей и математическая статистика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Определения вероятности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Теоремы сложения и умножения вероятностей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Полная вероятность. Формулы Байеса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дискретных случайных величин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непрерывных случайных величин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двух случайных аргументов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Центральная предельная теорема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Статистическое распределение выборки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Характеристики вариационного ряда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Точечные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Интервальные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корреляционного анализа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Проверка статистических гипотез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теоремы теории вероятностей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случайных величин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Многомерные случайные величины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 и центральные предельные теоремы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0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0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Теория вероятностей и математическая статистика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Законы распределения вероятностей непрерывных случайных величин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Числовые характеристики непрерывных случайных величин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Центральная предельная теорема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0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0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Теория вероятностей и математическая статистика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0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0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028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для решения прикладных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методами, методами статистического анализа и прогнозирования случайных процессов; умеет строить математические модели объектов профессиональной деятельности.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стохастических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вероятностей и математическая статистика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Крюкова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Ижиков Матвей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Кожевникова Ангелина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Зворыгина Кира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Попов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Рязанова Нина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Ворожцов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Семёновых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Занозин Данил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Хафизов Руслан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Клячин Данил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Сухих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Никифоров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238.png"/><Relationship Type="http://schemas.openxmlformats.org/officeDocument/2006/relationships/image" Id="rId28" Target="/word/media/fepo3years_vuz_subj238.png"/><Relationship Type="http://schemas.openxmlformats.org/officeDocument/2006/relationships/image" Id="rId29" Target="/word/media/hist_partic_subj238.png"/><Relationship Type="http://schemas.openxmlformats.org/officeDocument/2006/relationships/image" Id="rId30" Target="/word/media/hist_levels_subj238.png"/><Relationship Type="http://schemas.openxmlformats.org/officeDocument/2006/relationships/image" Id="rId31" Target="/word/media/hist_levels_all_subj238.png"/><Relationship Type="http://schemas.openxmlformats.org/officeDocument/2006/relationships/image" Id="rId32" Target="/word/media/hist_horiz1_3450284.png"/><Relationship Type="http://schemas.openxmlformats.org/officeDocument/2006/relationships/image" Id="rId33" Target="/word/media/map_rates1_3450284.png"/><Relationship Type="http://schemas.openxmlformats.org/officeDocument/2006/relationships/image" Id="rId34" Target="/word/media/hist_horiz2_3450284.png"/><Relationship Type="http://schemas.openxmlformats.org/officeDocument/2006/relationships/image" Id="rId35" Target="/word/media/hist_resh2_3450284.png"/><Relationship Type="http://schemas.openxmlformats.org/officeDocument/2006/relationships/image" Id="rId36" Target="/word/media/hist_horiz3_3450284.png"/><Relationship Type="http://schemas.openxmlformats.org/officeDocument/2006/relationships/image" Id="rId37" Target="/word/media/hist_resh3_3450284.png"/><Relationship Type="http://schemas.openxmlformats.org/officeDocument/2006/relationships/image" Id="rId38" Target="/word/media/pie_3450284.png"/><Relationship Type="http://schemas.openxmlformats.org/officeDocument/2006/relationships/image" Id="rId39" Target="/word/media/hist_monitoring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