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50482F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Социология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2018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2019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50482F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ФЭПО-24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ФЭПО-28</w:t>
      </w:r>
      <w:r w:rsidRPr="002B1ABF">
        <w:t xml:space="preserve"> по дисциплине «</w:t>
      </w:r>
      <w:r>
        <w:rPr>
          <w:noProof/>
        </w:rPr>
        <w:t xml:space="preserve">Социология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Социология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ФЭПО-24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83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6002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93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6184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85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6403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65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3980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84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6064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50482F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1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Социология</w:t>
      </w:r>
      <w:r w:rsidRPr="00621276">
        <w:t xml:space="preserve">»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ФЭПО-24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110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31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78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57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50482F" w:rsidP="00946870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1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Социология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Социология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50482F" w:rsidP="002953DF">
      <w:pPr>
        <w:keepNext/>
        <w:keepLines/>
        <w:jc w:val="center"/>
      </w:pPr>
      <w:r w:rsidRPr="00DE0872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ФЭПО-28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Социология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1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50482F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7216" filled="f" stroked="f">
            <v:textbox style="mso-next-textbox:#_x0000_s1027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9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56192" filled="f" stroked="f">
            <v:textbox style="mso-next-textbox:#_x0000_s1028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22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55168" filled="f" stroked="f">
            <v:textbox style="mso-next-textbox:#_x0000_s1029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39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54144" filled="f" stroked="f">
            <v:textbox style="mso-next-textbox:#_x0000_s1030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30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53120" filled="f" stroked="f">
            <v:textbox style="mso-next-textbox:#_x0000_s1031">
              <w:txbxContent>
                <w:p w:rsidR="0050482F" w:rsidRPr="00C961F5" w:rsidRDefault="0050482F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91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52096" filled="f" stroked="f">
            <v:textbox style="mso-next-textbox:#_x0000_s1032">
              <w:txbxContent>
                <w:p w:rsidR="0050482F" w:rsidRPr="00C961F5" w:rsidRDefault="0050482F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95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3">
              <w:txbxContent>
                <w:p w:rsidR="0050482F" w:rsidRPr="000C17E9" w:rsidRDefault="0050482F" w:rsidP="00A67DBB"/>
              </w:txbxContent>
            </v:textbox>
          </v:shape>
        </w:pict>
      </w:r>
    </w:p>
    <w:p w:rsidR="0050482F" w:rsidRPr="00DA3E40" w:rsidRDefault="0050482F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51072" filled="f" stroked="f">
            <v:textbox style="mso-next-textbox:#_x0000_s1034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50048" filled="f" stroked="f">
            <v:textbox style="mso-next-textbox:#_x0000_s1035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9024" filled="f" stroked="f">
            <v:textbox style="mso-next-textbox:#_x0000_s1036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47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8000" filled="f" stroked="f">
            <v:textbox style="mso-next-textbox:#_x0000_s1037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50482F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50482F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95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91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Социология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1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50482F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1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Социология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Социология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ФЭПО-28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50482F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38.03.02</w:t>
            </w:r>
          </w:p>
        </w:tc>
        <w:tc>
          <w:tcPr>
            <w:tcW w:w="3912" w:type="dxa"/>
            <w:vAlign w:val="center"/>
          </w:tcPr>
          <w:p w:rsidR="0050482F" w:rsidRDefault="0050482F" w:rsidP="003B19ED">
            <w:pPr>
              <w:spacing w:line="264" w:lineRule="auto"/>
            </w:pPr>
            <w:r>
              <w:rPr>
                <w:noProof/>
              </w:rPr>
              <w:t xml:space="preserve">Менеджмент</w:t>
            </w:r>
          </w:p>
        </w:tc>
        <w:tc>
          <w:tcPr>
            <w:tcW w:w="1284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993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50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29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21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50482F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50482F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50482F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38.03.03</w:t>
            </w:r>
          </w:p>
        </w:tc>
        <w:tc>
          <w:tcPr>
            <w:tcW w:w="3912" w:type="dxa"/>
            <w:vAlign w:val="center"/>
          </w:tcPr>
          <w:p w:rsidR="0050482F" w:rsidRDefault="0050482F" w:rsidP="003B19ED">
            <w:pPr>
              <w:spacing w:line="264" w:lineRule="auto"/>
            </w:pPr>
            <w:r>
              <w:rPr>
                <w:noProof/>
              </w:rPr>
              <w:t xml:space="preserve">Управление персоналом</w:t>
            </w:r>
          </w:p>
        </w:tc>
        <w:tc>
          <w:tcPr>
            <w:tcW w:w="1284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993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5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15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60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20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50482F" w:rsidP="00AD1D63">
            <w:pPr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1496" w:type="dxa"/>
            <w:vAlign w:val="center"/>
          </w:tcPr>
          <w:p w:rsidR="0050482F" w:rsidRPr="00BB78B7" w:rsidRDefault="0050482F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50482F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38.03.04</w:t>
            </w:r>
          </w:p>
        </w:tc>
        <w:tc>
          <w:tcPr>
            <w:tcW w:w="3912" w:type="dxa"/>
            <w:vAlign w:val="center"/>
          </w:tcPr>
          <w:p w:rsidR="0050482F" w:rsidRDefault="0050482F" w:rsidP="003B19ED">
            <w:pPr>
              <w:spacing w:line="264" w:lineRule="auto"/>
            </w:pPr>
            <w:r>
              <w:rPr>
                <w:noProof/>
              </w:rPr>
              <w:t xml:space="preserve">Государственное и муниципальное управление</w:t>
            </w:r>
          </w:p>
        </w:tc>
        <w:tc>
          <w:tcPr>
            <w:tcW w:w="1284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993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8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31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38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23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50482F" w:rsidP="00AD1D63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1496" w:type="dxa"/>
            <w:vAlign w:val="center"/>
          </w:tcPr>
          <w:p w:rsidR="0050482F" w:rsidRPr="00BB78B7" w:rsidRDefault="0050482F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50482F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38.03.05</w:t>
            </w:r>
          </w:p>
        </w:tc>
        <w:tc>
          <w:tcPr>
            <w:tcW w:w="3912" w:type="dxa"/>
            <w:vAlign w:val="center"/>
          </w:tcPr>
          <w:p w:rsidR="0050482F" w:rsidRDefault="0050482F" w:rsidP="003B19ED">
            <w:pPr>
              <w:spacing w:line="264" w:lineRule="auto"/>
            </w:pPr>
            <w:r>
              <w:rPr>
                <w:noProof/>
              </w:rPr>
              <w:t xml:space="preserve">Бизнес-информатика</w:t>
            </w:r>
          </w:p>
        </w:tc>
        <w:tc>
          <w:tcPr>
            <w:tcW w:w="1284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993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10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30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60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50482F" w:rsidP="00AD1D63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1496" w:type="dxa"/>
            <w:vAlign w:val="center"/>
          </w:tcPr>
          <w:p w:rsidR="0050482F" w:rsidRPr="00BB78B7" w:rsidRDefault="0050482F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50482F" w:rsidP="002953DF">
      <w:pPr>
        <w:keepNext/>
        <w:keepLines/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1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98% (ФЭПО-24), 100% (ФЭПО-25), 97% (ФЭПО-26), 100% (ФЭПО-27) и 95% (ФЭПО-28)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96% (ФЭПО-24), 94% (ФЭПО-25), 96% (ФЭПО-26), 97% (ФЭПО-27) и 91% (ФЭПО-28)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Социология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Социология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Социология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Социология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3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</w:t>
      </w:r>
      <w:r w:rsidRPr="00621546">
        <w:t xml:space="preserve">. </w:t>
      </w:r>
      <w:r>
        <w:rPr>
          <w:noProof/>
        </w:rPr>
        <w:t xml:space="preserve">Предыстория и социально-философские предпосылки социологии как науки. Социология О. Конта, Г. Спенсера. История развития социологической мысли в России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Классические социологические теории. Современная западная социология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Неопросные методы социологических исследований: наблюдение, эксперимент, анализ документов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Количественные методы социологического исследования. Виды опросов и понятие выборки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Понятие и структура социального действия. Социальные взаимодействия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Социальный контроль и девиация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</w:t>
      </w:r>
      <w:r w:rsidRPr="00621546">
        <w:t xml:space="preserve">. </w:t>
      </w:r>
      <w:r>
        <w:rPr>
          <w:noProof/>
        </w:rPr>
        <w:t xml:space="preserve">Массовое сознание и массовые действия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Понятие и критерии классификации социальных движений. Современные социальные движения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Понятие общества и его основные характеристики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Типология обществ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Социальный институт. Социальная организация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Семья как социальный институт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</w:t>
      </w:r>
      <w:r w:rsidRPr="00621546">
        <w:t xml:space="preserve">. </w:t>
      </w:r>
      <w:r>
        <w:rPr>
          <w:noProof/>
        </w:rPr>
        <w:t xml:space="preserve">Социальное неравенство и социальная стратификация. Исторические типы стратификации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Критерии стратификации. Системы стратификации современных обществ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15*</w:t>
      </w:r>
      <w:r w:rsidRPr="00621546">
        <w:t xml:space="preserve">. </w:t>
      </w:r>
      <w:r>
        <w:rPr>
          <w:noProof/>
        </w:rPr>
        <w:t xml:space="preserve">Понятие социального статуса. Виды статусов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Социальная мобильность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17*</w:t>
      </w:r>
      <w:r w:rsidRPr="00621546">
        <w:t xml:space="preserve">. </w:t>
      </w:r>
      <w:r>
        <w:rPr>
          <w:noProof/>
        </w:rPr>
        <w:t xml:space="preserve">Личность как социальный тип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Общность и личность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</w:t>
      </w:r>
      <w:r w:rsidRPr="00621546">
        <w:t xml:space="preserve">. </w:t>
      </w:r>
      <w:r>
        <w:rPr>
          <w:noProof/>
        </w:rPr>
        <w:t xml:space="preserve">Личность как деятельный субъект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20*</w:t>
      </w:r>
      <w:r w:rsidRPr="00621546">
        <w:t xml:space="preserve">. </w:t>
      </w:r>
      <w:r>
        <w:rPr>
          <w:noProof/>
        </w:rPr>
        <w:t xml:space="preserve">Понятие и виды социальных групп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21</w:t>
      </w:r>
      <w:r w:rsidRPr="00621546">
        <w:t xml:space="preserve">. </w:t>
      </w:r>
      <w:r>
        <w:rPr>
          <w:noProof/>
        </w:rPr>
        <w:t xml:space="preserve">Концепции и факторы социальных изменений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22*</w:t>
      </w:r>
      <w:r w:rsidRPr="00621546">
        <w:t xml:space="preserve">. </w:t>
      </w:r>
      <w:r>
        <w:rPr>
          <w:noProof/>
        </w:rPr>
        <w:t xml:space="preserve">Понятие и формы существования культуры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23*</w:t>
      </w:r>
      <w:r w:rsidRPr="00621546">
        <w:t xml:space="preserve">. </w:t>
      </w:r>
      <w:r>
        <w:rPr>
          <w:noProof/>
        </w:rPr>
        <w:t xml:space="preserve">Культура как социальное явление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24</w:t>
      </w:r>
      <w:r w:rsidRPr="00621546">
        <w:t xml:space="preserve">. </w:t>
      </w:r>
      <w:r>
        <w:rPr>
          <w:noProof/>
        </w:rPr>
        <w:t xml:space="preserve">Мировая система и процессы глобализации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Социология как наука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Социология как наука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Социальные взаимодействия, социальный контроль и девиация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Социальные взаимодействия, социальный контроль и девиация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Общество как система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Общество как система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Социальная стратификация и мобильность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Социальная стратификация и мобильность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Личность и общество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Личность и общество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Социальные изменения и глобализация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Социальные изменения и глобализация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50482F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Менеджмент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50482F" w:rsidRPr="00F04A61" w:rsidRDefault="0050482F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ОПБ-38.03.02.00-11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Социология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Менеджмент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ОПБ-38.03.02.00-11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Классические социологические теории. Современная западная социология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Количественные методы социологического исследования. Виды опросов и понятие выборки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Социальный контроль и девиация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общества и его основные характеристики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Социальный институт. Социальная организация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Семья как социальный институт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Критерии стратификации. Системы стратификации современных обществ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социального статуса. Виды статусов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мобильность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Личность как социальный тип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Общность и личность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виды социальных групп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формы существования культуры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как социальное явление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Социология как наука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Социология как наука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как система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как система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стратификация и мобильность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стратификация и мобильность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Социальные изменения и глобализация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Социальные изменения и глобализация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44923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Социология</w:t>
      </w:r>
      <w:r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44923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Социология</w:t>
      </w:r>
      <w:r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44923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Социология</w:t>
      </w:r>
      <w:r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44923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Социология</w:t>
      </w:r>
      <w:r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44923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Социология</w:t>
      </w:r>
      <w:r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44923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Социология</w:t>
      </w:r>
      <w:r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Менеджмент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50482F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581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44923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50482F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50482F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38.03.03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Управление персоналом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50482F" w:rsidRPr="00F04A61" w:rsidRDefault="0050482F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ОПБ-38.03.03.00-11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Социология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Управление персоналом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ОПБ-38.03.03.00-11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Классические социологические теории. Современная западная социология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Количественные методы социологического исследования. Виды опросов и понятие выборки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Социальный контроль и девиация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общества и его основные характеристики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Социальный институт. Социальная организация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Семья как социальный институт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Критерии стратификации. Системы стратификации современных обществ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социального статуса. Виды статусов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мобильность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Личность как социальный тип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Общность и личность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виды социальных групп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формы существования культуры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как социальное явление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Социология как наука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Социология как наука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как система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как система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стратификация и мобильность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стратификация и мобильность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Социальные изменения и глобализация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Социальные изменения и глобализация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44924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8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Социология</w:t>
      </w:r>
      <w:r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44924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9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Социология</w:t>
      </w:r>
      <w:r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44924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10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Социология</w:t>
      </w:r>
      <w:r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44924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11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Социология</w:t>
      </w:r>
      <w:r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44924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12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Социология</w:t>
      </w:r>
      <w:r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44924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13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Социология</w:t>
      </w:r>
      <w:r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Управление персоналом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50482F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581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44924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Управление персоналом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95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50482F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50482F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38.03.04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Государственное и муниципальное управление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50482F" w:rsidRPr="00F04A61" w:rsidRDefault="0050482F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ОПБ-38.03.04.00-11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Социология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Государственное и муниципальное управление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ОПБ-38.03.04.00-11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3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Классические социологические теории. Современная западная социология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Количественные методы социологического исследования. Виды опросов и понятие выборки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Социальный контроль и девиация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общества и его основные характеристики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Социальный институт. Социальная организация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Семья как социальный институт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Критерии стратификации. Системы стратификации современных обществ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социального статуса. Виды статусов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мобильность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Личность как социальный тип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Общность и личность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виды социальных групп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формы существования культуры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как социальное явление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Социология как наука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Социология как наука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как система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как система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стратификация и мобильность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стратификация и мобильность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Социальные изменения и глобализация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Социальные изменения и глобализация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44926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Социология</w:t>
      </w:r>
      <w:r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44926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16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Социология</w:t>
      </w:r>
      <w:r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44926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17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Социология</w:t>
      </w:r>
      <w:r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44926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18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Социология</w:t>
      </w:r>
      <w:r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44926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19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Социология</w:t>
      </w:r>
      <w:r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44926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20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Социология</w:t>
      </w:r>
      <w:r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50482F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581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44926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92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50482F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50482F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38.03.05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Бизнес-информатика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50482F" w:rsidRPr="00F04A61" w:rsidRDefault="0050482F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ОАБ-38.03.05.00-11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4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Социология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Бизнес-информатика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ОАБ-38.03.05.00-11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4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Классические социологические теории. Современная западная социология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Количественные методы социологического исследования. Виды опросов и понятие выборки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Социальный контроль и девиация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общества и его основные характеристики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Социальный институт. Социальная организация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Семья как социальный институт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Критерии стратификации. Системы стратификации современных обществ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социального статуса. Виды статусов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мобильность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Личность как социальный тип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Общность и личность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виды социальных групп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формы существования культуры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как социальное явление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Социология как наука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Социология как наука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как система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как система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стратификация и мобильность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стратификация и мобильность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Социальные изменения и глобализация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Социальные изменения и глобализация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22</w:t>
      </w:r>
      <w:r>
        <w:rPr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44926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22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Социология</w:t>
      </w:r>
      <w:r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44926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23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Социология</w:t>
      </w:r>
      <w:r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50482F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50482F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Классические социологические теории. Современная западная социология</w:t>
      </w:r>
      <w:r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2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Количественные методы социологического исследования. Виды опросов и понятие выборки</w:t>
      </w:r>
      <w:r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24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44926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24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Социология</w:t>
      </w:r>
      <w:r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44926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25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Социология</w:t>
      </w:r>
      <w:r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26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44926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26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Социология</w:t>
      </w:r>
      <w:r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44926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27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Социология</w:t>
      </w:r>
      <w:r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Бизнес-информатика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28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50482F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581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44926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28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Бизнес-информатика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50482F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>
        <w:rPr>
          <w:noProof/>
        </w:rPr>
        <w:pict>
          <v:shape id="Рисунок 3" o:spid="_x0000_i1027" type="#_x0000_t75" style="width:498.75pt;height:696pt;visibility:visible">
            <v:imagedata r:id="rId12" o:title="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50482F" w:rsidP="002953DF">
      <w:pPr>
        <w:keepNext/>
        <w:keepLines/>
        <w:jc w:val="center"/>
      </w:pPr>
      <w:r>
        <w:rPr>
          <w:noProof/>
        </w:rPr>
        <w:pict>
          <v:shape id="_x0000_i1028" type="#_x0000_t75" style="width:333pt;height:205.5pt;visibility:visible">
            <v:imagedata r:id="rId1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Социология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Результаты обучения студента свидетельствуют об усвоении им элементарных знаний основных вопросов по дисциплине. Однако, допущенные ошибки и неточности показывают, что студент не овладел необходимой системой знаний по дисциплине.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содержание понятий и категорий социологии; способен использовать их для описания и характеристики социальных явлений, объектов и процессов; умеет идентифицировать социальные явления и процессы на основе характерных признаков.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Студент продемонстрировал глубокие прочные знания и развитые практические умения и навыки по дисциплине. Умеет систематизировать социологическую информацию, владеет основными положениями и методологией классических социологических теорий, применяет принципы и критерии классификации различных социальных явлений с позиций разных социологических теорий при анализе социальных  явлений и процессов. Студент способен проводить сравнение и обоснование решения практико-ориентированных ситуаций.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владеет основными положениями методологии классических и современных социологических теорий, умеет анализировать факторы, влияющие на содержание и формы осуществления различных социальных явлений и процессов. Студент способен использовать положения социологических концепций для интерпретации и объяснения социальных ситуаций и процессов, сведения из различных источников для успешного исследования и поиска решения нестандартных практико-ориентированных ситуаций.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 w:rsidRPr="00E7363A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50482F" w:rsidRDefault="0050482F" w:rsidP="00BA3C71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194.25pt;margin-top:5pt;width:43.5pt;height:20.25pt;z-index:251666432" filled="f" stroked="f">
            <v:textbox>
              <w:txbxContent>
                <w:p w:rsidR="0050482F" w:rsidRPr="00A85067" w:rsidRDefault="0050482F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228pt;margin-top:5pt;width:63pt;height:20.25pt;z-index:251667456" filled="f" stroked="f">
            <v:textbox>
              <w:txbxContent>
                <w:p w:rsidR="0050482F" w:rsidRPr="00A85067" w:rsidRDefault="0050482F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8.25pt;margin-top:11.75pt;width:75pt;height:24.4pt;z-index:251664384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9.1pt;margin-top:39.5pt;width:75pt;height:24.4pt;z-index:251665408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90pt;margin-top:66.5pt;width:75pt;height:24.4pt;z-index:251659264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20.75pt;margin-top:95.75pt;width:75pt;height:24.4pt;z-index:251658240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6.1pt;margin-top:95.75pt;width:75pt;height:24.4pt;z-index:251660288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47.2pt;margin-top:66.5pt;width:75pt;height:24.4pt;z-index:251661312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80.25pt;margin-top:39.5pt;width:75pt;height:24.4pt;z-index:251662336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7.5pt;margin-top:11pt;width:75pt;height:24.4pt;z-index:251663360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9" type="#_x0000_t75" style="width:447.75pt;height:126.75pt">
            <v:imagedata r:id="rId14" o:title=""/>
          </v:shape>
        </w:pict>
      </w:r>
    </w:p>
    <w:p w:rsidR="0050482F" w:rsidRPr="002B3C22" w:rsidRDefault="0050482F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50482F">
        <w:tc>
          <w:tcPr>
            <w:tcW w:w="4657" w:type="dxa"/>
            <w:vAlign w:val="center"/>
          </w:tcPr>
          <w:p w:rsidR="0050482F" w:rsidRDefault="0050482F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50482F" w:rsidRDefault="0050482F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50482F" w:rsidP="004D5FE1">
      <w:pPr>
        <w:jc w:val="center"/>
      </w:pPr>
      <w:r>
        <w:rPr>
          <w:noProof/>
        </w:rPr>
        <w:pict>
          <v:shape id="_x0000_i1030" type="#_x0000_t75" style="width:453.75pt;height:208.5pt;visibility:visibl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50482F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44pt;height:228.75pt;visibility:visibl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50482F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2" type="#_x0000_t75" style="width:453.75pt;height:180pt;visibility:visibl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50482F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3" type="#_x0000_t75" style="width:453.75pt;height:180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4" type="#_x0000_t75" style="width:390pt;height:193.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50482F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5" type="#_x0000_t75" style="width:426pt;height:216.7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2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50482F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36" type="#_x0000_t75" style="width:435.75pt;height:188.2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7" type="#_x0000_t75" style="width:399pt;height:239.25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50482F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38.03.02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Менеджмент</w:t>
      </w:r>
      <w:r w:rsidRPr="004072BC">
        <w:rPr>
          <w:lang w:val="en-US"/>
        </w:rPr>
        <w:t xml:space="preserve">»</w:t>
      </w: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ОПБ-38.03.02.00-11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Социология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Галимарданова Лилия Рамилевна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15fs209524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Каракешишян Давид Анзорович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15fs209529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Баталова Александра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15fs209521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Кульнин Святослав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15fs209531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Смердова Мария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15fs209534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Рябков Артём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15fs209533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Иванов Никита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15fs209528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Вишневый Никита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15fs209523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Колчин Александр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15fs209530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Рамазанова Диляра Рустамовна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15fs209532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Уранбаева Анастасия Альбертовна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15fs209535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Зылева Юлия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15fs209527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Гилязутдинова Айгуль Ильшатовна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15fs209525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Зинченко Екатерина Романовна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15fs209526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Pr="0043728E" w:rsidRDefault="0050482F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38.03.03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Управление персоналом</w:t>
      </w:r>
      <w:r w:rsidRPr="004072BC">
        <w:rPr>
          <w:lang w:val="en-US"/>
        </w:rPr>
        <w:t xml:space="preserve">»</w:t>
      </w: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ОПБ-38.03.03.00-11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Социология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Саратова Екатерина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Дедюхина Дарья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Чиркова Екатерина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15fs209400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Каримова Лилия Сагитовна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Буслаева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Кудряшова Варвара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Перисаева Евгения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Колегова Полина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Самохвалова Ульяна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Ситдикова Дарья Ильнуровна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Лепихина Евгения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Аветян Гаяне Суреновна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Третьякова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Самарина Алина Умаровна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Топузян Милена Сасуновна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Осипова Анфиса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Золотарев Даниил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Баженов Артём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Худайназаров Пеналы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Култаев Умарбек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Pr="0043728E" w:rsidRDefault="0050482F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38.03.04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Государственное и муниципальное управление</w:t>
      </w:r>
      <w:r w:rsidRPr="004072BC">
        <w:rPr>
          <w:lang w:val="en-US"/>
        </w:rPr>
        <w:t xml:space="preserve">»</w:t>
      </w: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ОПБ-38.03.04.00-11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Социология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Зарипова Александра Рустемовна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Вахрушева Елена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Лисицына Валерия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Бушмакина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Калашникова Карина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Петухов Александр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Лесникова Софья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Фёдорова Алёна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Чернова Юлия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Попов Илья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Сидорова Вероника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Караваева Валерия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Митькин Владислав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Pr="0043728E" w:rsidRDefault="0050482F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38.03.05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Бизнес-информатика</w:t>
      </w:r>
      <w:r w:rsidRPr="004072BC">
        <w:rPr>
          <w:lang w:val="en-US"/>
        </w:rPr>
        <w:t xml:space="preserve">»</w:t>
      </w: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ОАБ-38.03.05.00-11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Социология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Перевозчикова Дария Ильинична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Королева Екатерина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Шутов Максим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Короткова Софья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Васильева Марина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15fs209299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Хохрякова Влада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Березин Кирилл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15fs209298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Колзин Максим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Митюхин Владислав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Суходолов Илья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482F" w:rsidRDefault="0050482F">
      <w:r>
        <w:separator/>
      </w:r>
    </w:p>
  </w:endnote>
  <w:endnote w:type="continuationSeparator" w:id="0">
    <w:p w:rsidR="0050482F" w:rsidRDefault="005048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50482F" w:rsidRDefault="0050482F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50482F" w:rsidRDefault="0050482F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16</w:t>
    </w:r>
    <w:r>
      <w:rPr>
        <w:rStyle w:val="PageNumber"/>
      </w:rPr>
      <w:fldChar w:fldCharType="end"/>
    </w:r>
  </w:p>
  <w:p w:rsidR="0050482F" w:rsidRDefault="0050482F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25</w:t>
    </w:r>
    <w:r>
      <w:rPr>
        <w:rStyle w:val="PageNumber"/>
      </w:rPr>
      <w:fldChar w:fldCharType="end"/>
    </w:r>
  </w:p>
  <w:p w:rsidR="0050482F" w:rsidRDefault="0050482F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482F" w:rsidRDefault="0050482F">
      <w:r>
        <w:separator/>
      </w:r>
    </w:p>
  </w:footnote>
  <w:footnote w:type="continuationSeparator" w:id="0">
    <w:p w:rsidR="0050482F" w:rsidRDefault="0050482F">
      <w:r>
        <w:continuationSeparator/>
      </w:r>
    </w:p>
  </w:footnote>
  <w:footnote w:id="1">
    <w:p w:rsidR="0050482F" w:rsidRDefault="0050482F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50482F" w:rsidRDefault="0050482F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Type="http://schemas.openxmlformats.org/officeDocument/2006/relationships/image" Id="rId27" Target="/word/media/fepo3years_subj12.png"/><Relationship Type="http://schemas.openxmlformats.org/officeDocument/2006/relationships/image" Id="rId28" Target="/word/media/fepo3years_vuz_subj12.png"/><Relationship Type="http://schemas.openxmlformats.org/officeDocument/2006/relationships/image" Id="rId29" Target="/word/media/hist_partic_subj12.png"/><Relationship Type="http://schemas.openxmlformats.org/officeDocument/2006/relationships/image" Id="rId30" Target="/word/media/hist_levels_subj12.png"/><Relationship Type="http://schemas.openxmlformats.org/officeDocument/2006/relationships/image" Id="rId31" Target="/word/media/hist_levels_all_subj12.png"/><Relationship Type="http://schemas.openxmlformats.org/officeDocument/2006/relationships/image" Id="rId32" Target="/word/media/hist_horiz1_3449236.png"/><Relationship Type="http://schemas.openxmlformats.org/officeDocument/2006/relationships/image" Id="rId33" Target="/word/media/map_rates1_3449236.png"/><Relationship Type="http://schemas.openxmlformats.org/officeDocument/2006/relationships/image" Id="rId34" Target="/word/media/hist_horiz2_3449236.png"/><Relationship Type="http://schemas.openxmlformats.org/officeDocument/2006/relationships/image" Id="rId35" Target="/word/media/hist_resh2_3449236.png"/><Relationship Type="http://schemas.openxmlformats.org/officeDocument/2006/relationships/image" Id="rId36" Target="/word/media/hist_horiz3_3449236.png"/><Relationship Type="http://schemas.openxmlformats.org/officeDocument/2006/relationships/image" Id="rId37" Target="/word/media/hist_resh3_3449236.png"/><Relationship Type="http://schemas.openxmlformats.org/officeDocument/2006/relationships/image" Id="rId38" Target="/word/media/pie_3449236.png"/><Relationship Type="http://schemas.openxmlformats.org/officeDocument/2006/relationships/image" Id="rId39" Target="/word/media/hist_horiz1_3449249.png"/><Relationship Type="http://schemas.openxmlformats.org/officeDocument/2006/relationships/image" Id="rId40" Target="/word/media/map_rates1_3449249.png"/><Relationship Type="http://schemas.openxmlformats.org/officeDocument/2006/relationships/image" Id="rId41" Target="/word/media/hist_horiz2_3449249.png"/><Relationship Type="http://schemas.openxmlformats.org/officeDocument/2006/relationships/image" Id="rId42" Target="/word/media/hist_resh2_3449249.png"/><Relationship Type="http://schemas.openxmlformats.org/officeDocument/2006/relationships/image" Id="rId43" Target="/word/media/hist_horiz3_3449249.png"/><Relationship Type="http://schemas.openxmlformats.org/officeDocument/2006/relationships/image" Id="rId44" Target="/word/media/hist_resh3_3449249.png"/><Relationship Type="http://schemas.openxmlformats.org/officeDocument/2006/relationships/image" Id="rId45" Target="/word/media/pie_3449249.png"/><Relationship Type="http://schemas.openxmlformats.org/officeDocument/2006/relationships/image" Id="rId46" Target="/word/media/hist_horiz1_3449260.png"/><Relationship Type="http://schemas.openxmlformats.org/officeDocument/2006/relationships/image" Id="rId47" Target="/word/media/map_rates1_3449260.png"/><Relationship Type="http://schemas.openxmlformats.org/officeDocument/2006/relationships/image" Id="rId48" Target="/word/media/hist_horiz2_3449260.png"/><Relationship Type="http://schemas.openxmlformats.org/officeDocument/2006/relationships/image" Id="rId49" Target="/word/media/hist_resh2_3449260.png"/><Relationship Type="http://schemas.openxmlformats.org/officeDocument/2006/relationships/image" Id="rId50" Target="/word/media/hist_horiz3_3449260.png"/><Relationship Type="http://schemas.openxmlformats.org/officeDocument/2006/relationships/image" Id="rId51" Target="/word/media/hist_resh3_3449260.png"/><Relationship Type="http://schemas.openxmlformats.org/officeDocument/2006/relationships/image" Id="rId52" Target="/word/media/pie_3449260.png"/><Relationship Type="http://schemas.openxmlformats.org/officeDocument/2006/relationships/image" Id="rId53" Target="/word/media/hist_horiz1_3449265.png"/><Relationship Type="http://schemas.openxmlformats.org/officeDocument/2006/relationships/image" Id="rId54" Target="/word/media/map_rates1_3449265.png"/><Relationship Type="http://schemas.openxmlformats.org/officeDocument/2006/relationships/image" Id="rId55" Target="/word/media/hist_horiz2_3449265.png"/><Relationship Type="http://schemas.openxmlformats.org/officeDocument/2006/relationships/image" Id="rId56" Target="/word/media/hist_resh2_3449265.png"/><Relationship Type="http://schemas.openxmlformats.org/officeDocument/2006/relationships/image" Id="rId57" Target="/word/media/hist_horiz3_3449265.png"/><Relationship Type="http://schemas.openxmlformats.org/officeDocument/2006/relationships/image" Id="rId58" Target="/word/media/hist_resh3_3449265.png"/><Relationship Type="http://schemas.openxmlformats.org/officeDocument/2006/relationships/image" Id="rId59" Target="/word/media/pie_3449265.png"/><Relationship Type="http://schemas.openxmlformats.org/officeDocument/2006/relationships/image" Id="rId60" Target="/word/media/hist_monitoring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2790</TotalTime>
  <Pages>25</Pages>
  <Words>6233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256</cp:revision>
  <cp:lastPrinted>2013-12-02T08:33:00Z</cp:lastPrinted>
  <dcterms:created xsi:type="dcterms:W3CDTF">2013-12-02T10:38:00Z</dcterms:created>
  <dcterms:modified xsi:type="dcterms:W3CDTF">2018-12-14T12:07:00Z</dcterms:modified>
</cp:coreProperties>
</file>