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50482F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Русский язык и культура речи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2018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2019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50482F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ФЭПО-24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ФЭПО-28</w:t>
      </w:r>
      <w:r w:rsidRPr="002B1ABF">
        <w:t xml:space="preserve"> по дисциплине «</w:t>
      </w:r>
      <w:r>
        <w:rPr>
          <w:noProof/>
        </w:rPr>
        <w:t xml:space="preserve">Русский язык и культура речи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91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12724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78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6378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76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11576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65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6291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80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12583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50482F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Русский язык и культура речи</w:t>
      </w:r>
      <w:r w:rsidRPr="00621276">
        <w:t xml:space="preserve">»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319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33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266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174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Русский язык и культура речи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Русский язык и культура речи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50482F" w:rsidP="002953DF">
      <w:pPr>
        <w:keepNext/>
        <w:keepLines/>
        <w:jc w:val="center"/>
      </w:pPr>
      <w:r w:rsidRPr="00DE0872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ФЭПО-28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50482F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7216" filled="f" stroked="f">
            <v:textbox style="mso-next-textbox:#_x0000_s1027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15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56192" filled="f" stroked="f">
            <v:textbox style="mso-next-textbox:#_x0000_s1028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20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55168" filled="f" stroked="f">
            <v:textbox style="mso-next-textbox:#_x0000_s1029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33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54144" filled="f" stroked="f">
            <v:textbox style="mso-next-textbox:#_x0000_s1030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32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53120" filled="f" stroked="f">
            <v:textbox style="mso-next-textbox:#_x0000_s1031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85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52096" filled="f" stroked="f">
            <v:textbox style="mso-next-textbox:#_x0000_s1032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3">
              <w:txbxContent>
                <w:p w:rsidR="0050482F" w:rsidRPr="000C17E9" w:rsidRDefault="0050482F" w:rsidP="00A67DBB"/>
              </w:txbxContent>
            </v:textbox>
          </v:shape>
        </w:pict>
      </w:r>
    </w:p>
    <w:p w:rsidR="0050482F" w:rsidRPr="00DA3E40" w:rsidRDefault="0050482F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51072" filled="f" stroked="f">
            <v:textbox style="mso-next-textbox:#_x0000_s1034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50048" filled="f" stroked="f">
            <v:textbox style="mso-next-textbox:#_x0000_s1035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9024" filled="f" stroked="f">
            <v:textbox style="mso-next-textbox:#_x0000_s1036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47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8000" filled="f" stroked="f">
            <v:textbox style="mso-next-textbox:#_x0000_s1037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50482F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50482F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91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85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50482F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Русский язык и культура речи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ФЭПО-28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43.03.02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Туризм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4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13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33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50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44.03.05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Педагогическое образование (с двумя профилями подготовки)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16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74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45.03.01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Филология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38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5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21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45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29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45.03.02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Лингвистика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93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11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18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46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25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50482F" w:rsidP="002953DF">
      <w:pPr>
        <w:keepNext/>
        <w:keepLines/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93% (ФЭПО-24), 64% (ФЭПО-25), 92% (ФЭПО-26), 95% (ФЭПО-27) и 91% (ФЭПО-28)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86% (ФЭПО-24), 92% (ФЭПО-25), 87% (ФЭПО-26), 88% (ФЭПО-27) и 85% (ФЭПО-28)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Русский язык и культура речи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Русский язык и культура речи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Русский язык и культура речи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больше 2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Риторика как наука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Речевое взаимодействие. Основные единицы общения. Логические основы речевого общения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Оратор и его аудитория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Подготовка речи и публичное выступление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Теоретические основы культуры речи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Лингвистические словари русского языка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Нормы современного русского языка: нормы ударения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Нормы современного русского языка: орфоэпические нормы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Нормы современного русского языка: лексические нормы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Нормы современного русского языка: лексические нормы фразеологических оборотов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Нормы современного русского языка: морфологические нормы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Морфологические нормы имени числительного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Морфологические нормы местоимений и прилагательных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Синтаксические нормы русского языка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Грамматические ошибки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Речевые ошибки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Орфографические нормы русского литературного языка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Пунктуационные нормы русского литературного языка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19*</w:t>
      </w:r>
      <w:r w:rsidRPr="00621546">
        <w:t xml:space="preserve">. </w:t>
      </w:r>
      <w:r>
        <w:rPr>
          <w:noProof/>
        </w:rPr>
        <w:t xml:space="preserve">Орфографическая грамотность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20*</w:t>
      </w:r>
      <w:r w:rsidRPr="00621546">
        <w:t xml:space="preserve">. </w:t>
      </w:r>
      <w:r>
        <w:rPr>
          <w:noProof/>
        </w:rPr>
        <w:t xml:space="preserve">Пунктуационная грамотность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Современный русский литературный язык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Современный русский литературный язык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Стилистика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Стилистика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Риторика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Риторика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Деловой русский язык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Деловой русский язык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Культура речи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Культура речи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2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43.03.02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Туризм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ОАБ-43.03.02-11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Русский язык и культура речи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Туризм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ОАБ-43.03.02-11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больше 2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нормы ударения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имени числительного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Синтаксические нормы русского языка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Грамматические ошибки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Речевые ошибки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Пунктуационные нормы русского литературного языка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Орфографическая грамотность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Пунктуационная грамотность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Риторика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Деловой русский язык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23.4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24.4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5125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Русский язык и культура речи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5125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Русский язык и культура речи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5125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Русский язык и культура речи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5125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Русский язык и культура речи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5125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Русский язык и культура речи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5125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Русский язык и культура речи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Туризм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5125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96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44.03.05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Педагогическое образование (с двумя профилями подготовки)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ОПБ-44.03.05к-11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Русский язык и культура речи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Педагогическое образование (с двумя профилями подготовки)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ОПБ-44.03.05к-11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больше 2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нормы ударения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имени числительного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Синтаксические нормы русского языка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Грамматические ошибки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Речевые ошибки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Пунктуационные нормы русского литературного языка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Орфографическая грамотность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Пунктуационная грамотность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Риторика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Деловой русский язык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23.4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24.4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5738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Русский язык и культура речи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5738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Русский язык и культура речи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50482F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Орфографическая грамотность</w:t>
      </w:r>
      <w:r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5738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Русский язык и культура речи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5738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Русский язык и культура речи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5738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Русский язык и культура речи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5738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Русский язык и культура речи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5738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45.03.01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Филология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ОАБ-45.03.01ф-11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Русский язык и культура речи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ОАБ-45.03.01ф-11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больше 2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нормы ударения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имени числительного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Синтаксические нормы русского языка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Грамматические ошибки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Речевые ошибки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Пунктуационные нормы русского литературного языка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Орфографическая грамотность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Пунктуационная грамотность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Риторика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Деловой русский язык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23.4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24.4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5726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Русский язык и культура речи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5726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16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Русский язык и культура речи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5726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17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Русский язык и культура речи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5726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18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Русский язык и культура речи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5726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19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Русский язык и культура речи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5726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20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Русский язык и культура речи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5726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ОАБ-45.03.01р-21, ОПБ-45.03.01р-22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4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Русский язык и культура речи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ОАБ-45.03.01р-21, ОПБ-45.03.01р-22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4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больше 2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нормы ударения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имени числительного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Синтаксические нормы русского языка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Грамматические ошибки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Речевые ошибки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Пунктуационные нормы русского литературного языка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Орфографическая грамотность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Пунктуационная грамотность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Деловой русский язык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Деловой русский язык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23.4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24.4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4277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22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Русский язык и культура речи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4277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23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Русский язык и культура речи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24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4277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24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Русский язык и культура речи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4277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25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Русский язык и культура речи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26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4277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26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Русский язык и культура речи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4277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27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Русский язык и культура речи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4277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92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45.03.02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Лингвистика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ОАБ-45.03.02а-16, ОАБ-45.03.02а-17, ОАБ-45.03.02а-18, ОАБ-45.03.02а-19, ОАБ-45.03.02и-12, ОАБ-45.03.02н-12, ОАБ-45.03.02а-18, ОАБ-45.03.02а-17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5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Русский язык и культура речи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Лингвистика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ОАБ-45.03.02а-16, ОАБ-45.03.02а-17, ОАБ-45.03.02а-18, ОАБ-45.03.02а-19, ОАБ-45.03.02и-12, ОАБ-45.03.02н-12, ОАБ-45.03.02а-18, ОАБ-45.03.02а-17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5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больше 2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нормы ударения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имени числительного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Синтаксические нормы русского языка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Грамматические ошибки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Речевые ошибки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Пунктуационные нормы русского литературного языка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Орфографическая грамотность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Пунктуационная грамотность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Риторика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Деловой русский язык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23.4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24.4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29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5731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29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Русский язык и культура речи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30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5731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30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Русский язык и культура речи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31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5731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Русский язык и культура речи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5731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32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Русский язык и культура речи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33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5731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Русский язык и культура речи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5731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34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Русский язык и культура речи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Лингвистика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35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5731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35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89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>
        <w:rPr>
          <w:noProof/>
        </w:rPr>
        <w:pict>
          <v:shape id="Рисунок 3" o:spid="_x0000_i1027" type="#_x0000_t75" style="width:498.75pt;height:696pt;visibility:visible">
            <v:imagedata r:id="rId12" o:title="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50482F" w:rsidP="002953DF">
      <w:pPr>
        <w:keepNext/>
        <w:keepLines/>
        <w:jc w:val="center"/>
      </w:pPr>
      <w:r>
        <w:rPr>
          <w:noProof/>
        </w:rPr>
        <w:pict>
          <v:shape id="_x0000_i1028" type="#_x0000_t75" style="width:333pt;height:205.5pt;visibility:visible">
            <v:imagedata r:id="rId1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Русский язык и культура речи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 языке как знаковой системе и общественном явлении, его устройстве, развитии и функционировании, не в полной мере овладел способностью выбирать, оценивать и использовать языковые средства в речи, базовыми умениями и навыками использования языка в различных сферах и ситуациях общения.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о языке как знаковой системе и общественном явлении, его устройстве, развитии и функционировании и владеет некоторыми умениями по дисциплине, проявляет способность выбирать, оценивать и использовать языковые средства в речи; владеет видами речевой деятельности и основами культуры устной и письменной речи; способен проводить основные виды анализа языковых единиц, языковых явлений и фактов.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глубокие знания и развитые практические умения и навыки по дисциплине, обладает необходимой системой знаний о языке как знаковой системе и общественном явлении, его устройстве, развитии и функционировании; проявил способность выбирать, оценивать и использовать языковые средства в речи на основе овладения видами речевой деятельности и основами культуры устной и письменной речи, базовыми умениями и навыками использования языка в различных сферах и ситуациях общения; способен извлекать необходимую информацию из различных источников.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обладает необходимой системой знаний о языке как знаковой системе и общественном явлении, его устройстве, развитии и функционировании, проявил способность выбирать, оценивать и использовать языковые средства в речи на основе овладения видами речевой деятельности и основами культуры устной и письменной речи, базовыми умениями и навыками использования языка в различных сферах и ситуациях общения; способен извлекать необходимую информацию из различных источников, применять в практике письма орфоэпические и пунктуационные нормы современного русского литературного языка, устанавливать внутрипредметные и межпредметные связи русского языка для решения лингвистических задач.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 w:rsidRPr="00E7363A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50482F" w:rsidRDefault="0050482F" w:rsidP="00BA3C71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194.25pt;margin-top:5pt;width:43.5pt;height:20.25pt;z-index:251666432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228pt;margin-top:5pt;width:63pt;height:20.25pt;z-index:251667456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8.25pt;margin-top:11.75pt;width:75pt;height:24.4pt;z-index:25166438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9.1pt;margin-top:39.5pt;width:75pt;height:24.4pt;z-index:25166540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90pt;margin-top:66.5pt;width:75pt;height:24.4pt;z-index:25165926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20.75pt;margin-top:95.75pt;width:75pt;height:24.4pt;z-index:25165824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6.1pt;margin-top:95.75pt;width:75pt;height:24.4pt;z-index:25166028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47.2pt;margin-top:66.5pt;width:75pt;height:24.4pt;z-index:251661312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80.25pt;margin-top:39.5pt;width:75pt;height:24.4pt;z-index:251662336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7.5pt;margin-top:11pt;width:75pt;height:24.4pt;z-index:25166336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9" type="#_x0000_t75" style="width:447.75pt;height:126.75pt">
            <v:imagedata r:id="rId14" o:title=""/>
          </v:shape>
        </w:pict>
      </w:r>
    </w:p>
    <w:p w:rsidR="0050482F" w:rsidRPr="002B3C22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50482F">
        <w:tc>
          <w:tcPr>
            <w:tcW w:w="4657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50482F" w:rsidP="004D5FE1">
      <w:pPr>
        <w:jc w:val="center"/>
      </w:pPr>
      <w:r>
        <w:rPr>
          <w:noProof/>
        </w:rPr>
        <w:pict>
          <v:shape id="_x0000_i1030" type="#_x0000_t75" style="width:453.75pt;height:208.5pt;visibility:visibl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50482F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44pt;height:228.75pt;visibility:visibl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2" type="#_x0000_t75" style="width:453.75pt;height:180pt;visibility:visibl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50482F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3" type="#_x0000_t75" style="width:453.75pt;height:180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4" type="#_x0000_t75" style="width:390pt;height:193.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50482F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5" type="#_x0000_t75" style="width:426pt;height:216.7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2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50482F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36" type="#_x0000_t75" style="width:435.75pt;height:188.2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7" type="#_x0000_t75" style="width:399pt;height:239.25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43.03.02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Туризм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ОАБ-43.03.02-11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Русский язык и культура речи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Кашапова Лейсан Салаватовна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Филиппова Ксения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Карамова Эльвира Ренатовна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Федорова Диана Феликсовна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Хайбрахманова Лада Арнольдовна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Главатских Анастасия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Снигирева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Камашева Светлана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Кунафина Найля Ильгизовна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Перемечева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Шкляева Юлия Рафаиловна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Горшунова Дарья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Анисимова Ксения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Широбокова Екатерина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Андреева Оксана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Аюпова Полина Рамилевна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Мошкова Полина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Варламова Марина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Орлов Артемий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Штин Андрей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Боброва Елизавета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Ильмурзина Яна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Евсеева Виктория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Иванов Леонид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15fs221047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44.03.05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Педагогическое образование (с двумя профилями подготовки)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ОПБ-44.03.05к-11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Русский язык и культура речи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Еремеева Мария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15fs265742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Звездина Валерия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15fs265743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Рылов Никита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15fs265750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Третьякова Мария Григорьевна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15fs265751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Аверин Артём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15fs265736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Башенина Анастасия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15fs265739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Берестова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15fs265740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Миронова Алиса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15fs265745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Миронова Диана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15fs265746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Агафонов Петр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15fs265737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Поносова Майя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15fs265748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Королев Никита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15fs265744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Репина Светлана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15fs265749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Тюрнина Елизавета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15fs265752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Батинова Ксения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15fs265738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Перминова Милана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15fs265747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Владимирова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15fs265741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Филатова Ника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15fs265754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Федотов Даниил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15fs265753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45.03.01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Филология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ОАБ-45.03.01р-21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Русский язык и культура речи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Галеева Зульфия Фаритовна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15fs155327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Корепанова Екатерина Романовна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15fs155332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Федотова Елена Максимовна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15fs155338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Зорова Елизавета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15fs155330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Коренев Дмитрий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15fs155331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Порцева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15fs155334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Вахнина Анна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15fs155325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Малащенко Елизавета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15fs155333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Семакина Ксения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15fs155336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Поторочин Егор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15fs155335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Судакова Кристина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15fs155337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Зеленина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15fs155329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Бахматова Екатерина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15fs155324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Винтер Ксения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15fs155326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Джоракулыева Лачын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15fs155328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ОАБ-45.03.01ф-11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Русский язык и культура речи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Никонова Валерия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Файзуллина Алла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Бурнышева Полина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Корепанова Елена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Зелинская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Акберова Камилла Аслановна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Рахматуллина Каролина Флюровна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Герасимова Анастасия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Глебова Софья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Балобанова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Маркелова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Мингатина Лилия Рамилевна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ОПБ-45.03.01р-22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Русский язык и культура речи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Наговицына Анастасия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15fs155320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Полякова Юлия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15fs155322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Нурмухаметова Юлия Рафаиловна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15fs155321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Гусева Полина Марсельевна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15fs155313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Колупаева Полина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15fs155316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Максимова Ольга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15fs155318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Жигалова Мария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15fs155314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Хамматова Камилла Наилевна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15fs155323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Катиева Айгуль Альбертовна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15fs155315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Култышева Ирина Яковлевна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15fs155317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Маркова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15fs155319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45.03.02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Лингвистика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ОАБ-45.03.02а-16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Русский язык и культура речи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Акмарова Марина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Печёнкина Ирина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Раевский Егор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Архипова Юлия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Михеева Алена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Малых Александра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Вальтер Анжелика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Глазырина Ксения Денисовна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Глухова Юлия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Першина Тамара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Хахалина Евгения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Якименко Тимофей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Атаев Черкез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ОАБ-45.03.02а-17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Русский язык и культура речи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Логиновских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Моромова Дарья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Кощеева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Семёнова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Загуляева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Платунова Мария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Рублёва Лилия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Базина Алина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Нуриахметова Алсу Фанусовна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Сухорукова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Романова Ольга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Бобров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Власова Анастасия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Григорьева Екатерина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Ткаченко Аделина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Шушаков Василий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Макаров Александр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ОАБ-45.03.02а-17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Русский язык и культура речи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Малахова Марина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15fs321394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ОАБ-45.03.02а-18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Русский язык и культура речи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Яхина Лиана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Григорьева Вероника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Аркадьева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Разиева Рушания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Артамонова Ульяна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Кожевникова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Шашлов Николай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Романова Юлия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Декарли Мария Чироевна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Папырина Евгения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Соловьева Полина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Соляных Валерия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Князева Алина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Демина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Бабушкина Дарья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Исупов Никита Станиславович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Вотинцев Кирилл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Гололобова Анна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Перевощикова Евгения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15fs265310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ОАБ-45.03.02а-18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Русский язык и культура речи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Золина Александра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15fs304725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ОАБ-45.03.02а-19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Русский язык и культура речи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Шкляева Влада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Папулова Вероника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Чумакова Кристина Альбертовна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Воронцова Елизавета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Якимова Ирина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Сахаутдинова Вероника Руфатовна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Даутова Рузиля Муратовна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Мизина Юлия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Зайнуллина Эльмира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Шаймухаметов Руслан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Коробейников Яков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Трефилова Виктория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Касаткин Дмитрий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Романова Наталья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Югов Евгений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Зубрилова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ОАБ-45.03.02и-12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Русский язык и культура речи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Помыткин Владислав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Аглиуллин Олег Рафаилович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Хетагури Мария Семеновна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Шамакова Диана 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Мокрушина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Поварницин Константин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Горшкова Влада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Беседина Ксения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Дресвянникова Полина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Полушина Мария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Шайгарданова Алина Линаровна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Ёлдашова Айболек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Керимова Дурджемал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ОАБ-45.03.02н-12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Русский язык и культура речи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Дашина Дарья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Лазарева Каринэ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Чиркова Ксения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Булдакова Мария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Хакимова Евгения Ленаровна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Сидорова Светлана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Ворожцова Надежда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Бегалиева Роза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Кольчук Иван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Павлов Роман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Гудратова Акмая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Армянинов Никита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Ораздурдыева Огулджахан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15fs265264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482F" w:rsidRDefault="0050482F">
      <w:r>
        <w:separator/>
      </w:r>
    </w:p>
  </w:endnote>
  <w:endnote w:type="continuationSeparator" w:id="0">
    <w:p w:rsidR="0050482F" w:rsidRDefault="005048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50482F" w:rsidRDefault="0050482F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50482F" w:rsidRDefault="0050482F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16</w:t>
    </w:r>
    <w:r>
      <w:rPr>
        <w:rStyle w:val="PageNumber"/>
      </w:rPr>
      <w:fldChar w:fldCharType="end"/>
    </w:r>
  </w:p>
  <w:p w:rsidR="0050482F" w:rsidRDefault="0050482F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25</w:t>
    </w:r>
    <w:r>
      <w:rPr>
        <w:rStyle w:val="PageNumber"/>
      </w:rPr>
      <w:fldChar w:fldCharType="end"/>
    </w:r>
  </w:p>
  <w:p w:rsidR="0050482F" w:rsidRDefault="0050482F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482F" w:rsidRDefault="0050482F">
      <w:r>
        <w:separator/>
      </w:r>
    </w:p>
  </w:footnote>
  <w:footnote w:type="continuationSeparator" w:id="0">
    <w:p w:rsidR="0050482F" w:rsidRDefault="0050482F">
      <w:r>
        <w:continuationSeparator/>
      </w:r>
    </w:p>
  </w:footnote>
  <w:footnote w:id="1">
    <w:p w:rsidR="0050482F" w:rsidRDefault="0050482F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50482F" w:rsidRDefault="0050482F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Type="http://schemas.openxmlformats.org/officeDocument/2006/relationships/image" Id="rId27" Target="/word/media/fepo3years_subj16.png"/><Relationship Type="http://schemas.openxmlformats.org/officeDocument/2006/relationships/image" Id="rId28" Target="/word/media/fepo3years_vuz_subj16.png"/><Relationship Type="http://schemas.openxmlformats.org/officeDocument/2006/relationships/image" Id="rId29" Target="/word/media/hist_partic_subj16.png"/><Relationship Type="http://schemas.openxmlformats.org/officeDocument/2006/relationships/image" Id="rId30" Target="/word/media/hist_levels_subj16.png"/><Relationship Type="http://schemas.openxmlformats.org/officeDocument/2006/relationships/image" Id="rId31" Target="/word/media/hist_levels_all_subj16.png"/><Relationship Type="http://schemas.openxmlformats.org/officeDocument/2006/relationships/image" Id="rId32" Target="/word/media/hist_horiz1_3451253.png"/><Relationship Type="http://schemas.openxmlformats.org/officeDocument/2006/relationships/image" Id="rId33" Target="/word/media/map_rates1_3451253.png"/><Relationship Type="http://schemas.openxmlformats.org/officeDocument/2006/relationships/image" Id="rId34" Target="/word/media/hist_horiz2_3451253.png"/><Relationship Type="http://schemas.openxmlformats.org/officeDocument/2006/relationships/image" Id="rId35" Target="/word/media/hist_resh2_3451253.png"/><Relationship Type="http://schemas.openxmlformats.org/officeDocument/2006/relationships/image" Id="rId36" Target="/word/media/hist_horiz3_3451253.png"/><Relationship Type="http://schemas.openxmlformats.org/officeDocument/2006/relationships/image" Id="rId37" Target="/word/media/hist_resh3_3451253.png"/><Relationship Type="http://schemas.openxmlformats.org/officeDocument/2006/relationships/image" Id="rId38" Target="/word/media/pie_3451253.png"/><Relationship Type="http://schemas.openxmlformats.org/officeDocument/2006/relationships/image" Id="rId39" Target="/word/media/hist_horiz1_3457385.png"/><Relationship Type="http://schemas.openxmlformats.org/officeDocument/2006/relationships/image" Id="rId40" Target="/word/media/map_rates1_3457385.png"/><Relationship Type="http://schemas.openxmlformats.org/officeDocument/2006/relationships/image" Id="rId41" Target="/word/media/hist_horiz2_3457385.png"/><Relationship Type="http://schemas.openxmlformats.org/officeDocument/2006/relationships/image" Id="rId42" Target="/word/media/hist_resh2_3457385.png"/><Relationship Type="http://schemas.openxmlformats.org/officeDocument/2006/relationships/image" Id="rId43" Target="/word/media/hist_horiz3_3457385.png"/><Relationship Type="http://schemas.openxmlformats.org/officeDocument/2006/relationships/image" Id="rId44" Target="/word/media/hist_resh3_3457385.png"/><Relationship Type="http://schemas.openxmlformats.org/officeDocument/2006/relationships/image" Id="rId45" Target="/word/media/pie_3457385.png"/><Relationship Type="http://schemas.openxmlformats.org/officeDocument/2006/relationships/image" Id="rId46" Target="/word/media/hist_horiz1_3457269.png"/><Relationship Type="http://schemas.openxmlformats.org/officeDocument/2006/relationships/image" Id="rId47" Target="/word/media/map_rates1_3457269.png"/><Relationship Type="http://schemas.openxmlformats.org/officeDocument/2006/relationships/image" Id="rId48" Target="/word/media/hist_horiz2_3457269.png"/><Relationship Type="http://schemas.openxmlformats.org/officeDocument/2006/relationships/image" Id="rId49" Target="/word/media/hist_resh2_3457269.png"/><Relationship Type="http://schemas.openxmlformats.org/officeDocument/2006/relationships/image" Id="rId50" Target="/word/media/hist_horiz3_3457269.png"/><Relationship Type="http://schemas.openxmlformats.org/officeDocument/2006/relationships/image" Id="rId51" Target="/word/media/hist_resh3_3457269.png"/><Relationship Type="http://schemas.openxmlformats.org/officeDocument/2006/relationships/image" Id="rId52" Target="/word/media/pie_3457269.png"/><Relationship Type="http://schemas.openxmlformats.org/officeDocument/2006/relationships/image" Id="rId53" Target="/word/media/hist_horiz1_3442779.png"/><Relationship Type="http://schemas.openxmlformats.org/officeDocument/2006/relationships/image" Id="rId54" Target="/word/media/map_rates1_3442779.png"/><Relationship Type="http://schemas.openxmlformats.org/officeDocument/2006/relationships/image" Id="rId55" Target="/word/media/hist_horiz2_3442779.png"/><Relationship Type="http://schemas.openxmlformats.org/officeDocument/2006/relationships/image" Id="rId56" Target="/word/media/hist_resh2_3442779.png"/><Relationship Type="http://schemas.openxmlformats.org/officeDocument/2006/relationships/image" Id="rId57" Target="/word/media/hist_horiz3_3442779.png"/><Relationship Type="http://schemas.openxmlformats.org/officeDocument/2006/relationships/image" Id="rId58" Target="/word/media/hist_resh3_3442779.png"/><Relationship Type="http://schemas.openxmlformats.org/officeDocument/2006/relationships/image" Id="rId59" Target="/word/media/pie_3442779.png"/><Relationship Type="http://schemas.openxmlformats.org/officeDocument/2006/relationships/image" Id="rId60" Target="/word/media/hist_horiz1_3457315.png"/><Relationship Type="http://schemas.openxmlformats.org/officeDocument/2006/relationships/image" Id="rId61" Target="/word/media/map_rates1_3457315.png"/><Relationship Type="http://schemas.openxmlformats.org/officeDocument/2006/relationships/image" Id="rId62" Target="/word/media/hist_horiz2_3457315.png"/><Relationship Type="http://schemas.openxmlformats.org/officeDocument/2006/relationships/image" Id="rId63" Target="/word/media/hist_resh2_3457315.png"/><Relationship Type="http://schemas.openxmlformats.org/officeDocument/2006/relationships/image" Id="rId64" Target="/word/media/hist_horiz3_3457315.png"/><Relationship Type="http://schemas.openxmlformats.org/officeDocument/2006/relationships/image" Id="rId65" Target="/word/media/hist_resh3_3457315.png"/><Relationship Type="http://schemas.openxmlformats.org/officeDocument/2006/relationships/image" Id="rId66" Target="/word/media/pie_3457315.png"/><Relationship Type="http://schemas.openxmlformats.org/officeDocument/2006/relationships/image" Id="rId67" Target="/word/media/hist_monitoring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2790</TotalTime>
  <Pages>25</Pages>
  <Words>6233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256</cp:revision>
  <cp:lastPrinted>2013-12-02T08:33:00Z</cp:lastPrinted>
  <dcterms:created xsi:type="dcterms:W3CDTF">2013-12-02T10:38:00Z</dcterms:created>
  <dcterms:modified xsi:type="dcterms:W3CDTF">2018-12-14T12:07:00Z</dcterms:modified>
</cp:coreProperties>
</file>