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Психология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Психология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2935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2250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3151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2849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3177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Психология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150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Психология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Психология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Психология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Психология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90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(ФЭПО-25), 98% (ФЭПО-26), 97% (ФЭПО-27) и 100%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95% (ФЭПО-24), 96% (ФЭПО-25), 93% (ФЭПО-26), 98% (ФЭПО-27) и 94%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Психология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Психология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психологии как науки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Структура психологии. Методы психологии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Психика: понятие, функции, структура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Развитие психики в филогенезе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Сознание как высшая форма развития психики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Личность, ее структура и проявления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Направленность личности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Самосознание личности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Темперамент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Задатки и способности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Характер. Акцентуации характера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Эмоционально-волевая сфера личности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Ощущение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Восприятие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Память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Мышление и интеллект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Внимание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Воображение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Общение как социально-психологическое явление: формы, виды, функции, типы общения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Стороны общения: коммуникативная, интерактивная, перцептивная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Конфликтное взаимодействие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Группа как социально-психологический феномен. Классификация групп. Их отличительные особенности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Большие социальные группы и их структура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Этнопсихология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Классовая психология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Проблемы личности в социальной психологии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Руководство и лидерство в организации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Индивидуальный стиль руководства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Организаторские способности руководителя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 Стресс-менеджмент и психологическая устойчивость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Реклама: понятие и функции, цели и виды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Роль психических процессов в формировании рекламных образов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Психология мотивации в рекламе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Психотехнологии рекламных средств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Психология творческой деятельности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Психологическая характеристика творческого процесса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</w:t>
      </w:r>
      <w:r w:rsidRPr="00621546">
        <w:t xml:space="preserve">. </w:t>
      </w:r>
      <w:r>
        <w:rPr>
          <w:noProof/>
        </w:rPr>
        <w:t xml:space="preserve">Психология творческих способностей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 Творчество и эмоции. Творческие состояния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психологию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психологию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психологии личности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Основы психологии личности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Индивидуально-психологические и эмоционально-волевые особенности личности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Индивидуально-психологические и эмоционально-волевые особенности личности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Познавательные процессы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Познавательные процессы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Основы социальной психологии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Основы социальной психологии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Психология больших социальных групп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Психология больших социальных групп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Психология управленческой деятельности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Психология управленческой деятельности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Психология рекламы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Психология рекламы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Творчество и его психологическая характеристика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Творчество и его психологическая характеристика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 как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психологии. Методы психологии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Психика: понятие, функции, структура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психики в филогенезе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Сознание как высшая форма развития психики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Личность, ее структура и проявления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Направленность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Самосознание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Характер. Акцентуации характера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Эмоционально-волевая сфера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Ощущение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Восприятие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Память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Мышление и интеллект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Внимание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Общение как социально-психологическое явление: формы, виды, функции, типы общения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Стороны общения: коммуникативная, интерактивная, перцептивная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Конфликтное взаимодействие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Группа как социально-психологический феномен. Классификация групп. Их отличительные особенности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Большие социальные группы и их структура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Этнопсихология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Классовая психология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личности в социальной психологии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Руководство и лидерство в организации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Индивидуальный стиль руководства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Организаторские способности руководителя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 Стресс-менеджмент и психологическая устойчивость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Реклама: понятие и функции, цели и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Роль психических процессов в формировании рекламных образов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мотивации в рекламе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Психотехнологии рекламных средств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творческой деятельности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Психологическая характеристика творческого процесса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творческих способностей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 Творчество и эмоции. Творческие состояния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социальной психологии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социальной психологии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больших социальных групп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больших социальных групп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управленческой деятельности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управленческой деятельности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рекламы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рекламы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Творчество и его психологическая характеристика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Творчество и его психологическая характеристика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60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60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Классовая психология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Психологическая характеристика творческого процесса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60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60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60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60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60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 как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психологии. Методы психологии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Психика: понятие, функции, структура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психики в филогенезе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Личность, ее структура и проявления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Направленность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Характер. Акцентуации характера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Ощущение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Восприятие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Память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Внимание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36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36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Развитие психики в филогенезе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36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36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36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36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36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Психология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психологии, но не овладел необходимой системой знаний; имеет неполное представление о предмете психологии, ее отраслях и разделах, основных категориях (образ, переживание, мотив, деятельность, личность и др.), закономерностях функционирования психики и личности человека.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необходимой системой знаний о фактах, механизмах, закономерностях психических явлений (процессы, состояния, свойства); способен выделять основные элементы предложенной задачи, соотносить сформированные знания с параметрами ситуации, способен понимать и интерпретировать освоенную информацию.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способен осуществлять целостный подход к пониманию и объяснению психических явлений, используя материал из разных тем психологии; способен устанавливать причинно-следственные связи при решении практико-ориентированных задач, применяя логические операции (сравнение, анализ, обобщение, абстрагирование).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использовать системный подход к пониманию и объяснению психических явлений, при решении нестандартных практико-ориентированных ситуаций, используя элементы моделирования (процесса, явления), осуществляет решение задачи на рациональном и интуитивном уровнях.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Журавлева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Исламов Владимир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Копылова Светлана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Хисматуллина Римма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Фархтдинова Камила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Корепанова 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Панфилова Инна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Трефилова Алина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Воробьева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Тюкалов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Белослудцева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Ворончихина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Бельская Кристина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  <w:r w:rsidRPr="00FC7007">
              <w:t xml:space="preserve"> из </w:t>
            </w:r>
            <w:r>
              <w:rPr>
                <w:noProof/>
              </w:rPr>
              <w:t xml:space="preserve"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Суходолов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Березин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Короткова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Колзин Максим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Королева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Дария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Митюхин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Васильева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Хохрякова Влада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Шутов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321.png"/><Relationship Type="http://schemas.openxmlformats.org/officeDocument/2006/relationships/image" Id="rId28" Target="/word/media/fepo3years_vuz_subj321.png"/><Relationship Type="http://schemas.openxmlformats.org/officeDocument/2006/relationships/image" Id="rId29" Target="/word/media/hist_partic_subj321.png"/><Relationship Type="http://schemas.openxmlformats.org/officeDocument/2006/relationships/image" Id="rId30" Target="/word/media/hist_levels_subj321.png"/><Relationship Type="http://schemas.openxmlformats.org/officeDocument/2006/relationships/image" Id="rId31" Target="/word/media/hist_levels_all_subj321.png"/><Relationship Type="http://schemas.openxmlformats.org/officeDocument/2006/relationships/image" Id="rId32" Target="/word/media/hist_horiz1_3456020.png"/><Relationship Type="http://schemas.openxmlformats.org/officeDocument/2006/relationships/image" Id="rId33" Target="/word/media/map_rates1_3456020.png"/><Relationship Type="http://schemas.openxmlformats.org/officeDocument/2006/relationships/image" Id="rId34" Target="/word/media/hist_horiz2_3456020.png"/><Relationship Type="http://schemas.openxmlformats.org/officeDocument/2006/relationships/image" Id="rId35" Target="/word/media/hist_resh2_3456020.png"/><Relationship Type="http://schemas.openxmlformats.org/officeDocument/2006/relationships/image" Id="rId36" Target="/word/media/hist_horiz3_3456020.png"/><Relationship Type="http://schemas.openxmlformats.org/officeDocument/2006/relationships/image" Id="rId37" Target="/word/media/hist_resh3_3456020.png"/><Relationship Type="http://schemas.openxmlformats.org/officeDocument/2006/relationships/image" Id="rId38" Target="/word/media/pie_3456020.png"/><Relationship Type="http://schemas.openxmlformats.org/officeDocument/2006/relationships/image" Id="rId39" Target="/word/media/hist_horiz1_3453637.png"/><Relationship Type="http://schemas.openxmlformats.org/officeDocument/2006/relationships/image" Id="rId40" Target="/word/media/map_rates1_3453637.png"/><Relationship Type="http://schemas.openxmlformats.org/officeDocument/2006/relationships/image" Id="rId41" Target="/word/media/hist_horiz2_3453637.png"/><Relationship Type="http://schemas.openxmlformats.org/officeDocument/2006/relationships/image" Id="rId42" Target="/word/media/hist_resh2_3453637.png"/><Relationship Type="http://schemas.openxmlformats.org/officeDocument/2006/relationships/image" Id="rId43" Target="/word/media/hist_horiz3_3453637.png"/><Relationship Type="http://schemas.openxmlformats.org/officeDocument/2006/relationships/image" Id="rId44" Target="/word/media/hist_resh3_3453637.png"/><Relationship Type="http://schemas.openxmlformats.org/officeDocument/2006/relationships/image" Id="rId45" Target="/word/media/pie_3453637.png"/><Relationship Type="http://schemas.openxmlformats.org/officeDocument/2006/relationships/image" Id="rId46" Target="/word/media/hist_monitoring3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