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Правоведение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Правоведение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8514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4933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6988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6207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5831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Правоведение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Правоведение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Правоведение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Правоведение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Правоведение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98% (ФЭПО-24), 100% (ФЭПО-25), 100% (ФЭПО-26) и 100%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(ФЭПО-24), 97% (ФЭПО-25), 97% (ФЭПО-26), 98% (ФЭПО-27) и 96%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Правоведение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Правоведение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кредита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сущность права. Система Российского права и ее структурные элементы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Источники права. Норма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Правоотношения. Правонарушение и юридическая ответственность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Российское право и "правовые семьи". Международное право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Конституция РФ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Основы конституционного строя РФ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Правовой статус личности в РФ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Органы государственной власти в РФ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Граждане и юридические лица как субъекты гражданского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 собственности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Обязательства и договоры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Наследственное право РФ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Условия и порядок заключения брака. Прекращение брака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Права и обязанности супругов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Алименты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Права несовершеннолетних детей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Основания возникновения трудовых прав работников. Трудовой договор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Рабочее время и время отдыха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Дисциплина труда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Защита трудовых прав граждан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Преступление и уголовная ответственность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Категории и виды преступлений. Обстоятельства, исключающие преступность деяния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Система наказаний по уголовному праву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Общая характеристика экологического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Государственное регулирование экологопользования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Законодательное регулирование и международно-правовая охрана окружающей природной среды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Особенности регулирования отдельных видов деятельности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Федеральный закон РФ "О государственной тайне"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Защита государственной тайны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Федеральный закон РФ "Об информации, информационных технологиях и о защите информации"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Защита информации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Правовое регулирование экономической деятельности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Лицензирование. Антимонопольная деятельность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Законодательство в области финансов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Правовое регулирование банковской деятельности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Источники права социального обеспечения. Основы социальной политики РФ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Законодательство о социальном обслуживании. Реабилитационные услуги для инвалидов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39</w:t>
      </w:r>
      <w:r w:rsidRPr="00621546">
        <w:t xml:space="preserve">. </w:t>
      </w:r>
      <w:r>
        <w:rPr>
          <w:noProof/>
        </w:rPr>
        <w:t xml:space="preserve">Социальные пособия. Компенсационные выплаты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Правовые основы охраны здоровья и предоставления медицинской помощи гражданам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Общая теория права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Основы конституционного права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гражданского права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семейного права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Основы трудового права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 РФ. Основы уголовного права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Основы экологического права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Основы информационного права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Основы правового регулирования экономической деятельности и основы законодательства в области финансов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Правовые основы охраны здоровья и социального обеспечения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Электроэнергетика и электротехника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Электроэнергетика и электротехника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граждан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1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ОПБ-21.03.01-30, ОПБ-21.03.01-31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ОПБ-21.03.01-30, ОПБ-21.03.01-31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граждан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1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1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1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1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1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1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1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граждан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63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63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63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63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63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63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6314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Правоведение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Электроэнергетика и электротехника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Оборина Екатерина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Хлыбов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Канделова Арина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Микрюкова Елизавета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Насыров Ильшат Камилевич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Расулова Камила Бахромовна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 Эдуард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Маслов Егор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Файзуллин Рамиль Анфирович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Хатмуллин Ильгиз Ганавиевич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Шамина Екатерина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Селезнев Владислав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Гарипов Айнур Рафаэлевич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Ладыгина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Агафонов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Баженов Лев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Бизяев Артем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Башилов Вячеслав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Алешков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Салахов Айназ Флусович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Кузнецов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Попов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Соломенников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Макаров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Шкляев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Зорин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Баталов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Гиззатуллина Альбина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Мохначева Мария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Зайникаев Сергей Генрихович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Кривилев Григорий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Филиппова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Васильев Богдан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Лукин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Антропов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Бусыгин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Фарзалиев Эмил Ильгарович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Кокшин Данил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Алыев Камил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Некрасов Григорий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Наймушина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Воронкова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Камаев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Занчаров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Хитматулина Лилия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Кашин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Лазарчук Юлия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Сутыгин Егор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Черенкова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Шаймарданов Ильдар Мунирович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Трефилов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Галякбаров Иван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Ганцев Андрей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15fs309084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3.png"/><Relationship Type="http://schemas.openxmlformats.org/officeDocument/2006/relationships/image" Id="rId28" Target="/word/media/fepo3years_vuz_subj13.png"/><Relationship Type="http://schemas.openxmlformats.org/officeDocument/2006/relationships/image" Id="rId29" Target="/word/media/hist_partic_subj13.png"/><Relationship Type="http://schemas.openxmlformats.org/officeDocument/2006/relationships/image" Id="rId30" Target="/word/media/hist_levels_subj13.png"/><Relationship Type="http://schemas.openxmlformats.org/officeDocument/2006/relationships/image" Id="rId31" Target="/word/media/hist_levels_all_subj13.png"/><Relationship Type="http://schemas.openxmlformats.org/officeDocument/2006/relationships/image" Id="rId32" Target="/word/media/hist_horiz1_3463126.png"/><Relationship Type="http://schemas.openxmlformats.org/officeDocument/2006/relationships/image" Id="rId33" Target="/word/media/map_rates1_3463126.png"/><Relationship Type="http://schemas.openxmlformats.org/officeDocument/2006/relationships/image" Id="rId34" Target="/word/media/hist_horiz2_3463126.png"/><Relationship Type="http://schemas.openxmlformats.org/officeDocument/2006/relationships/image" Id="rId35" Target="/word/media/hist_resh2_3463126.png"/><Relationship Type="http://schemas.openxmlformats.org/officeDocument/2006/relationships/image" Id="rId36" Target="/word/media/hist_horiz3_3463126.png"/><Relationship Type="http://schemas.openxmlformats.org/officeDocument/2006/relationships/image" Id="rId37" Target="/word/media/hist_resh3_3463126.png"/><Relationship Type="http://schemas.openxmlformats.org/officeDocument/2006/relationships/image" Id="rId38" Target="/word/media/pie_3463126.png"/><Relationship Type="http://schemas.openxmlformats.org/officeDocument/2006/relationships/image" Id="rId39" Target="/word/media/hist_horiz1_3463131.png"/><Relationship Type="http://schemas.openxmlformats.org/officeDocument/2006/relationships/image" Id="rId40" Target="/word/media/map_rates1_3463131.png"/><Relationship Type="http://schemas.openxmlformats.org/officeDocument/2006/relationships/image" Id="rId41" Target="/word/media/hist_horiz2_3463131.png"/><Relationship Type="http://schemas.openxmlformats.org/officeDocument/2006/relationships/image" Id="rId42" Target="/word/media/hist_resh2_3463131.png"/><Relationship Type="http://schemas.openxmlformats.org/officeDocument/2006/relationships/image" Id="rId43" Target="/word/media/hist_horiz3_3463131.png"/><Relationship Type="http://schemas.openxmlformats.org/officeDocument/2006/relationships/image" Id="rId44" Target="/word/media/hist_resh3_3463131.png"/><Relationship Type="http://schemas.openxmlformats.org/officeDocument/2006/relationships/image" Id="rId45" Target="/word/media/pie_3463131.png"/><Relationship Type="http://schemas.openxmlformats.org/officeDocument/2006/relationships/image" Id="rId46" Target="/word/media/hist_horiz1_3463144.png"/><Relationship Type="http://schemas.openxmlformats.org/officeDocument/2006/relationships/image" Id="rId47" Target="/word/media/map_rates1_3463144.png"/><Relationship Type="http://schemas.openxmlformats.org/officeDocument/2006/relationships/image" Id="rId48" Target="/word/media/hist_horiz2_3463144.png"/><Relationship Type="http://schemas.openxmlformats.org/officeDocument/2006/relationships/image" Id="rId49" Target="/word/media/hist_resh2_3463144.png"/><Relationship Type="http://schemas.openxmlformats.org/officeDocument/2006/relationships/image" Id="rId50" Target="/word/media/hist_horiz3_3463144.png"/><Relationship Type="http://schemas.openxmlformats.org/officeDocument/2006/relationships/image" Id="rId51" Target="/word/media/hist_resh3_3463144.png"/><Relationship Type="http://schemas.openxmlformats.org/officeDocument/2006/relationships/image" Id="rId52" Target="/word/media/pie_3463144.png"/><Relationship Type="http://schemas.openxmlformats.org/officeDocument/2006/relationships/image" Id="rId53" Target="/word/media/hist_monitoring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