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Менеджмент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Менеджмент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2030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2832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2093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2316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2997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Менеджмент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64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48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59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Менеджмент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Менеджмент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Менеджмент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Менеджмент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Менеджмент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Менеджмент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8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96% (ФЭПО-24), 100% (ФЭПО-25), 100% (ФЭПО-26), 100% (ФЭПО-27) и 92%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88% (ФЭПО-24), 90% (ФЭПО-25), 92% (ФЭПО-26), 94% (ФЭПО-27) и 88%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Менеджмент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Менеджмент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Менеджмент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3-5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Эволюция теории менеджмента в России и за рубежом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Опыт и современная практика менеджмента в России и за рубежом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Основные понятия и характеристики менеджмента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Системный подход к организации управления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Экономические методы менеджмента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Административные (организационно-распорядительные) методы менеджмента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Социально-психологические методы менеджмента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Эффективность менеджмента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Внутрифирменное стратегическое и оперативное планирование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Организация как функция менеджмента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Мотивация деятельности в менеджменте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Координация и контроль в системе менеджмента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</w:t>
      </w:r>
      <w:r w:rsidRPr="00621546">
        <w:t xml:space="preserve">. </w:t>
      </w:r>
      <w:r>
        <w:rPr>
          <w:noProof/>
        </w:rPr>
        <w:t xml:space="preserve">Сущность и виды управленческих решений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Процесс принятия и реализации управленческих решений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Методы принятия управленческих решений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Эффективность управленческих решений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Коммуникации в менеджменте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Управление человеком и управление группой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Стиль менеджмента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Самоменеджмент и формирование имиджа руководителя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Корпоративная культура и этико-психологические основы менеджмента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Управление конфликтами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Основы управления персоналом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Кадровая политика в организации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Функции кадровой службы в организации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Управление карьерой в организации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Организационные отношения в системе менеджмента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Факторы и формы организационного построения фирмы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Механистические (иерархические) организационные структуры управления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30*</w:t>
      </w:r>
      <w:r w:rsidRPr="00621546">
        <w:t xml:space="preserve">. </w:t>
      </w:r>
      <w:r>
        <w:rPr>
          <w:noProof/>
        </w:rPr>
        <w:t xml:space="preserve">Органические (адаптивные) организационные структуры управления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Международный менеджмент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Инновационный менеджмент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Стратегический менеджмент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Финансовый менеджмент и управление рисками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Сущность и функции маркетинга в организации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Формирование товарной политики и рыночной стратегии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</w:t>
      </w:r>
      <w:r w:rsidRPr="00621546">
        <w:t xml:space="preserve">. </w:t>
      </w:r>
      <w:r>
        <w:rPr>
          <w:noProof/>
        </w:rPr>
        <w:t xml:space="preserve">Методы ценообразования в маркетинге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Управление сбытом и продвижение товара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Исторические тенденции развития и общая характеристика менеджмента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Методологические основы менеджмента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Функции менеджмента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Технология разработки управленческих решений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Социально-психологические основы менеджмента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Управление персоналом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Организационное проектирование в менеджменте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Функциональные области менеджмента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Маркетинговый подход к управлению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ОАБ-38.03.05.01а-21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Менеджмент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ОАБ-38.03.05.01а-21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3-5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понятия и характеристики менеджмента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Системный подход к организации управления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Экономические методы менеджмента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Административные (организационно-распорядительные) методы менеджмента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Внутрифирменное стратегическое и оперативное планирование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Организация как функция менеджмента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Мотивация деятельности в менеджменте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Координация и контроль в системе менеджмента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Процесс принятия и реализации управленческих решений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Управление человеком и управление группой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Механистические (иерархические) организационные структуры управления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Органические (адаптивные) организационные структуры управления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тенденции развития и общая характеристика менеджмента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Методологические основы менеджмента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менеджмента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Технология разработки управленческих решений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Социально-психологические основы менеджмента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Организационное проектирование в менеджменте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9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9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Менеджмент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Процесс принятия и реализации управленческих решений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9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9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Менеджмент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9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9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Менеджмент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928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Менеджмент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Менеджмент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понятий, методов и принципов менеджмента, однако не овладел необходимой системой знаний процесса принятия и реализации управленческих решений.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менеджмента, его основных принципов, методов и функций; владеет некоторыми умениями применять систему методов управления для решения поставленной задачи, что позволит ему в дальнейшем развить практические умения в данном направлении профессиональной деятельности.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теоретических положений современной теории менеджмента, развитые практические умения и навыки оценки организационной структуры управления, формирования мотивационной политики и обоснования приемов делового и управленческого общения.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теории менеджмента и особенностей управленческой деятельности, а также практические умения и навыки использования принципов и методов управления для анализа организации работы коллектива исполнителей и оценки ожидаемых результатов. Студент способен систематизировать и обобщать информацию по вопросам менеджмента организации, обосновывать выбор метода управления для решения задач в области профессиональной деятельности.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Менеджмент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3-5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Сухих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Зворыгина Кира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Крюкова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Рязанова Нина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Семёновых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Ворожцов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Занозин Данил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Клячин Данил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Никифоров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Кожевникова Ангелина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Хафизов Руслан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Попов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15fs209225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288.png"/><Relationship Type="http://schemas.openxmlformats.org/officeDocument/2006/relationships/image" Id="rId28" Target="/word/media/fepo3years_vuz_subj288.png"/><Relationship Type="http://schemas.openxmlformats.org/officeDocument/2006/relationships/image" Id="rId29" Target="/word/media/hist_partic_subj288.png"/><Relationship Type="http://schemas.openxmlformats.org/officeDocument/2006/relationships/image" Id="rId30" Target="/word/media/hist_levels_subj288.png"/><Relationship Type="http://schemas.openxmlformats.org/officeDocument/2006/relationships/image" Id="rId31" Target="/word/media/hist_levels_all_subj288.png"/><Relationship Type="http://schemas.openxmlformats.org/officeDocument/2006/relationships/image" Id="rId32" Target="/word/media/hist_horiz1_3449283.png"/><Relationship Type="http://schemas.openxmlformats.org/officeDocument/2006/relationships/image" Id="rId33" Target="/word/media/map_rates1_3449283.png"/><Relationship Type="http://schemas.openxmlformats.org/officeDocument/2006/relationships/image" Id="rId34" Target="/word/media/hist_horiz2_3449283.png"/><Relationship Type="http://schemas.openxmlformats.org/officeDocument/2006/relationships/image" Id="rId35" Target="/word/media/hist_resh2_3449283.png"/><Relationship Type="http://schemas.openxmlformats.org/officeDocument/2006/relationships/image" Id="rId36" Target="/word/media/hist_horiz3_3449283.png"/><Relationship Type="http://schemas.openxmlformats.org/officeDocument/2006/relationships/image" Id="rId37" Target="/word/media/hist_resh3_3449283.png"/><Relationship Type="http://schemas.openxmlformats.org/officeDocument/2006/relationships/image" Id="rId38" Target="/word/media/pie_3449283.png"/><Relationship Type="http://schemas.openxmlformats.org/officeDocument/2006/relationships/image" Id="rId39" Target="/word/media/hist_monitoring2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