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Математика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105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7682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99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9294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5717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6951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6016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Математика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124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187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Математика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Математика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Математика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Теплоэнергетика и теплотехника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71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76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(ФЭПО-24), 98% (ФЭПО-25), 96% (ФЭПО-26), 95% (ФЭПО-27) и 100%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72% (ФЭПО-24), 81% (ФЭПО-25), 79% (ФЭПО-26), 84% (ФЭПО-27) и 78%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Математика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Математика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Определители и матрицы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Скалярное и векторное произведения векторов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Прямая на плоскости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Плоскость в пространстве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Предел функции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Непрерывность функции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Производные первого порядка ФОП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Дифференциальное исчисление ФНП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Неопределенный интеграл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Определенный интеграл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Числовые ряды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Степенные ряды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Случайные события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Случайные величины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Линейная алгебра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Векторная алгебра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Аналитическая геометрия на плоскости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Аналитическая геометрия в пространстве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Элементы теории пределов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Дифференциальное исчисление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Интегральное исчисление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Элементы теории рядов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Теория вероятностей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Математика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Определители и матрицы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Скалярное и векторное произведения векторов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Прямая на плоскости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Плоскость в пространстве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Предел функции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Непрерывность функции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Производные первого порядка ФОП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Дифференциальное исчисление ФНП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Неопределенный интеграл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Определенный интеграл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Числовые ряды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Степенные ряды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Случайные события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Случайные величины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Линейная алгебра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Векторная алгебра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Аналитическая геометрия на плоскости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Аналитическая геометрия в пространстве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Элементы теории пределов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Дифференциальное исчисление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Интегральное исчисление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Элементы теории рядов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Теория вероятностей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13.03.01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Теплоэнергетика и теплотехника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ОПБ-13.03.01-21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ОПБ-13.03.01-21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Непрерывность функции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Векторная алгебра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6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6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6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6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6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6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6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О-38.05.01.00-21, О-38.05.01.00-22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О-38.05.01.00-21, О-38.05.01.00-22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6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высших порядков ФОП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Векторная алгебра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теории пределов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92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92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92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92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92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92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92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Математика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13.03.01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Теплоэнергетика и теплотехника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ОПБ-13.03.01-21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Салиев Алексей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 Даниил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Востриков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Горюшин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Горячев Виталий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Фамутдинов Динар Айзатович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Хузина Ляйсан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Семенов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Терентьева Екатерина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Шакиров Радим Хамзович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Белов Егор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Ткалич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Калачев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Фатыхова Алия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Соловьев Тимофей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Цигвинцев Станислав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Буранов Валерий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15fs256757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6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Солодянкина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Гагарина Александра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Бобошина Алёна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Игнатьев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Тюрикова Валерия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Базуева Хрестина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Гатауллина Виктория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Рыжакова Вероника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Григорьева Мария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Мингазиева Алиса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Ануфриев Денис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Назримадова Наргиз Джамшедхоновна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Шилькова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6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Шкляева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Урванцева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Тукмачева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Хасанова Гульфия Файласовна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Черных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Завалин Константин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Пилина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Соловьев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Морозов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Решетникова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Тимофеева Маргарита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Яковлев Даниил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Похов Кирилл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Золотарев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Перевозчикова Кристина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.png"/><Relationship Type="http://schemas.openxmlformats.org/officeDocument/2006/relationships/image" Id="rId28" Target="/word/media/fepo3years_vuz_subj1.png"/><Relationship Type="http://schemas.openxmlformats.org/officeDocument/2006/relationships/image" Id="rId29" Target="/word/media/hist_partic_subj1.png"/><Relationship Type="http://schemas.openxmlformats.org/officeDocument/2006/relationships/image" Id="rId30" Target="/word/media/hist_levels_subj1.png"/><Relationship Type="http://schemas.openxmlformats.org/officeDocument/2006/relationships/image" Id="rId31" Target="/word/media/hist_levels_all_subj1.png"/><Relationship Type="http://schemas.openxmlformats.org/officeDocument/2006/relationships/image" Id="rId32" Target="/word/media/hist_horiz1_3456272.png"/><Relationship Type="http://schemas.openxmlformats.org/officeDocument/2006/relationships/image" Id="rId33" Target="/word/media/map_rates1_3456272.png"/><Relationship Type="http://schemas.openxmlformats.org/officeDocument/2006/relationships/image" Id="rId34" Target="/word/media/hist_horiz2_3456272.png"/><Relationship Type="http://schemas.openxmlformats.org/officeDocument/2006/relationships/image" Id="rId35" Target="/word/media/hist_resh2_3456272.png"/><Relationship Type="http://schemas.openxmlformats.org/officeDocument/2006/relationships/image" Id="rId36" Target="/word/media/hist_horiz3_3456272.png"/><Relationship Type="http://schemas.openxmlformats.org/officeDocument/2006/relationships/image" Id="rId37" Target="/word/media/hist_resh3_3456272.png"/><Relationship Type="http://schemas.openxmlformats.org/officeDocument/2006/relationships/image" Id="rId38" Target="/word/media/pie_3456272.png"/><Relationship Type="http://schemas.openxmlformats.org/officeDocument/2006/relationships/image" Id="rId39" Target="/word/media/hist_horiz1_3449270.png"/><Relationship Type="http://schemas.openxmlformats.org/officeDocument/2006/relationships/image" Id="rId40" Target="/word/media/map_rates1_3449270.png"/><Relationship Type="http://schemas.openxmlformats.org/officeDocument/2006/relationships/image" Id="rId41" Target="/word/media/hist_horiz2_3449270.png"/><Relationship Type="http://schemas.openxmlformats.org/officeDocument/2006/relationships/image" Id="rId42" Target="/word/media/hist_resh2_3449270.png"/><Relationship Type="http://schemas.openxmlformats.org/officeDocument/2006/relationships/image" Id="rId43" Target="/word/media/hist_horiz3_3449270.png"/><Relationship Type="http://schemas.openxmlformats.org/officeDocument/2006/relationships/image" Id="rId44" Target="/word/media/hist_resh3_3449270.png"/><Relationship Type="http://schemas.openxmlformats.org/officeDocument/2006/relationships/image" Id="rId45" Target="/word/media/pie_3449270.png"/><Relationship Type="http://schemas.openxmlformats.org/officeDocument/2006/relationships/image" Id="rId46" Target="/word/media/hist_monitoring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