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Английский язык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96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7902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99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8904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7888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7928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7282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Английский язык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Английский язык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Английский язык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Английский язык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Английский язык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42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Английский язык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86% (ФЭПО-25), 100% (ФЭПО-26), 100% (ФЭПО-27) и 100%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87% (ФЭПО-24), 92% (ФЭПО-25), 92% (ФЭПО-26), 93% (ФЭПО-27) и 92%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Английский язык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Английский язык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Английский язык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Учебная лексика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Словообразование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Местоимения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Степени сравнения прилагательных и наречий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Имя существительное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Артикли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Предлоги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Союзы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Глагол и его формы (активный и пассивный залоги)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Неличные формы глагола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Фразовые глаголы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Модальные глаголы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Учебно-социальная сфера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Социально-деловая сфера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Великобритания (культура и традиции, достопримечательности, выдающиеся личности)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США и Канада (культура и традиции, достопримечательности, выдающиеся личности)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Лексика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Лексика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Грамматика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Грамматика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Речевой этикет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Речевой этикет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Культура и традиции стран изучаемого языка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Культура и традиции стран изучаемого языка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Письмо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Письмо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2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ОПБ-38.03.01.02а-21, опб-38.03.01.05а-21, ОПБ-38.03.01.09а-21, ОПБ-38.03.01.01а-21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Английский язык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ОПБ-38.03.01.02а-21, опб-38.03.01.05а-21, ОПБ-38.03.01.09а-21, ОПБ-38.03.01.01а-21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Учебная лексика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Словообразование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Местоимения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Степени сравнения прилагательных и наречий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Имя существительное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Артикли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Предлоги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Союзы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Глагол и его формы (активный и пассивный залоги)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Неличные формы глагола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Модальные глаголы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Социально-деловая сфера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Великобритания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США и Канада (культура и традиции, достопримечательности, выдающиеся личности)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Лексика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Грамматика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Речевой этикет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Речевой этикет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Письмо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Письмо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23.4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99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Английский язык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99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Английский язык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99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Английский язык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99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Английский язык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99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Английский язык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99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Английский язык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997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Английский язык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Английский язык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по дисциплине, но недостаточно овладел элементарными лингвистическими сведениями грамматического и лексического характера, социокультурными сведениями, навыками оформления речевых высказываний в соответствии с грамматическими нормами устной речи и лексическими особенностями контролируемых стилей речевого общения; элементарными навыками письменной речи и извлечения информации из профессионально ориентированного письменного текста.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по дисциплине и владеет базовыми лингвистическими сведениями грамматического (основные грамматические явления и понятия в области морфологии и синтаксиса) и лексического (общеупотребительные речевые единицы; некоторые общеупотребительные фразеологические явления; базовые термины и профессионально ориентированная лексика) характера; базовыми социокультурными сведениями (распространенная информация о социокультурных особенностях стран изучаемого языка); базовыми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базовыми навыками письменной речи (основные правила орфографии и пунктуации; основы деловой переписки); базовыми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дисциплине. Студент овладел необходимыми лингвистическими сведениями грамматического (распространенные грамматические явления и понятия в области морфологии и синтаксиса) и лексического (опознание основных лексических единиц (синонимы, антонимы, омонимы) и однокоренных слов;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необходимыми социокультурными сведениями (социокультурные особенности и реалии стран изучаемого языка); необходимыми навыками оформления речевых высказываний в соответствии с грамматическими нормами устной речи и наиболее распространенными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в совершенстве овладел лингвистическими сведениями грамматического (грамматические явления и понятия в области морфологии и синтаксиса) и лексического (основные лексические единицы (синонимы, антонимы, омонимы); контекстное понимание значения незнакомых языковых единиц; общеупотребительные фразеологические явления; термины и профессионально ориентированная лексика) характера; социокультурными сведениями (социокультурные особенности и реалии стран изучаемого языка); навыками оформления речевых высказываний в соответствии с грамматическими нормами устной речи и языковыми средствами выражения коммуникативно-речевых функций в соответствии с лексическими особенностями контролируемых стилей речевого общения; навыками письменной речи (правила орфографии и пунктуации, деловой переписки; корректное заполнение официальных бланков и написание деловых писем); навыками извлечения информации из профессионально ориентированного письменного текста (выделение ключевой информации, поиск информации).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Английский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Беляев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Сухотин Евгений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Шабров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Ковычева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Ковычева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Габтрахманов Эльмир Рамильевич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Гребенкин Максим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Дрягина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Бекмансурова Алиса 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Стяжкина Алина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Русских Виктория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Девятов Михаил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15fs218609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ОПБ-38.03.01.02а-21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Английский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Токарева Юлия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Чуданова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Шагабутдинова Ляйсана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Юркова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Востриков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Салихова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Прохорова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Абдуллин Максим Ренатович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Парамонова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Еремеева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Сабитова Дина Ниязовна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Кольцов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Гатауллин Эмиль Ильнарович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Миннигараев Владимир Федорович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Шилин Никита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опб-38.03.01.05а-21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Английский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Салохидинов Хабибулло Шавкатжонович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Верещагина Галина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Пономарева Анна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Каюмов Руслан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Назарова Елена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Саяпова Нафиса Наиловна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Чувакорзин Михаил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Соболева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ОПБ-38.03.01.09а-21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Английский язык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Мирсалихова Альбина Дамировна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Пашкина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Тарасова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Шувалова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Вересова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Миртовская Татьяна 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Оточина Екатерина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Первушина Ксения Ильинична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Бакулева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Ивановская Ольга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Рамазанова Алия Рафиловна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Щепина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Чуракова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Краснова Эвелина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Ахметзянова Алиса Фанисовна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Зиатдинов Роман Муратович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Лагунова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Мельникова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15fs215014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7.png"/><Relationship Type="http://schemas.openxmlformats.org/officeDocument/2006/relationships/image" Id="rId28" Target="/word/media/fepo3years_vuz_subj17.png"/><Relationship Type="http://schemas.openxmlformats.org/officeDocument/2006/relationships/image" Id="rId29" Target="/word/media/hist_partic_subj17.png"/><Relationship Type="http://schemas.openxmlformats.org/officeDocument/2006/relationships/image" Id="rId30" Target="/word/media/hist_levels_subj17.png"/><Relationship Type="http://schemas.openxmlformats.org/officeDocument/2006/relationships/image" Id="rId31" Target="/word/media/hist_levels_all_subj17.png"/><Relationship Type="http://schemas.openxmlformats.org/officeDocument/2006/relationships/image" Id="rId32" Target="/word/media/hist_horiz1_3449973.png"/><Relationship Type="http://schemas.openxmlformats.org/officeDocument/2006/relationships/image" Id="rId33" Target="/word/media/map_rates1_3449973.png"/><Relationship Type="http://schemas.openxmlformats.org/officeDocument/2006/relationships/image" Id="rId34" Target="/word/media/hist_horiz2_3449973.png"/><Relationship Type="http://schemas.openxmlformats.org/officeDocument/2006/relationships/image" Id="rId35" Target="/word/media/hist_resh2_3449973.png"/><Relationship Type="http://schemas.openxmlformats.org/officeDocument/2006/relationships/image" Id="rId36" Target="/word/media/hist_horiz3_3449973.png"/><Relationship Type="http://schemas.openxmlformats.org/officeDocument/2006/relationships/image" Id="rId37" Target="/word/media/hist_resh3_3449973.png"/><Relationship Type="http://schemas.openxmlformats.org/officeDocument/2006/relationships/image" Id="rId38" Target="/word/media/pie_3449973.png"/><Relationship Type="http://schemas.openxmlformats.org/officeDocument/2006/relationships/image" Id="rId39" Target="/word/media/hist_monitoring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