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E34" w:rsidRPr="00805B45" w:rsidRDefault="00FF4E34" w:rsidP="00594AE9">
      <w:pPr>
        <w:jc w:val="center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F4E34" w:rsidRPr="00805B45" w:rsidRDefault="00FF4E34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FF4E34" w:rsidRPr="00805B45" w:rsidRDefault="00FF4E34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FF4E34" w:rsidRPr="00805B45" w:rsidRDefault="00FF4E34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FF4E34" w:rsidRPr="00805B45" w:rsidRDefault="00FF4E34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FF4E34" w:rsidRPr="00805B45" w:rsidRDefault="00FF4E34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FF4E34" w:rsidRPr="00B02723" w:rsidRDefault="00FF4E34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FF4E34" w:rsidRPr="00805B45" w:rsidRDefault="00FF4E34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FF4E34" w:rsidRPr="00440247" w:rsidRDefault="00FF4E34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F4E34" w:rsidRPr="00440247" w:rsidRDefault="00FF4E34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44024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F4E34" w:rsidRPr="00E9782D" w:rsidRDefault="00FF4E34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FF4E34" w:rsidRPr="00440247" w:rsidRDefault="00FF4E34" w:rsidP="00594AE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40247">
        <w:rPr>
          <w:rFonts w:ascii="Arial" w:hAnsi="Arial" w:cs="Arial"/>
          <w:b/>
          <w:bCs/>
          <w:sz w:val="32"/>
          <w:szCs w:val="32"/>
        </w:rPr>
        <w:t xml:space="preserve">по </w:t>
      </w:r>
      <w:r>
        <w:rPr>
          <w:rFonts w:ascii="Arial" w:hAnsi="Arial" w:cs="Arial"/>
          <w:b/>
          <w:bCs/>
          <w:noProof/>
          <w:sz w:val="32"/>
          <w:szCs w:val="32"/>
        </w:rPr>
        <w:t xml:space="preserve">вуз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у</w:t>
      </w:r>
      <w:r>
        <w:rPr>
          <w:rFonts w:ascii="Arial" w:hAnsi="Arial" w:cs="Arial"/>
          <w:b/>
          <w:bCs/>
          <w:noProof/>
          <w:sz w:val="32"/>
          <w:szCs w:val="32"/>
        </w:rPr>
        <w:t xml:space="preserve"/>
      </w:r>
      <w:r w:rsidRPr="00440247">
        <w:rPr>
          <w:rFonts w:ascii="Arial" w:hAnsi="Arial" w:cs="Arial"/>
          <w:b/>
          <w:bCs/>
          <w:sz w:val="32"/>
          <w:szCs w:val="32"/>
        </w:rPr>
        <w:t xml:space="preserve"> в целом</w:t>
      </w:r>
    </w:p>
    <w:p w:rsidR="00FF4E34" w:rsidRPr="002511CF" w:rsidRDefault="00FF4E34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FF4E34" w:rsidRDefault="00FF4E34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FF4E34" w:rsidRPr="00E252A4" w:rsidRDefault="00FF4E34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FF4E34" w:rsidRPr="002511CF" w:rsidRDefault="00FF4E34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FF4E34" w:rsidRPr="002511CF" w:rsidRDefault="00FF4E34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FF4E34" w:rsidRPr="002511CF" w:rsidRDefault="00FF4E34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FF4E34" w:rsidRPr="002511CF" w:rsidRDefault="00FF4E34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FF4E34" w:rsidRDefault="00FF4E34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FF4E34" w:rsidRPr="002511CF" w:rsidRDefault="00FF4E34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FF4E34" w:rsidRDefault="00FF4E34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FF4E34" w:rsidRDefault="00FF4E34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FF4E34" w:rsidRPr="002A0993" w:rsidRDefault="00FF4E34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FF4E34" w:rsidRDefault="00FF4E34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FF4E34" w:rsidRDefault="00FF4E34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FF4E34" w:rsidRPr="002511CF" w:rsidRDefault="00FF4E34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FF4E34" w:rsidRPr="00805B45" w:rsidRDefault="00FF4E34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FF4E34" w:rsidRDefault="00FF4E34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FF4E34" w:rsidRPr="00805B45" w:rsidRDefault="00FF4E34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FF4E34" w:rsidRPr="00805B45" w:rsidRDefault="00FF4E34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FF4E34" w:rsidRPr="002511CF" w:rsidRDefault="00FF4E34" w:rsidP="00BE4378">
      <w:pPr>
        <w:jc w:val="center"/>
        <w:rPr>
          <w:sz w:val="28"/>
          <w:szCs w:val="28"/>
        </w:rPr>
      </w:pPr>
      <w:r>
        <w:rPr>
          <w:rFonts w:ascii="Arial" w:hAnsi="Arial" w:cs="Arial"/>
          <w:b/>
          <w:bCs/>
          <w:noProof/>
          <w:sz w:val="32"/>
          <w:szCs w:val="32"/>
        </w:rPr>
        <w:t xml:space="preserve">март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 – </w:t>
      </w:r>
      <w:r>
        <w:rPr>
          <w:rFonts w:ascii="Arial" w:hAnsi="Arial" w:cs="Arial"/>
          <w:b/>
          <w:bCs/>
          <w:noProof/>
          <w:sz w:val="32"/>
          <w:szCs w:val="32"/>
        </w:rPr>
        <w:t xml:space="preserve">июль 2018</w:t>
      </w:r>
      <w:r>
        <w:rPr>
          <w:rFonts w:ascii="Arial" w:hAnsi="Arial" w:cs="Arial"/>
        </w:rPr>
        <w:br w:type="page"/>
      </w:r>
      <w:r w:rsidRPr="002511CF">
        <w:rPr>
          <w:sz w:val="28"/>
          <w:szCs w:val="28"/>
        </w:rPr>
        <w:t xml:space="preserve">Оглавление</w:t>
      </w:r>
    </w:p>
    <w:p w:rsidR="00FF4E34" w:rsidRPr="0013504D" w:rsidRDefault="00FF4E34" w:rsidP="00B97C06"/>
    <w:p w:rsidR="00FF4E34" w:rsidRPr="00EE3DEC" w:rsidRDefault="00FF4E34" w:rsidP="00B97C06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F4E34" w:rsidRPr="002511CF" w:rsidRDefault="00FF4E34" w:rsidP="002511CF">
      <w:pPr>
        <w:pStyle w:val="Heading1"/>
        <w:numPr>
          <w:ilvl w:val="0"/>
          <w:numId w:val="0"/>
        </w:numPr>
      </w:pPr>
      <w:r>
        <w:br w:type="page"/>
      </w:r>
      <w:r w:rsidRPr="002511CF">
        <w:t xml:space="preserve">Введение</w:t>
      </w:r>
    </w:p>
    <w:p w:rsidR="00FF4E34" w:rsidRPr="000875AC" w:rsidRDefault="00FF4E34" w:rsidP="002740AE">
      <w:pPr>
        <w:spacing w:line="288" w:lineRule="auto"/>
        <w:ind w:firstLine="709"/>
        <w:jc w:val="both"/>
      </w:pPr>
    </w:p>
    <w:p w:rsidR="00FF4E34" w:rsidRDefault="00FF4E34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FF4E34" w:rsidRDefault="00FF4E34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F4E34" w:rsidRDefault="00FF4E34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ректората</w:t>
      </w:r>
      <w:r>
        <w:rPr>
          <w:b/>
          <w:bCs/>
          <w:i/>
          <w:iCs/>
          <w:sz w:val="28"/>
          <w:szCs w:val="28"/>
        </w:rPr>
        <w:t xml:space="preserve">/директората</w:t>
      </w:r>
      <w:r>
        <w:rPr>
          <w:sz w:val="28"/>
          <w:szCs w:val="28"/>
        </w:rPr>
        <w:t xml:space="preserve"> и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5D0BD6">
        <w:rPr>
          <w:sz w:val="28"/>
          <w:szCs w:val="28"/>
        </w:rPr>
        <w:t xml:space="preserve">, реализую</w:t>
      </w:r>
      <w:r w:rsidRPr="004C1866">
        <w:rPr>
          <w:sz w:val="28"/>
          <w:szCs w:val="28"/>
        </w:rPr>
        <w:t xml:space="preserve">щим</w:t>
      </w:r>
      <w:r>
        <w:rPr>
          <w:sz w:val="28"/>
          <w:szCs w:val="28"/>
        </w:rPr>
        <w:t xml:space="preserve"> ФГОС.</w:t>
      </w:r>
    </w:p>
    <w:p w:rsidR="00FF4E34" w:rsidRDefault="00FF4E34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 xml:space="preserve"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FF4E34" w:rsidRPr="00A6528F" w:rsidRDefault="00FF4E34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 xml:space="preserve"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F4E34" w:rsidRDefault="00FF4E34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Третий р</w:t>
      </w:r>
      <w:r w:rsidRPr="00AE675D">
        <w:rPr>
          <w:b/>
          <w:bCs/>
          <w:i/>
          <w:iCs/>
          <w:sz w:val="28"/>
          <w:szCs w:val="28"/>
        </w:rPr>
        <w:t xml:space="preserve"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>
        <w:rPr>
          <w:noProof/>
          <w:sz w:val="28"/>
          <w:szCs w:val="28"/>
        </w:rPr>
        <w:t xml:space="preserve"> проекта</w:t>
      </w:r>
      <w:r>
        <w:rPr>
          <w:sz w:val="28"/>
          <w:szCs w:val="28"/>
        </w:rPr>
        <w:t xml:space="preserve">.</w:t>
      </w:r>
    </w:p>
    <w:p w:rsidR="00FF4E34" w:rsidRDefault="00FF4E34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 xml:space="preserve"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710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дисциплинам циклов ФГОС, отдельным </w:t>
      </w:r>
      <w:r>
        <w:rPr>
          <w:noProof/>
          <w:sz w:val="28"/>
          <w:szCs w:val="28"/>
        </w:rPr>
        <w:t xml:space="preserve">направлениям подготовки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у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в целом.</w:t>
      </w:r>
    </w:p>
    <w:p w:rsidR="00FF4E34" w:rsidRDefault="00FF4E34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Пятый </w:t>
      </w:r>
      <w:r w:rsidRPr="00B1783F">
        <w:rPr>
          <w:b/>
          <w:bCs/>
          <w:i/>
          <w:iCs/>
          <w:sz w:val="28"/>
          <w:szCs w:val="28"/>
        </w:rPr>
        <w:t xml:space="preserve">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F4E34" w:rsidRPr="006923A6" w:rsidRDefault="00FF4E34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 xml:space="preserve">ПИМ, но различающихся наименованием для разных образовательных программ. В приложении 2 описаны формы представления результатов тестирования, используемые в данном отчете.</w:t>
      </w:r>
    </w:p>
    <w:p w:rsidR="00FF4E34" w:rsidRPr="002511CF" w:rsidRDefault="00FF4E34" w:rsidP="00E67462">
      <w:pPr>
        <w:pStyle w:val="Heading1"/>
        <w:tabs>
          <w:tab w:val="clear" w:pos="706"/>
          <w:tab w:val="num" w:pos="540"/>
        </w:tabs>
        <w:ind w:left="540" w:hanging="360"/>
      </w:pPr>
      <w:r>
        <w:br w:type="page"/>
      </w:r>
      <w:r w:rsidRPr="002511CF">
        <w:t xml:space="preserve">Показатели участия в </w:t>
      </w:r>
      <w:r>
        <w:rPr>
          <w:noProof/>
        </w:rPr>
        <w:t xml:space="preserve">ФЭПО-23</w:t>
      </w:r>
      <w:r w:rsidRPr="004C23F1">
        <w:t xml:space="preserve"> –</w:t>
      </w:r>
      <w:r w:rsidRPr="004C23F1">
        <w:rPr>
          <w:i/>
          <w:iCs/>
        </w:rPr>
        <w:t xml:space="preserve"> </w:t>
      </w:r>
      <w:r>
        <w:rPr>
          <w:noProof/>
        </w:rPr>
        <w:t xml:space="preserve">ФЭПО-27</w:t>
      </w:r>
    </w:p>
    <w:p w:rsidR="00FF4E34" w:rsidRPr="002511CF" w:rsidRDefault="00FF4E34" w:rsidP="000C04BF">
      <w:pPr>
        <w:pStyle w:val="8"/>
        <w:spacing w:before="480"/>
        <w:ind w:left="0" w:firstLine="357"/>
      </w:pPr>
      <w:r w:rsidRPr="002511CF">
        <w:t xml:space="preserve">Количественные показатели участия образовательных организаций в ФЭПО</w:t>
      </w:r>
    </w:p>
    <w:p w:rsidR="00FF4E34" w:rsidRPr="002511CF" w:rsidRDefault="00FF4E34" w:rsidP="002511CF">
      <w:pPr>
        <w:spacing w:line="288" w:lineRule="auto"/>
        <w:rPr>
          <w:sz w:val="28"/>
          <w:szCs w:val="28"/>
        </w:rPr>
      </w:pPr>
    </w:p>
    <w:p w:rsidR="00FF4E34" w:rsidRDefault="00FF4E34" w:rsidP="00556D50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о количестве </w:t>
      </w:r>
      <w:r>
        <w:rPr>
          <w:noProof/>
          <w:sz w:val="28"/>
          <w:szCs w:val="28"/>
        </w:rPr>
        <w:t xml:space="preserve">вузов-участников</w:t>
      </w:r>
      <w:r>
        <w:rPr>
          <w:noProof/>
          <w:sz w:val="28"/>
          <w:szCs w:val="28"/>
        </w:rPr>
        <w:t xml:space="preserve"> проекта</w:t>
      </w:r>
      <w:r>
        <w:rPr>
          <w:sz w:val="28"/>
          <w:szCs w:val="28"/>
        </w:rPr>
        <w:t xml:space="preserve"> в рамках компетентностного подхода ФЭПО представлены в таблице 1.1 и на рисунке 1.1.</w:t>
      </w:r>
    </w:p>
    <w:p w:rsidR="00FF4E34" w:rsidRPr="000875AC" w:rsidRDefault="00FF4E34" w:rsidP="00956B6F">
      <w:pPr>
        <w:spacing w:line="288" w:lineRule="auto"/>
        <w:ind w:firstLine="539"/>
        <w:jc w:val="both"/>
        <w:rPr>
          <w:sz w:val="16"/>
          <w:szCs w:val="16"/>
        </w:rPr>
      </w:pPr>
    </w:p>
    <w:p w:rsidR="00FF4E34" w:rsidRPr="002511CF" w:rsidRDefault="00FF4E34" w:rsidP="00956B6F">
      <w:pPr>
        <w:spacing w:after="60"/>
        <w:ind w:firstLine="539"/>
        <w:rPr>
          <w:b/>
          <w:bCs/>
          <w:sz w:val="10"/>
          <w:szCs w:val="10"/>
        </w:rPr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0"/>
        <w:gridCol w:w="1620"/>
        <w:gridCol w:w="3240"/>
        <w:gridCol w:w="2234"/>
      </w:tblGrid>
      <w:tr w:rsidR="00FF4E34" w:rsidRPr="00C22CC9">
        <w:trPr>
          <w:jc w:val="center"/>
        </w:trPr>
        <w:tc>
          <w:tcPr>
            <w:tcW w:w="2340" w:type="dxa"/>
            <w:vAlign w:val="center"/>
          </w:tcPr>
          <w:p w:rsidR="00FF4E34" w:rsidRPr="0063399E" w:rsidRDefault="00FF4E34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Период</w:t>
            </w:r>
            <w:r w:rsidRPr="0063399E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F4E34" w:rsidRPr="0063399E" w:rsidRDefault="00FF4E34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F4E34" w:rsidRPr="00981F9B" w:rsidRDefault="00FF4E34" w:rsidP="00F10873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 xml:space="preserve">Количество</w:t>
            </w:r>
            <w:r w:rsidRPr="00981F9B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234" w:type="dxa"/>
            <w:vAlign w:val="center"/>
          </w:tcPr>
          <w:p w:rsidR="00FF4E34" w:rsidRPr="0063399E" w:rsidRDefault="00FF4E34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Количество</w:t>
            </w:r>
            <w:r w:rsidRPr="0063399E">
              <w:rPr>
                <w:b/>
                <w:bCs/>
              </w:rPr>
              <w:br/>
              <w:t xml:space="preserve">сеансов</w:t>
            </w:r>
            <w:r w:rsidRPr="0063399E">
              <w:rPr>
                <w:b/>
                <w:bCs/>
              </w:rPr>
              <w:br/>
              <w:t xml:space="preserve">тестирования</w:t>
            </w:r>
          </w:p>
        </w:tc>
      </w:tr>
      <w:tr w:rsidR="00FF4E34" w:rsidRPr="00B5301E">
        <w:trPr>
          <w:trHeight w:val="630"/>
          <w:jc w:val="center"/>
        </w:trPr>
        <w:tc>
          <w:tcPr>
            <w:tcW w:w="2340" w:type="dxa"/>
            <w:vAlign w:val="center"/>
          </w:tcPr>
          <w:p w:rsidR="00FF4E34" w:rsidRPr="00B5301E" w:rsidRDefault="00FF4E34" w:rsidP="0063151B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FF4E34" w:rsidRPr="00B5301E" w:rsidRDefault="00FF4E34" w:rsidP="0063151B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F4E34" w:rsidRPr="00B5301E" w:rsidRDefault="00FF4E34" w:rsidP="00F1087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F4E34" w:rsidRPr="00B5301E" w:rsidRDefault="00FF4E34" w:rsidP="00F10873">
            <w:pPr>
              <w:jc w:val="center"/>
            </w:pPr>
            <w:r>
              <w:rPr>
                <w:noProof/>
              </w:rPr>
              <w:t xml:space="preserve">181</w:t>
            </w:r>
          </w:p>
        </w:tc>
        <w:tc>
          <w:tcPr>
            <w:tcW w:w="2234" w:type="dxa"/>
            <w:vAlign w:val="center"/>
          </w:tcPr>
          <w:p w:rsidR="00FF4E34" w:rsidRPr="009D75AF" w:rsidRDefault="00FF4E34" w:rsidP="00F10873">
            <w:pPr>
              <w:jc w:val="center"/>
            </w:pPr>
            <w:r>
              <w:rPr>
                <w:noProof/>
              </w:rPr>
              <w:t xml:space="preserve">190628</w:t>
            </w:r>
          </w:p>
        </w:tc>
      </w:tr>
      <w:tr w:rsidR="00FF4E34" w:rsidRPr="00B5301E">
        <w:trPr>
          <w:trHeight w:val="630"/>
          <w:jc w:val="center"/>
        </w:trPr>
        <w:tc>
          <w:tcPr>
            <w:tcW w:w="2340" w:type="dxa"/>
            <w:vAlign w:val="center"/>
          </w:tcPr>
          <w:p w:rsidR="00FF4E34" w:rsidRPr="00B5301E" w:rsidRDefault="00FF4E34" w:rsidP="0063151B">
            <w:pPr>
              <w:jc w:val="center"/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FF4E34" w:rsidRPr="00B5301E" w:rsidRDefault="00FF4E34" w:rsidP="0063151B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F4E34" w:rsidRPr="00B5301E" w:rsidRDefault="00FF4E34" w:rsidP="00F1087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F4E34" w:rsidRPr="00B5301E" w:rsidRDefault="00FF4E34" w:rsidP="00F10873">
            <w:pPr>
              <w:jc w:val="center"/>
            </w:pPr>
            <w:r>
              <w:rPr>
                <w:noProof/>
              </w:rPr>
              <w:t xml:space="preserve">179</w:t>
            </w:r>
          </w:p>
        </w:tc>
        <w:tc>
          <w:tcPr>
            <w:tcW w:w="2234" w:type="dxa"/>
            <w:vAlign w:val="center"/>
          </w:tcPr>
          <w:p w:rsidR="00FF4E34" w:rsidRPr="009D75AF" w:rsidRDefault="00FF4E34" w:rsidP="00F10873">
            <w:pPr>
              <w:jc w:val="center"/>
            </w:pPr>
            <w:r>
              <w:rPr>
                <w:noProof/>
              </w:rPr>
              <w:t xml:space="preserve">216575</w:t>
            </w:r>
          </w:p>
        </w:tc>
      </w:tr>
      <w:tr w:rsidR="00FF4E34" w:rsidRPr="00B5301E">
        <w:trPr>
          <w:trHeight w:val="630"/>
          <w:jc w:val="center"/>
        </w:trPr>
        <w:tc>
          <w:tcPr>
            <w:tcW w:w="2340" w:type="dxa"/>
            <w:vAlign w:val="center"/>
          </w:tcPr>
          <w:p w:rsidR="00FF4E34" w:rsidRPr="00B5301E" w:rsidRDefault="00FF4E34" w:rsidP="0063151B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FF4E34" w:rsidRPr="00B5301E" w:rsidRDefault="00FF4E34" w:rsidP="0063151B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F4E34" w:rsidRPr="00B5301E" w:rsidRDefault="00FF4E34" w:rsidP="00F1087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F4E34" w:rsidRPr="00B5301E" w:rsidRDefault="00FF4E34" w:rsidP="00F10873">
            <w:pPr>
              <w:jc w:val="center"/>
            </w:pPr>
            <w:r>
              <w:rPr>
                <w:noProof/>
              </w:rPr>
              <w:t xml:space="preserve">173</w:t>
            </w:r>
          </w:p>
        </w:tc>
        <w:tc>
          <w:tcPr>
            <w:tcW w:w="2234" w:type="dxa"/>
            <w:vAlign w:val="center"/>
          </w:tcPr>
          <w:p w:rsidR="00FF4E34" w:rsidRPr="009D75AF" w:rsidRDefault="00FF4E34" w:rsidP="00F10873">
            <w:pPr>
              <w:jc w:val="center"/>
            </w:pPr>
            <w:r>
              <w:rPr>
                <w:noProof/>
              </w:rPr>
              <w:t xml:space="preserve">186056</w:t>
            </w:r>
          </w:p>
        </w:tc>
      </w:tr>
      <w:tr w:rsidR="00FF4E34" w:rsidRPr="00B5301E">
        <w:trPr>
          <w:trHeight w:val="630"/>
          <w:jc w:val="center"/>
        </w:trPr>
        <w:tc>
          <w:tcPr>
            <w:tcW w:w="2340" w:type="dxa"/>
            <w:vAlign w:val="center"/>
          </w:tcPr>
          <w:p w:rsidR="00FF4E34" w:rsidRPr="00B5301E" w:rsidRDefault="00FF4E34" w:rsidP="0063151B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FF4E34" w:rsidRPr="00B5301E" w:rsidRDefault="00FF4E34" w:rsidP="0063151B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F4E34" w:rsidRPr="00B5301E" w:rsidRDefault="00FF4E34" w:rsidP="00F1087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F4E34" w:rsidRPr="00B5301E" w:rsidRDefault="00FF4E34" w:rsidP="00F10873">
            <w:pPr>
              <w:jc w:val="center"/>
            </w:pPr>
            <w:r>
              <w:rPr>
                <w:noProof/>
              </w:rPr>
              <w:t xml:space="preserve">161</w:t>
            </w:r>
          </w:p>
        </w:tc>
        <w:tc>
          <w:tcPr>
            <w:tcW w:w="2234" w:type="dxa"/>
            <w:vAlign w:val="center"/>
          </w:tcPr>
          <w:p w:rsidR="00FF4E34" w:rsidRPr="009D75AF" w:rsidRDefault="00FF4E34" w:rsidP="00F10873">
            <w:pPr>
              <w:jc w:val="center"/>
            </w:pPr>
            <w:r>
              <w:rPr>
                <w:noProof/>
              </w:rPr>
              <w:t xml:space="preserve">216816</w:t>
            </w:r>
          </w:p>
        </w:tc>
      </w:tr>
      <w:tr w:rsidR="00FF4E34" w:rsidRPr="00B5301E">
        <w:trPr>
          <w:trHeight w:val="630"/>
          <w:jc w:val="center"/>
        </w:trPr>
        <w:tc>
          <w:tcPr>
            <w:tcW w:w="2340" w:type="dxa"/>
            <w:vAlign w:val="center"/>
          </w:tcPr>
          <w:p w:rsidR="00FF4E34" w:rsidRPr="00B5301E" w:rsidRDefault="00FF4E34" w:rsidP="0063151B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FF4E34" w:rsidRPr="00B5301E" w:rsidRDefault="00FF4E34" w:rsidP="0063151B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FF4E34" w:rsidRPr="00B5301E" w:rsidRDefault="00FF4E34" w:rsidP="00F1087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FF4E34" w:rsidRPr="00B5301E" w:rsidRDefault="00FF4E34" w:rsidP="00F10873">
            <w:pPr>
              <w:jc w:val="center"/>
            </w:pPr>
            <w:r>
              <w:rPr>
                <w:noProof/>
              </w:rPr>
              <w:t xml:space="preserve">154</w:t>
            </w:r>
          </w:p>
        </w:tc>
        <w:tc>
          <w:tcPr>
            <w:tcW w:w="2234" w:type="dxa"/>
            <w:vAlign w:val="center"/>
          </w:tcPr>
          <w:p w:rsidR="00FF4E34" w:rsidRPr="009D75AF" w:rsidRDefault="00FF4E34" w:rsidP="00F10873">
            <w:pPr>
              <w:jc w:val="center"/>
            </w:pPr>
            <w:r>
              <w:rPr>
                <w:noProof/>
              </w:rPr>
              <w:t xml:space="preserve">161111</w:t>
            </w:r>
          </w:p>
        </w:tc>
      </w:tr>
    </w:tbl>
    <w:p w:rsidR="00FF4E34" w:rsidRPr="00BD051A" w:rsidRDefault="00FF4E34" w:rsidP="00A4052F">
      <w:pPr>
        <w:jc w:val="center"/>
        <w:rPr>
          <w:sz w:val="16"/>
          <w:szCs w:val="16"/>
        </w:rPr>
      </w:pPr>
    </w:p>
    <w:p w:rsidR="00FF4E34" w:rsidRDefault="00FF4E34" w:rsidP="002D786C">
      <w:pPr>
        <w:keepNext/>
        <w:keepLines/>
        <w:jc w:val="center"/>
        <w:rPr>
          <w:sz w:val="28"/>
          <w:szCs w:val="28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1.1 –</w:t>
      </w:r>
      <w:r w:rsidRPr="00621276">
        <w:t xml:space="preserve"> </w:t>
      </w:r>
      <w:r>
        <w:t xml:space="preserve">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F4E34" w:rsidRPr="002511CF" w:rsidRDefault="00FF4E34" w:rsidP="009379DA">
      <w:pPr>
        <w:pStyle w:val="8"/>
        <w:ind w:left="0" w:firstLine="360"/>
      </w:pPr>
      <w:r>
        <w:br w:type="page"/>
      </w:r>
      <w:r w:rsidRPr="002511CF">
        <w:t xml:space="preserve">Количественные показатели участия 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A942DB">
        <w:t xml:space="preserve"> </w:t>
      </w:r>
      <w:r w:rsidRPr="002511CF">
        <w:t xml:space="preserve">в ФЭПО</w:t>
      </w:r>
    </w:p>
    <w:p w:rsidR="00FF4E34" w:rsidRPr="002511CF" w:rsidRDefault="00FF4E34" w:rsidP="002511CF">
      <w:pPr>
        <w:spacing w:line="288" w:lineRule="auto"/>
        <w:rPr>
          <w:sz w:val="28"/>
          <w:szCs w:val="28"/>
        </w:rPr>
      </w:pPr>
    </w:p>
    <w:p w:rsidR="00FF4E34" w:rsidRDefault="00FF4E34" w:rsidP="002952C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отражено в таблице 1.2 и на рисунке 1.2.</w:t>
      </w:r>
    </w:p>
    <w:p w:rsidR="00FF4E34" w:rsidRPr="00A6528F" w:rsidRDefault="00FF4E34" w:rsidP="002952C5">
      <w:pPr>
        <w:spacing w:line="288" w:lineRule="auto"/>
        <w:ind w:firstLine="539"/>
        <w:jc w:val="both"/>
        <w:rPr>
          <w:sz w:val="28"/>
          <w:szCs w:val="28"/>
        </w:rPr>
      </w:pPr>
    </w:p>
    <w:p w:rsidR="00FF4E34" w:rsidRPr="002511CF" w:rsidRDefault="00FF4E34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W w:w="9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74"/>
        <w:gridCol w:w="1483"/>
        <w:gridCol w:w="2123"/>
        <w:gridCol w:w="2798"/>
      </w:tblGrid>
      <w:tr w:rsidR="00FF4E34" w:rsidRPr="00C22CC9">
        <w:trPr>
          <w:jc w:val="center"/>
        </w:trPr>
        <w:tc>
          <w:tcPr>
            <w:tcW w:w="2874" w:type="dxa"/>
            <w:vAlign w:val="center"/>
          </w:tcPr>
          <w:p w:rsidR="00FF4E34" w:rsidRPr="0063399E" w:rsidRDefault="00FF4E34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Период</w:t>
            </w:r>
            <w:r w:rsidRPr="0063399E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483" w:type="dxa"/>
            <w:vAlign w:val="center"/>
          </w:tcPr>
          <w:p w:rsidR="00FF4E34" w:rsidRPr="0063399E" w:rsidRDefault="00FF4E34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Этап</w:t>
            </w:r>
          </w:p>
        </w:tc>
        <w:tc>
          <w:tcPr>
            <w:tcW w:w="2123" w:type="dxa"/>
            <w:vAlign w:val="center"/>
          </w:tcPr>
          <w:p w:rsidR="00FF4E34" w:rsidRPr="0063399E" w:rsidRDefault="00FF4E34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2798" w:type="dxa"/>
            <w:vAlign w:val="center"/>
          </w:tcPr>
          <w:p w:rsidR="00FF4E34" w:rsidRPr="0063399E" w:rsidRDefault="00FF4E34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Количество</w:t>
            </w:r>
            <w:r w:rsidRPr="0063399E">
              <w:rPr>
                <w:b/>
                <w:bCs/>
              </w:rPr>
              <w:br/>
              <w:t xml:space="preserve">сеансов</w:t>
            </w:r>
            <w:r w:rsidRPr="0063399E">
              <w:rPr>
                <w:b/>
                <w:bCs/>
              </w:rPr>
              <w:br/>
              <w:t xml:space="preserve">тестирования</w:t>
            </w:r>
          </w:p>
        </w:tc>
      </w:tr>
      <w:tr w:rsidR="00FF4E34" w:rsidRPr="00721866">
        <w:trPr>
          <w:trHeight w:val="585"/>
          <w:jc w:val="center"/>
        </w:trPr>
        <w:tc>
          <w:tcPr>
            <w:tcW w:w="2874" w:type="dxa"/>
            <w:vAlign w:val="center"/>
          </w:tcPr>
          <w:p w:rsidR="00FF4E34" w:rsidRPr="0063399E" w:rsidRDefault="00FF4E34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FF4E34" w:rsidRPr="0063399E" w:rsidRDefault="00FF4E34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1483" w:type="dxa"/>
            <w:vAlign w:val="center"/>
          </w:tcPr>
          <w:p w:rsidR="00FF4E34" w:rsidRPr="00B5301E" w:rsidRDefault="00FF4E34" w:rsidP="00F1087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123" w:type="dxa"/>
            <w:vAlign w:val="center"/>
          </w:tcPr>
          <w:p w:rsidR="00FF4E34" w:rsidRPr="00B5301E" w:rsidRDefault="00FF4E34" w:rsidP="00F10873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2798" w:type="dxa"/>
            <w:vAlign w:val="center"/>
          </w:tcPr>
          <w:p w:rsidR="00FF4E34" w:rsidRPr="009D75AF" w:rsidRDefault="00FF4E34" w:rsidP="00F10873">
            <w:pPr>
              <w:jc w:val="center"/>
            </w:pPr>
            <w:r>
              <w:rPr>
                <w:noProof/>
              </w:rPr>
              <w:t xml:space="preserve">1906</w:t>
            </w:r>
          </w:p>
        </w:tc>
      </w:tr>
      <w:tr w:rsidR="00FF4E34" w:rsidRPr="00721866">
        <w:trPr>
          <w:trHeight w:val="585"/>
          <w:jc w:val="center"/>
        </w:trPr>
        <w:tc>
          <w:tcPr>
            <w:tcW w:w="2874" w:type="dxa"/>
            <w:vAlign w:val="center"/>
          </w:tcPr>
          <w:p w:rsidR="00FF4E34" w:rsidRPr="0063399E" w:rsidRDefault="00FF4E34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63399E">
              <w:rPr>
                <w:lang w:val="en-US"/>
              </w:rPr>
              <w:t xml:space="preserve"> –</w:t>
            </w:r>
          </w:p>
          <w:p w:rsidR="00FF4E34" w:rsidRPr="0063399E" w:rsidRDefault="00FF4E34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1483" w:type="dxa"/>
            <w:vAlign w:val="center"/>
          </w:tcPr>
          <w:p w:rsidR="00FF4E34" w:rsidRPr="00B5301E" w:rsidRDefault="00FF4E34" w:rsidP="00F1087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123" w:type="dxa"/>
            <w:vAlign w:val="center"/>
          </w:tcPr>
          <w:p w:rsidR="00FF4E34" w:rsidRPr="00B5301E" w:rsidRDefault="00FF4E34" w:rsidP="00F10873">
            <w:pPr>
              <w:jc w:val="center"/>
            </w:pPr>
            <w:r>
              <w:rPr>
                <w:noProof/>
              </w:rPr>
              <w:t xml:space="preserve">48</w:t>
            </w:r>
          </w:p>
        </w:tc>
        <w:tc>
          <w:tcPr>
            <w:tcW w:w="2798" w:type="dxa"/>
            <w:vAlign w:val="center"/>
          </w:tcPr>
          <w:p w:rsidR="00FF4E34" w:rsidRPr="009D75AF" w:rsidRDefault="00FF4E34" w:rsidP="00F10873">
            <w:pPr>
              <w:jc w:val="center"/>
            </w:pPr>
            <w:r>
              <w:rPr>
                <w:noProof/>
              </w:rPr>
              <w:t xml:space="preserve">2850</w:t>
            </w:r>
          </w:p>
        </w:tc>
      </w:tr>
      <w:tr w:rsidR="00FF4E34" w:rsidRPr="00721866">
        <w:trPr>
          <w:trHeight w:val="585"/>
          <w:jc w:val="center"/>
        </w:trPr>
        <w:tc>
          <w:tcPr>
            <w:tcW w:w="2874" w:type="dxa"/>
            <w:vAlign w:val="center"/>
          </w:tcPr>
          <w:p w:rsidR="00FF4E34" w:rsidRPr="0063399E" w:rsidRDefault="00FF4E34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FF4E34" w:rsidRPr="0063399E" w:rsidRDefault="00FF4E34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1483" w:type="dxa"/>
            <w:vAlign w:val="center"/>
          </w:tcPr>
          <w:p w:rsidR="00FF4E34" w:rsidRPr="00B5301E" w:rsidRDefault="00FF4E34" w:rsidP="00F1087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123" w:type="dxa"/>
            <w:vAlign w:val="center"/>
          </w:tcPr>
          <w:p w:rsidR="00FF4E34" w:rsidRPr="00B5301E" w:rsidRDefault="00FF4E34" w:rsidP="00F10873">
            <w:pPr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2798" w:type="dxa"/>
            <w:vAlign w:val="center"/>
          </w:tcPr>
          <w:p w:rsidR="00FF4E34" w:rsidRPr="009D75AF" w:rsidRDefault="00FF4E34" w:rsidP="00F10873">
            <w:pPr>
              <w:jc w:val="center"/>
            </w:pPr>
            <w:r>
              <w:rPr>
                <w:noProof/>
              </w:rPr>
              <w:t xml:space="preserve">3064</w:t>
            </w:r>
          </w:p>
        </w:tc>
      </w:tr>
      <w:tr w:rsidR="00FF4E34" w:rsidRPr="00721866">
        <w:trPr>
          <w:trHeight w:val="585"/>
          <w:jc w:val="center"/>
        </w:trPr>
        <w:tc>
          <w:tcPr>
            <w:tcW w:w="2874" w:type="dxa"/>
            <w:vAlign w:val="center"/>
          </w:tcPr>
          <w:p w:rsidR="00FF4E34" w:rsidRPr="0063399E" w:rsidRDefault="00FF4E34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63399E">
              <w:rPr>
                <w:lang w:val="en-US"/>
              </w:rPr>
              <w:t xml:space="preserve"> –</w:t>
            </w:r>
          </w:p>
          <w:p w:rsidR="00FF4E34" w:rsidRPr="0063399E" w:rsidRDefault="00FF4E34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1483" w:type="dxa"/>
            <w:vAlign w:val="center"/>
          </w:tcPr>
          <w:p w:rsidR="00FF4E34" w:rsidRPr="00B5301E" w:rsidRDefault="00FF4E34" w:rsidP="00F1087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123" w:type="dxa"/>
            <w:vAlign w:val="center"/>
          </w:tcPr>
          <w:p w:rsidR="00FF4E34" w:rsidRPr="00B5301E" w:rsidRDefault="00FF4E34" w:rsidP="00F10873">
            <w:pPr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2798" w:type="dxa"/>
            <w:vAlign w:val="center"/>
          </w:tcPr>
          <w:p w:rsidR="00FF4E34" w:rsidRPr="009D75AF" w:rsidRDefault="00FF4E34" w:rsidP="00F10873">
            <w:pPr>
              <w:jc w:val="center"/>
            </w:pPr>
            <w:r>
              <w:rPr>
                <w:noProof/>
              </w:rPr>
              <w:t xml:space="preserve">2348</w:t>
            </w:r>
          </w:p>
        </w:tc>
      </w:tr>
      <w:tr w:rsidR="00FF4E34" w:rsidRPr="00721866">
        <w:trPr>
          <w:trHeight w:val="585"/>
          <w:jc w:val="center"/>
        </w:trPr>
        <w:tc>
          <w:tcPr>
            <w:tcW w:w="2874" w:type="dxa"/>
            <w:vAlign w:val="center"/>
          </w:tcPr>
          <w:p w:rsidR="00FF4E34" w:rsidRPr="0063399E" w:rsidRDefault="00FF4E34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FF4E34" w:rsidRPr="0063399E" w:rsidRDefault="00FF4E34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1483" w:type="dxa"/>
            <w:vAlign w:val="center"/>
          </w:tcPr>
          <w:p w:rsidR="00FF4E34" w:rsidRPr="00B5301E" w:rsidRDefault="00FF4E34" w:rsidP="00F1087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123" w:type="dxa"/>
            <w:vAlign w:val="center"/>
          </w:tcPr>
          <w:p w:rsidR="00FF4E34" w:rsidRPr="00B5301E" w:rsidRDefault="00FF4E34" w:rsidP="00F10873">
            <w:pPr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2798" w:type="dxa"/>
            <w:vAlign w:val="center"/>
          </w:tcPr>
          <w:p w:rsidR="00FF4E34" w:rsidRPr="009D75AF" w:rsidRDefault="00FF4E34" w:rsidP="00F10873">
            <w:pPr>
              <w:jc w:val="center"/>
            </w:pPr>
            <w:r>
              <w:rPr>
                <w:noProof/>
              </w:rPr>
              <w:t xml:space="preserve">1810</w:t>
            </w:r>
          </w:p>
        </w:tc>
      </w:tr>
    </w:tbl>
    <w:p w:rsidR="00FF4E34" w:rsidRPr="000875AC" w:rsidRDefault="00FF4E34" w:rsidP="002952C5">
      <w:pPr>
        <w:ind w:firstLine="540"/>
        <w:jc w:val="both"/>
      </w:pPr>
    </w:p>
    <w:p w:rsidR="00FF4E34" w:rsidRDefault="00FF4E34" w:rsidP="002D786C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 1.2 –</w:t>
      </w:r>
      <w:r w:rsidRPr="00621276">
        <w:t xml:space="preserve"> </w:t>
      </w:r>
      <w:r>
        <w:t xml:space="preserve">Динамика сеансов тестирования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F4E34" w:rsidRPr="00A6528F" w:rsidRDefault="00FF4E34" w:rsidP="007656FD">
      <w:pPr>
        <w:spacing w:line="288" w:lineRule="auto"/>
        <w:ind w:firstLine="539"/>
        <w:jc w:val="both"/>
        <w:rPr>
          <w:sz w:val="28"/>
          <w:szCs w:val="28"/>
        </w:rPr>
      </w:pPr>
    </w:p>
    <w:p w:rsidR="00FF4E34" w:rsidRDefault="00FF4E34" w:rsidP="007656F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отдельным </w:t>
      </w:r>
      <w:r>
        <w:rPr>
          <w:noProof/>
          <w:sz w:val="28"/>
          <w:szCs w:val="28"/>
        </w:rPr>
        <w:t xml:space="preserve">направлениям подготовки</w:t>
      </w:r>
      <w:r>
        <w:rPr>
          <w:sz w:val="28"/>
          <w:szCs w:val="28"/>
        </w:rPr>
        <w:t xml:space="preserve"> за пять этапов проекта ФЭПО отражено</w:t>
      </w:r>
      <w:r>
        <w:rPr>
          <w:sz w:val="28"/>
          <w:szCs w:val="28"/>
        </w:rPr>
        <w:br/>
        <w:t xml:space="preserve">в таблице 1.3.</w:t>
      </w:r>
    </w:p>
    <w:p w:rsidR="00FF4E34" w:rsidRPr="00CA3314" w:rsidRDefault="00FF4E34" w:rsidP="00EB1DE8">
      <w:pPr>
        <w:ind w:firstLine="539"/>
        <w:jc w:val="both"/>
      </w:pPr>
      <w:r>
        <w:br w:type="page"/>
      </w:r>
      <w:r w:rsidRPr="00900492">
        <w:t xml:space="preserve">Таблица </w:t>
      </w:r>
      <w:r>
        <w:t xml:space="preserve">1</w:t>
      </w:r>
      <w:r w:rsidRPr="00900492">
        <w:t xml:space="preserve">.3 – Количественные показатели участия в ФЭПО студентов </w:t>
      </w:r>
      <w:r>
        <w:rPr>
          <w:noProof/>
        </w:rPr>
        <w:t xml:space="preserve">вуз</w:t>
      </w:r>
      <w:r w:rsidRPr="00900492">
        <w:t xml:space="preserve">а</w:t>
      </w:r>
      <w:r>
        <w:rPr>
          <w:noProof/>
        </w:rPr>
        <w:t xml:space="preserve"/>
      </w:r>
      <w:r w:rsidRPr="00E423C1">
        <w:t xml:space="preserve"> </w:t>
      </w:r>
      <w:r w:rsidRPr="00900492">
        <w:t xml:space="preserve">по </w:t>
      </w:r>
      <w:r>
        <w:rPr>
          <w:noProof/>
        </w:rPr>
        <w:t xml:space="preserve">направлениям подготовки</w:t>
      </w:r>
    </w:p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FF4E34">
        <w:trPr>
          <w:tblHeader/>
          <w:jc w:val="center"/>
        </w:trPr>
        <w:tc>
          <w:tcPr>
            <w:tcW w:w="861" w:type="pct"/>
            <w:vMerge w:val="restart"/>
            <w:vAlign w:val="center"/>
          </w:tcPr>
          <w:p w:rsidR="00FF4E34" w:rsidRPr="000902FB" w:rsidRDefault="00FF4E34" w:rsidP="007658F2">
            <w:pPr>
              <w:spacing w:line="288" w:lineRule="auto"/>
              <w:ind w:right="-57"/>
              <w:jc w:val="center"/>
              <w:rPr>
                <w:b/>
                <w:bCs/>
              </w:rPr>
            </w:pPr>
            <w:r w:rsidRPr="00AC118E">
              <w:rPr>
                <w:b/>
                <w:bCs/>
              </w:rPr>
              <w:t xml:space="preserve">Шифр</w:t>
            </w:r>
            <w:r w:rsidRPr="00AC118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1282" w:type="pct"/>
            <w:vMerge w:val="restart"/>
            <w:vAlign w:val="center"/>
          </w:tcPr>
          <w:p w:rsidR="00FF4E34" w:rsidRDefault="00FF4E34" w:rsidP="00AC118E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 xml:space="preserve">Наименование</w:t>
            </w:r>
            <w:r w:rsidRPr="00AC118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2857" w:type="pct"/>
            <w:gridSpan w:val="5"/>
            <w:vAlign w:val="center"/>
          </w:tcPr>
          <w:p w:rsidR="00FF4E34" w:rsidRDefault="00FF4E34" w:rsidP="00AC118E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 xml:space="preserve">Количество сеансов</w:t>
            </w:r>
            <w:r w:rsidRPr="00AC118E">
              <w:rPr>
                <w:b/>
                <w:bCs/>
              </w:rPr>
              <w:br/>
              <w:t xml:space="preserve">тестирования</w:t>
            </w:r>
          </w:p>
        </w:tc>
      </w:tr>
      <w:tr w:rsidR="00FF4E34">
        <w:trPr>
          <w:trHeight w:val="390"/>
          <w:tblHeader/>
          <w:jc w:val="center"/>
        </w:trPr>
        <w:tc>
          <w:tcPr>
            <w:tcW w:w="861" w:type="pct"/>
            <w:vMerge/>
            <w:vAlign w:val="center"/>
          </w:tcPr>
          <w:p w:rsidR="00FF4E34" w:rsidRDefault="00FF4E34" w:rsidP="00AC118E">
            <w:pPr>
              <w:spacing w:line="288" w:lineRule="auto"/>
              <w:jc w:val="center"/>
            </w:pPr>
          </w:p>
        </w:tc>
        <w:tc>
          <w:tcPr>
            <w:tcW w:w="1282" w:type="pct"/>
            <w:vMerge/>
            <w:vAlign w:val="center"/>
          </w:tcPr>
          <w:p w:rsidR="00FF4E34" w:rsidRDefault="00FF4E34" w:rsidP="00AC118E">
            <w:pPr>
              <w:spacing w:line="288" w:lineRule="auto"/>
              <w:jc w:val="center"/>
            </w:pPr>
          </w:p>
        </w:tc>
        <w:tc>
          <w:tcPr>
            <w:tcW w:w="570" w:type="pct"/>
            <w:vAlign w:val="center"/>
          </w:tcPr>
          <w:p w:rsidR="00FF4E34" w:rsidRPr="00DA602C" w:rsidRDefault="00FF4E34" w:rsidP="00AC118E">
            <w:pPr>
              <w:spacing w:line="288" w:lineRule="auto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ФЭПО-23</w:t>
            </w:r>
          </w:p>
        </w:tc>
        <w:tc>
          <w:tcPr>
            <w:tcW w:w="571" w:type="pct"/>
            <w:vAlign w:val="center"/>
          </w:tcPr>
          <w:p w:rsidR="00FF4E34" w:rsidRPr="00DA602C" w:rsidRDefault="00FF4E34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ФЭПО-24</w:t>
            </w:r>
          </w:p>
        </w:tc>
        <w:tc>
          <w:tcPr>
            <w:tcW w:w="570" w:type="pct"/>
            <w:vAlign w:val="center"/>
          </w:tcPr>
          <w:p w:rsidR="00FF4E34" w:rsidRPr="00DA602C" w:rsidRDefault="00FF4E34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ФЭПО-25</w:t>
            </w:r>
          </w:p>
        </w:tc>
        <w:tc>
          <w:tcPr>
            <w:tcW w:w="571" w:type="pct"/>
            <w:vAlign w:val="center"/>
          </w:tcPr>
          <w:p w:rsidR="00FF4E34" w:rsidRPr="00DA602C" w:rsidRDefault="00FF4E34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ФЭПО-26</w:t>
            </w:r>
          </w:p>
        </w:tc>
        <w:tc>
          <w:tcPr>
            <w:tcW w:w="575" w:type="pct"/>
            <w:vAlign w:val="center"/>
          </w:tcPr>
          <w:p w:rsidR="00FF4E34" w:rsidRPr="00DA602C" w:rsidRDefault="00FF4E34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ФЭПО-27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01.03.01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01.03.02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Прикладная математика и информатика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01.03.03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Механика и математическое моделирование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02.03.01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Математика и компьютерные науки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16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55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02.03.02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Фундаментальная информатика и информационные технологии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04.03.01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Химия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31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36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39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41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48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05.03.02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География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65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23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05.03.03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Картография и геоинформатика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57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05.03.06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Экология и природопользование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58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06.03.01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Биология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101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125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53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122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116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09.03.01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Информатика и вычислительная техника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09.03.02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Информационные системы и технологии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09.03.03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Прикладная информатика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13.03.01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Теплоэнергетика и теплотехника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45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64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52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55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18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13.03.02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Электроэнергетика и электротехника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48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69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56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33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19.03.01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Биотехнология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14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13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35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20.03.01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Техносферная безопасность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109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77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127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20.03.02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Природообустройство и водопользование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8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42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Нефтегазовое дело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127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172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1501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374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182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21.05.02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Прикладная геология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45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67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29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55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41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37.03.01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Психология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19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37.03.02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Конфликтология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15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37.05.01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Клиническая психология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23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345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271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206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177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160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Менеджмент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104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100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78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127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104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38.03.03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Управление персоналом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25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104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113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85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84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Государственное и муниципальное управление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153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121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126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121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89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38.03.05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Бизнес-информатика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21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66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65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77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58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38.03.06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Торговое дело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21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38.05.01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Экономическая безопасность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75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91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130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39.03.01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Социология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25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39.03.02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Социальная работа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14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39.03.03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Организация работы с молодежью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31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95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43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61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11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40.03.01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Юриспруденция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234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129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68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125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154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40.05.01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Правовое обеспечение национальной безопасности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33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51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76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40.05.02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Правоохранительная деятельность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24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24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41.03.04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Политология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14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12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11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41.03.05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Международные отношения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26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18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42.03.01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Реклама и связи с общественностью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113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118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50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122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29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42.03.03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Издательское дело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9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8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6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43.03.02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Туризм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75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105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48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115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28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43.03.03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Гостиничное дело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42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12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64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15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44.03.01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Педагогическое образование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18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14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44.03.02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Психолого-педагогическое образование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27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44.03.03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Специальное (дефектологическое) образование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36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44.03.04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Профессиональное обучение (по отраслям)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19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44.03.05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Педагогическое образование (с двумя профилями подготовки)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10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91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28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85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55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45.03.01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Филология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110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139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58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102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57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45.03.02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Лингвистика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69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89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54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71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74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46.03.01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43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54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18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46.03.02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Документоведение и архивоведение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51.03.01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18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36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19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35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51.03.02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Народная художественная культура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51.03.06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Библиотечно-информационная деятельность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54.03.01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Дизайн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19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FF4E34">
        <w:trPr>
          <w:jc w:val="center"/>
        </w:trPr>
        <w:tc>
          <w:tcPr>
            <w:tcW w:w="861" w:type="pct"/>
            <w:vAlign w:val="center"/>
          </w:tcPr>
          <w:p w:rsidR="00FF4E34" w:rsidRPr="00CE48FD" w:rsidRDefault="00FF4E34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54.03.03</w:t>
            </w:r>
          </w:p>
        </w:tc>
        <w:tc>
          <w:tcPr>
            <w:tcW w:w="1282" w:type="pct"/>
            <w:vAlign w:val="center"/>
          </w:tcPr>
          <w:p w:rsidR="00FF4E34" w:rsidRPr="00AC118E" w:rsidRDefault="00FF4E34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Искусство костюма и текстиля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FC588F" w:rsidRDefault="00FF4E34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570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13</w:t>
            </w:r>
          </w:p>
        </w:tc>
        <w:tc>
          <w:tcPr>
            <w:tcW w:w="575" w:type="pct"/>
            <w:vAlign w:val="center"/>
          </w:tcPr>
          <w:p w:rsidR="00FF4E34" w:rsidRPr="00AC118E" w:rsidRDefault="00FF4E34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</w:tbl>
    <w:p w:rsidR="00FF4E34" w:rsidRPr="000240C9" w:rsidRDefault="00FF4E34" w:rsidP="00F34BDE">
      <w:pPr>
        <w:spacing w:line="288" w:lineRule="auto"/>
        <w:jc w:val="center"/>
        <w:rPr>
          <w:sz w:val="20"/>
          <w:szCs w:val="20"/>
          <w:lang w:val="en-US"/>
        </w:rPr>
      </w:pPr>
    </w:p>
    <w:p w:rsidR="00FF4E34" w:rsidRPr="002511CF" w:rsidRDefault="00FF4E34" w:rsidP="002511CF">
      <w:pPr>
        <w:pStyle w:val="Heading1"/>
        <w:tabs>
          <w:tab w:val="left" w:pos="540"/>
        </w:tabs>
        <w:ind w:hanging="324"/>
      </w:pPr>
      <w:r>
        <w:br w:type="page"/>
      </w:r>
      <w:r w:rsidRPr="002511CF">
        <w:t xml:space="preserve">ФЭПО: модель оценки результатов обучения</w:t>
      </w:r>
    </w:p>
    <w:p w:rsidR="00FF4E34" w:rsidRPr="002511CF" w:rsidRDefault="00FF4E34" w:rsidP="002511CF">
      <w:pPr>
        <w:rPr>
          <w:sz w:val="28"/>
          <w:szCs w:val="28"/>
        </w:rPr>
      </w:pPr>
    </w:p>
    <w:p w:rsidR="00FF4E34" w:rsidRPr="00024E94" w:rsidRDefault="00FF4E34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F4E34" w:rsidRPr="00102E7A" w:rsidRDefault="00FF4E34" w:rsidP="00CC7C6E">
      <w:pPr>
        <w:keepNext/>
        <w:keepLines/>
        <w:jc w:val="center"/>
      </w:pPr>
      <w:r w:rsidRPr="0005599A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36pt;height:198.75pt;visibility:visible">
            <v:imagedata r:id="rId7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F4E34" w:rsidRPr="002511CF" w:rsidRDefault="00FF4E34" w:rsidP="0039394F">
      <w:pPr>
        <w:ind w:firstLine="720"/>
        <w:jc w:val="both"/>
        <w:rPr>
          <w:sz w:val="20"/>
          <w:szCs w:val="20"/>
        </w:rPr>
      </w:pPr>
    </w:p>
    <w:p w:rsidR="00FF4E34" w:rsidRPr="00024E94" w:rsidRDefault="00FF4E34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F4E34" w:rsidRPr="00024E94" w:rsidRDefault="00FF4E34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F4E34" w:rsidRPr="00766A92" w:rsidRDefault="00FF4E34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DA602C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F4E34" w:rsidRPr="00024E94" w:rsidRDefault="00FF4E34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F4E34" w:rsidRDefault="00FF4E34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F4E34" w:rsidRDefault="00FF4E34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F4E34" w:rsidRPr="002511CF" w:rsidRDefault="00FF4E34" w:rsidP="0039394F">
      <w:pPr>
        <w:spacing w:line="264" w:lineRule="auto"/>
        <w:ind w:firstLine="539"/>
        <w:jc w:val="both"/>
        <w:rPr>
          <w:sz w:val="20"/>
          <w:szCs w:val="20"/>
        </w:rPr>
      </w:pPr>
    </w:p>
    <w:p w:rsidR="00FF4E34" w:rsidRPr="002511CF" w:rsidRDefault="00FF4E34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0"/>
        <w:gridCol w:w="5468"/>
        <w:gridCol w:w="2437"/>
      </w:tblGrid>
      <w:tr w:rsidR="00FF4E34" w:rsidRPr="00BF24CB">
        <w:trPr>
          <w:jc w:val="center"/>
        </w:trPr>
        <w:tc>
          <w:tcPr>
            <w:tcW w:w="1290" w:type="dxa"/>
            <w:vAlign w:val="center"/>
          </w:tcPr>
          <w:p w:rsidR="00FF4E34" w:rsidRPr="0063399E" w:rsidRDefault="00FF4E34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FF4E34" w:rsidRPr="0063399E" w:rsidRDefault="00FF4E34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F4E34" w:rsidRPr="0063399E" w:rsidRDefault="00FF4E34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63399E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FF4E34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FF4E34" w:rsidRPr="0063399E" w:rsidRDefault="00FF4E34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F4E34" w:rsidRPr="0063399E" w:rsidRDefault="00FF4E34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F4E34" w:rsidRPr="0063399E" w:rsidRDefault="00FF4E34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Первый</w:t>
            </w:r>
          </w:p>
        </w:tc>
      </w:tr>
      <w:tr w:rsidR="00FF4E34" w:rsidRPr="00BF24CB">
        <w:trPr>
          <w:jc w:val="center"/>
        </w:trPr>
        <w:tc>
          <w:tcPr>
            <w:tcW w:w="1290" w:type="dxa"/>
            <w:vMerge/>
          </w:tcPr>
          <w:p w:rsidR="00FF4E34" w:rsidRPr="0063399E" w:rsidRDefault="00FF4E34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F4E34" w:rsidRPr="0063399E" w:rsidRDefault="00FF4E34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FF4E34" w:rsidRPr="0063399E" w:rsidRDefault="00FF4E34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F4E34" w:rsidRPr="0063399E" w:rsidRDefault="00FF4E34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или</w:t>
            </w:r>
          </w:p>
          <w:p w:rsidR="00FF4E34" w:rsidRPr="0063399E" w:rsidRDefault="00FF4E34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FF4E34" w:rsidRPr="0063399E" w:rsidRDefault="00FF4E34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F4E34" w:rsidRPr="0063399E" w:rsidRDefault="00FF4E34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или</w:t>
            </w:r>
          </w:p>
          <w:p w:rsidR="00FF4E34" w:rsidRPr="0063399E" w:rsidRDefault="00FF4E34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FF4E34" w:rsidRPr="0063399E" w:rsidRDefault="00FF4E34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F4E34" w:rsidRPr="0063399E" w:rsidRDefault="00FF4E34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Второй</w:t>
            </w:r>
          </w:p>
        </w:tc>
      </w:tr>
      <w:tr w:rsidR="00FF4E34" w:rsidRPr="00BF24CB">
        <w:trPr>
          <w:jc w:val="center"/>
        </w:trPr>
        <w:tc>
          <w:tcPr>
            <w:tcW w:w="1290" w:type="dxa"/>
            <w:vMerge/>
          </w:tcPr>
          <w:p w:rsidR="00FF4E34" w:rsidRPr="0063399E" w:rsidRDefault="00FF4E34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F4E34" w:rsidRPr="0063399E" w:rsidRDefault="00FF4E34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FF4E34" w:rsidRPr="0063399E" w:rsidRDefault="00FF4E34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FF4E34" w:rsidRPr="0063399E" w:rsidRDefault="00FF4E34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или</w:t>
            </w:r>
          </w:p>
          <w:p w:rsidR="00FF4E34" w:rsidRPr="0063399E" w:rsidRDefault="00FF4E34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F4E34" w:rsidRPr="0063399E" w:rsidRDefault="00FF4E34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FF4E34" w:rsidRPr="0063399E" w:rsidRDefault="00FF4E34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или</w:t>
            </w:r>
          </w:p>
          <w:p w:rsidR="00FF4E34" w:rsidRPr="0063399E" w:rsidRDefault="00FF4E34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F4E34" w:rsidRPr="0063399E" w:rsidRDefault="00FF4E34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F4E34" w:rsidRPr="0063399E" w:rsidRDefault="00FF4E34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Третий</w:t>
            </w:r>
          </w:p>
        </w:tc>
      </w:tr>
      <w:tr w:rsidR="00FF4E34" w:rsidRPr="00BF24CB">
        <w:trPr>
          <w:jc w:val="center"/>
        </w:trPr>
        <w:tc>
          <w:tcPr>
            <w:tcW w:w="1290" w:type="dxa"/>
            <w:vMerge/>
          </w:tcPr>
          <w:p w:rsidR="00FF4E34" w:rsidRPr="0063399E" w:rsidRDefault="00FF4E34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F4E34" w:rsidRPr="0063399E" w:rsidRDefault="00FF4E34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F4E34" w:rsidRPr="0063399E" w:rsidRDefault="00FF4E34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F4E34" w:rsidRPr="000C04BF" w:rsidRDefault="00FF4E34" w:rsidP="0039394F">
      <w:pPr>
        <w:spacing w:line="264" w:lineRule="auto"/>
        <w:ind w:firstLine="539"/>
        <w:jc w:val="both"/>
        <w:rPr>
          <w:sz w:val="16"/>
          <w:szCs w:val="16"/>
        </w:rPr>
      </w:pPr>
    </w:p>
    <w:p w:rsidR="00FF4E34" w:rsidRDefault="00FF4E34" w:rsidP="0039394F">
      <w:pPr>
        <w:spacing w:line="264" w:lineRule="auto"/>
        <w:ind w:firstLine="539"/>
        <w:jc w:val="both"/>
        <w:rPr>
          <w:sz w:val="28"/>
          <w:szCs w:val="28"/>
        </w:rPr>
      </w:pPr>
    </w:p>
    <w:p w:rsidR="00FF4E34" w:rsidRDefault="00FF4E34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F4E34" w:rsidRPr="002511CF" w:rsidRDefault="00FF4E34" w:rsidP="0039394F">
      <w:pPr>
        <w:spacing w:line="288" w:lineRule="auto"/>
        <w:ind w:firstLine="540"/>
        <w:jc w:val="both"/>
        <w:rPr>
          <w:sz w:val="20"/>
          <w:szCs w:val="20"/>
        </w:rPr>
      </w:pPr>
    </w:p>
    <w:p w:rsidR="00FF4E34" w:rsidRPr="002511CF" w:rsidRDefault="00FF4E34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8"/>
        <w:gridCol w:w="3270"/>
        <w:gridCol w:w="4096"/>
      </w:tblGrid>
      <w:tr w:rsidR="00FF4E34" w:rsidRPr="00FC0393">
        <w:trPr>
          <w:jc w:val="center"/>
        </w:trPr>
        <w:tc>
          <w:tcPr>
            <w:tcW w:w="1778" w:type="dxa"/>
            <w:vAlign w:val="center"/>
          </w:tcPr>
          <w:p w:rsidR="00FF4E34" w:rsidRPr="0063399E" w:rsidRDefault="00FF4E34" w:rsidP="0063399E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 xml:space="preserve">Объект</w:t>
            </w:r>
            <w:r w:rsidRPr="0063399E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F4E34" w:rsidRPr="0063399E" w:rsidRDefault="00FF4E34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096" w:type="dxa"/>
            <w:vAlign w:val="center"/>
          </w:tcPr>
          <w:p w:rsidR="00FF4E34" w:rsidRPr="0063399E" w:rsidRDefault="00FF4E34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F4E34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FF4E34" w:rsidRPr="0063399E" w:rsidRDefault="00FF4E34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F4E34" w:rsidRPr="0063399E" w:rsidRDefault="00FF4E34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 xml:space="preserve">Достигнутый уровень</w:t>
            </w:r>
            <w:r w:rsidRPr="0063399E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096" w:type="dxa"/>
            <w:vAlign w:val="center"/>
          </w:tcPr>
          <w:p w:rsidR="00FF4E34" w:rsidRPr="0063399E" w:rsidRDefault="00FF4E34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 xml:space="preserve">Уровень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F4E34" w:rsidRPr="00FC0393">
        <w:trPr>
          <w:jc w:val="center"/>
        </w:trPr>
        <w:tc>
          <w:tcPr>
            <w:tcW w:w="1778" w:type="dxa"/>
            <w:vAlign w:val="center"/>
          </w:tcPr>
          <w:p w:rsidR="00FF4E34" w:rsidRPr="0063399E" w:rsidRDefault="00FF4E34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 xml:space="preserve">Выборка</w:t>
            </w:r>
            <w:r w:rsidRPr="0063399E">
              <w:rPr>
                <w:sz w:val="22"/>
                <w:szCs w:val="22"/>
              </w:rPr>
              <w:br/>
              <w:t xml:space="preserve">студентов</w:t>
            </w:r>
            <w:r w:rsidRPr="0063399E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F4E34" w:rsidRPr="0063399E" w:rsidRDefault="00FF4E34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 xml:space="preserve">Процент студентов</w:t>
            </w:r>
            <w:r w:rsidRPr="0063399E">
              <w:rPr>
                <w:sz w:val="22"/>
                <w:szCs w:val="22"/>
              </w:rPr>
              <w:br/>
              <w:t xml:space="preserve">на уровне обученности</w:t>
            </w:r>
            <w:r w:rsidRPr="0063399E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096" w:type="dxa"/>
            <w:vAlign w:val="center"/>
          </w:tcPr>
          <w:p w:rsidR="00FF4E34" w:rsidRPr="0063399E" w:rsidRDefault="00FF4E34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 xml:space="preserve">60%</w:t>
            </w:r>
            <w:r w:rsidRPr="0063399E">
              <w:rPr>
                <w:sz w:val="22"/>
                <w:szCs w:val="22"/>
              </w:rPr>
              <w:t xml:space="preserve"> студентов на уровне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F4E34" w:rsidRDefault="00FF4E34" w:rsidP="008F3E4D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F4E34" w:rsidRPr="002511CF" w:rsidRDefault="00FF4E34" w:rsidP="00E67462">
      <w:pPr>
        <w:pStyle w:val="Heading1"/>
        <w:tabs>
          <w:tab w:val="clear" w:pos="706"/>
          <w:tab w:val="num" w:pos="540"/>
        </w:tabs>
        <w:ind w:left="360" w:hanging="180"/>
      </w:pPr>
      <w:r>
        <w:rPr>
          <w:i/>
          <w:iCs/>
        </w:rPr>
        <w:br w:type="page"/>
      </w:r>
      <w:r w:rsidRPr="002511CF">
        <w:t xml:space="preserve">Результаты обучения студентов в рамках</w:t>
      </w:r>
      <w:r w:rsidRPr="007A388E">
        <w:t xml:space="preserve"> </w:t>
      </w:r>
      <w:r>
        <w:rPr>
          <w:noProof/>
        </w:rPr>
        <w:t xml:space="preserve">ФЭПО-27</w:t>
      </w:r>
    </w:p>
    <w:p w:rsidR="00FF4E34" w:rsidRPr="002511CF" w:rsidRDefault="00FF4E34" w:rsidP="003F52CE">
      <w:pPr>
        <w:tabs>
          <w:tab w:val="left" w:pos="1440"/>
        </w:tabs>
        <w:spacing w:line="288" w:lineRule="auto"/>
        <w:ind w:firstLine="540"/>
        <w:jc w:val="both"/>
        <w:rPr>
          <w:sz w:val="28"/>
          <w:szCs w:val="28"/>
        </w:rPr>
      </w:pPr>
    </w:p>
    <w:p w:rsidR="00FF4E34" w:rsidRDefault="00FF4E34" w:rsidP="00FB645B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FF4E34" w:rsidRDefault="00FF4E34" w:rsidP="0047124C">
      <w:pPr>
        <w:numPr>
          <w:ilvl w:val="0"/>
          <w:numId w:val="6"/>
        </w:numPr>
        <w:spacing w:before="18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F4E34" w:rsidRDefault="00FF4E34" w:rsidP="0047124C">
      <w:pPr>
        <w:numPr>
          <w:ilvl w:val="0"/>
          <w:numId w:val="6"/>
        </w:numPr>
        <w:spacing w:before="18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F4E34" w:rsidRDefault="00FF4E34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Pr="002511CF" w:rsidRDefault="00FF4E34" w:rsidP="009379DA">
      <w:pPr>
        <w:pStyle w:val="8"/>
        <w:ind w:left="0" w:firstLine="360"/>
      </w:pPr>
      <w:r w:rsidRPr="002511CF">
        <w:t xml:space="preserve">Результаты обучения студентов </w:t>
      </w:r>
      <w:r>
        <w:rPr>
          <w:noProof/>
        </w:rPr>
        <w:t xml:space="preserve">вуз</w:t>
      </w:r>
      <w:r w:rsidRPr="002511CF">
        <w:t xml:space="preserve">а</w:t>
      </w:r>
      <w:r>
        <w:rPr>
          <w:noProof/>
        </w:rPr>
        <w:t xml:space="preserve"/>
      </w:r>
      <w:r w:rsidRPr="002511CF">
        <w:t xml:space="preserve"> и </w:t>
      </w:r>
      <w:r>
        <w:rPr>
          <w:noProof/>
        </w:rPr>
        <w:t xml:space="preserve">вузов-участников</w:t>
      </w:r>
      <w:r w:rsidRPr="002511CF">
        <w:t xml:space="preserve"> в целом</w:t>
      </w:r>
    </w:p>
    <w:p w:rsidR="00FF4E34" w:rsidRPr="002511CF" w:rsidRDefault="00FF4E34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Default="00FF4E34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в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3.1.</w:t>
      </w:r>
    </w:p>
    <w:p w:rsidR="00FF4E34" w:rsidRPr="000240C9" w:rsidRDefault="00FF4E34" w:rsidP="00204977">
      <w:pPr>
        <w:tabs>
          <w:tab w:val="left" w:pos="720"/>
        </w:tabs>
        <w:spacing w:line="288" w:lineRule="auto"/>
        <w:ind w:firstLine="539"/>
        <w:jc w:val="both"/>
        <w:rPr>
          <w:sz w:val="22"/>
          <w:szCs w:val="22"/>
        </w:rPr>
      </w:pPr>
    </w:p>
    <w:p w:rsidR="00FF4E34" w:rsidRDefault="00FF4E34" w:rsidP="005A0AC7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F4E34" w:rsidRPr="00443AE9" w:rsidRDefault="00FF4E34" w:rsidP="002E56E9">
      <w:pPr>
        <w:spacing w:line="288" w:lineRule="auto"/>
        <w:jc w:val="center"/>
        <w:rPr>
          <w:sz w:val="28"/>
          <w:szCs w:val="28"/>
        </w:rPr>
      </w:pPr>
    </w:p>
    <w:p w:rsidR="00FF4E34" w:rsidRDefault="00FF4E34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671E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в целом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F4E34" w:rsidRPr="00A13CD5" w:rsidRDefault="00FF4E34" w:rsidP="00167B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Pr="00F83E9E" w:rsidRDefault="00FF4E34" w:rsidP="00BC20CD">
      <w:pPr>
        <w:keepNext/>
        <w:keepLines/>
      </w:pPr>
      <w:r>
        <w:rPr>
          <w:noProof/>
        </w:rPr>
        <w:pict>
          <v:rect id="_x0000_s1026" style="position:absolute;margin-left:388.5pt;margin-top:102.75pt;width:75pt;height:24.4pt;z-index:251637760" filled="f" stroked="f">
            <v:textbox style="mso-next-textbox:#_x0000_s1026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357pt;margin-top:1in;width:75pt;height:24.4pt;z-index:251636736" filled="f" stroked="f">
            <v:textbox style="mso-next-textbox:#_x0000_s1027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21pt;margin-top:42pt;width:75pt;height:27pt;z-index:251635712" filled="f" stroked="f">
            <v:textbox style="mso-next-textbox:#_x0000_s1028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3pt;margin-top:12pt;width:75pt;height:24.4pt;z-index:251634688" filled="f" stroked="f">
            <v:textbox style="mso-next-textbox:#_x0000_s1029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-.75pt;margin-top:102pt;width:75pt;height:24.4pt;z-index:251631616" filled="f" stroked="f">
            <v:textbox style="mso-next-textbox:#_x0000_s1030">
              <w:txbxContent>
                <w:p w:rsidR="00FF4E34" w:rsidRPr="00A85067" w:rsidRDefault="00FF4E34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7pt;margin-top:5.25pt;width:75pt;height:24.4pt;z-index:251633664" filled="f" stroked="f">
            <v:textbox style="mso-next-textbox:#_x0000_s1031">
              <w:txbxContent>
                <w:p w:rsidR="00FF4E34" w:rsidRPr="00A85067" w:rsidRDefault="00FF4E34" w:rsidP="00167BA8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5.25pt;width:75pt;height:24.4pt;z-index:251632640" filled="f" stroked="f">
            <v:textbox style="mso-next-textbox:#_x0000_s1032">
              <w:txbxContent>
                <w:p w:rsidR="00FF4E34" w:rsidRPr="00A85067" w:rsidRDefault="00FF4E34" w:rsidP="00167BA8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33pt;margin-top:70.5pt;width:75pt;height:24.4pt;z-index:251630592" filled="f" stroked="f">
            <v:textbox style="mso-next-textbox:#_x0000_s1033">
              <w:txbxContent>
                <w:p w:rsidR="00FF4E34" w:rsidRPr="00A85067" w:rsidRDefault="00FF4E34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67.5pt;margin-top:42pt;width:75pt;height:24.4pt;z-index:251629568" filled="f" stroked="f">
            <v:textbox style="mso-next-textbox:#_x0000_s1034">
              <w:txbxContent>
                <w:p w:rsidR="00FF4E34" w:rsidRPr="00A85067" w:rsidRDefault="00FF4E34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86.25pt;margin-top:11.25pt;width:75pt;height:24.4pt;z-index:251628544" filled="f" stroked="f">
            <v:textbox style="mso-next-textbox:#_x0000_s1035">
              <w:txbxContent>
                <w:p w:rsidR="00FF4E34" w:rsidRPr="00A85067" w:rsidRDefault="00FF4E34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6" type="#_x0000_t75" style="width:467.25pt;height:134.25pt">
            <v:imagedata r:id="rId8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251627520;mso-position-horizontal-relative:text;mso-position-vertical-relative:text" filled="f" stroked="f">
            <v:textbox style="mso-next-textbox:#_x0000_s1036">
              <w:txbxContent>
                <w:p w:rsidR="00FF4E34" w:rsidRPr="000C17E9" w:rsidRDefault="00FF4E34" w:rsidP="00167BA8"/>
              </w:txbxContent>
            </v:textbox>
          </v:shape>
        </w:pict>
      </w:r>
    </w:p>
    <w:tbl>
      <w:tblPr>
        <w:tblW w:w="0" w:type="auto"/>
        <w:tblInd w:w="-106" w:type="dxa"/>
        <w:tblLook w:val="01E0"/>
      </w:tblPr>
      <w:tblGrid>
        <w:gridCol w:w="4809"/>
        <w:gridCol w:w="4761"/>
      </w:tblGrid>
      <w:tr w:rsidR="00FF4E34">
        <w:tc>
          <w:tcPr>
            <w:tcW w:w="5068" w:type="dxa"/>
            <w:vAlign w:val="center"/>
          </w:tcPr>
          <w:p w:rsidR="00FF4E34" w:rsidRPr="004E4959" w:rsidRDefault="00FF4E34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FF4E34" w:rsidRPr="009A278A" w:rsidRDefault="00FF4E34" w:rsidP="00BC20CD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F4E34" w:rsidRPr="00C510CE" w:rsidRDefault="00FF4E34" w:rsidP="00BC20CD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</w:p>
    <w:p w:rsidR="00FF4E34" w:rsidRDefault="00FF4E34" w:rsidP="00BC20CD">
      <w:pPr>
        <w:keepNext/>
        <w:keepLines/>
        <w:jc w:val="center"/>
      </w:pPr>
      <w:r w:rsidRPr="00621276">
        <w:t xml:space="preserve">Рис</w:t>
      </w:r>
      <w:r>
        <w:t xml:space="preserve">унок 3.2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 обученности</w:t>
      </w:r>
    </w:p>
    <w:p w:rsidR="00FF4E34" w:rsidRDefault="00FF4E34" w:rsidP="00556D5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Default="00FF4E34" w:rsidP="00556D50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>
        <w:rPr>
          <w:b/>
          <w:bCs/>
          <w:noProof/>
          <w:sz w:val="28"/>
          <w:szCs w:val="28"/>
        </w:rPr>
        <w:t xml:space="preserve">87</w:t>
      </w:r>
      <w:r w:rsidRPr="000E22DD">
        <w:rPr>
          <w:b/>
          <w:bCs/>
          <w:sz w:val="28"/>
          <w:szCs w:val="28"/>
        </w:rPr>
        <w:t xml:space="preserve">%</w:t>
      </w:r>
      <w:r w:rsidRPr="00D712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у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в целом), а доля</w:t>
      </w:r>
      <w:r w:rsidRPr="00836F05">
        <w:rPr>
          <w:sz w:val="28"/>
          <w:szCs w:val="28"/>
        </w:rPr>
        <w:t xml:space="preserve"> </w:t>
      </w:r>
      <w:r w:rsidRPr="009A278A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>
        <w:rPr>
          <w:b/>
          <w:bCs/>
          <w:noProof/>
          <w:sz w:val="28"/>
          <w:szCs w:val="28"/>
        </w:rPr>
        <w:t xml:space="preserve">90</w:t>
      </w:r>
      <w:r w:rsidRPr="000E22DD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 (для всей </w:t>
      </w:r>
      <w:r w:rsidRPr="00FE671E">
        <w:rPr>
          <w:sz w:val="28"/>
          <w:szCs w:val="28"/>
        </w:rPr>
        <w:t xml:space="preserve">совокупности </w:t>
      </w:r>
      <w:r>
        <w:rPr>
          <w:noProof/>
          <w:sz w:val="28"/>
          <w:szCs w:val="28"/>
        </w:rPr>
        <w:t xml:space="preserve">вузов-участников</w:t>
      </w:r>
      <w:r w:rsidRPr="000E22DD">
        <w:rPr>
          <w:sz w:val="28"/>
          <w:szCs w:val="28"/>
        </w:rPr>
        <w:t xml:space="preserve"> в целом</w:t>
      </w:r>
      <w:r>
        <w:rPr>
          <w:sz w:val="28"/>
          <w:szCs w:val="28"/>
        </w:rPr>
        <w:t xml:space="preserve">).</w:t>
      </w:r>
    </w:p>
    <w:p w:rsidR="00FF4E34" w:rsidRDefault="00FF4E34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EE1E6C">
        <w:rPr>
          <w:sz w:val="28"/>
          <w:szCs w:val="28"/>
        </w:rPr>
        <w:t xml:space="preserve">На диаграмме (рисунок 3.3) отмечено положение </w:t>
      </w:r>
      <w:r>
        <w:rPr>
          <w:noProof/>
          <w:sz w:val="28"/>
          <w:szCs w:val="28"/>
        </w:rPr>
        <w:t xml:space="preserve">вуз</w:t>
      </w:r>
      <w:r w:rsidRPr="00EE1E6C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EE1E6C">
        <w:rPr>
          <w:sz w:val="28"/>
          <w:szCs w:val="28"/>
        </w:rPr>
        <w:t xml:space="preserve"> на фоне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по показателю «Доля студентов на уровне обученности не ниже второго» 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>
        <w:t xml:space="preserve">)</w:t>
      </w:r>
      <w:r w:rsidRPr="00CA3314">
        <w:rPr>
          <w:sz w:val="28"/>
          <w:szCs w:val="28"/>
        </w:rPr>
        <w:t xml:space="preserve">.</w:t>
      </w:r>
    </w:p>
    <w:p w:rsidR="00FF4E34" w:rsidRPr="00A6528F" w:rsidRDefault="00FF4E34" w:rsidP="00BB0170">
      <w:pPr>
        <w:tabs>
          <w:tab w:val="left" w:pos="720"/>
        </w:tabs>
        <w:jc w:val="center"/>
        <w:rPr>
          <w:sz w:val="28"/>
          <w:szCs w:val="28"/>
        </w:rPr>
      </w:pPr>
    </w:p>
    <w:p w:rsidR="00FF4E34" w:rsidRDefault="00FF4E34" w:rsidP="002D786C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FF4E34" w:rsidRPr="00443AE9" w:rsidRDefault="00FF4E34" w:rsidP="00294D0E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FF4E34" w:rsidRPr="003D28E9" w:rsidRDefault="00FF4E34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.</w:t>
      </w:r>
    </w:p>
    <w:p w:rsidR="00FF4E34" w:rsidRDefault="00FF4E34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</w:t>
      </w:r>
      <w:r w:rsidRPr="000725AC">
        <w:rPr>
          <w:sz w:val="28"/>
          <w:szCs w:val="28"/>
        </w:rPr>
        <w:t xml:space="preserve">рис</w:t>
      </w:r>
      <w:r>
        <w:rPr>
          <w:sz w:val="28"/>
          <w:szCs w:val="28"/>
        </w:rPr>
        <w:t xml:space="preserve">унок 3.4)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FF4E34" w:rsidRDefault="00FF4E34" w:rsidP="003F52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F4E34" w:rsidRPr="00B2050A" w:rsidRDefault="00FF4E34" w:rsidP="003F52CE">
      <w:pPr>
        <w:tabs>
          <w:tab w:val="left" w:pos="720"/>
        </w:tabs>
        <w:ind w:right="-74" w:firstLine="540"/>
        <w:jc w:val="both"/>
        <w:rPr>
          <w:sz w:val="20"/>
          <w:szCs w:val="20"/>
        </w:rPr>
      </w:pPr>
    </w:p>
    <w:p w:rsidR="00FF4E34" w:rsidRDefault="00FF4E34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F4E34" w:rsidRPr="00443AE9" w:rsidRDefault="00FF4E34" w:rsidP="00DA1674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FF4E34" w:rsidRDefault="00FF4E34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аналогичным </w:t>
      </w:r>
      <w:r w:rsidRPr="00EE1E6C">
        <w:rPr>
          <w:sz w:val="28"/>
          <w:szCs w:val="28"/>
        </w:rPr>
        <w:t xml:space="preserve">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FF4E34" w:rsidRPr="00A01626" w:rsidRDefault="00FF4E34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F4E34" w:rsidRPr="00A6528F" w:rsidRDefault="00FF4E34" w:rsidP="008B709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F4E34" w:rsidRPr="002511CF" w:rsidRDefault="00FF4E34" w:rsidP="008B709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 xml:space="preserve">ПРИМЕЧАНИЕ:</w:t>
      </w:r>
    </w:p>
    <w:p w:rsidR="00FF4E34" w:rsidRDefault="00FF4E34" w:rsidP="008B7097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F4E34" w:rsidRPr="00B2050A" w:rsidRDefault="00FF4E34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FF4E34" w:rsidRPr="002511CF" w:rsidRDefault="00FF4E34" w:rsidP="00443AE9">
      <w:pPr>
        <w:pStyle w:val="8"/>
        <w:ind w:left="0" w:firstLine="360"/>
      </w:pPr>
      <w:r w:rsidRPr="002511CF">
        <w:t xml:space="preserve">Результаты обучения студентов </w:t>
      </w:r>
      <w:r>
        <w:rPr>
          <w:noProof/>
        </w:rPr>
        <w:t xml:space="preserve">вуз</w:t>
      </w:r>
      <w:r w:rsidRPr="002511CF">
        <w:t xml:space="preserve">а</w:t>
      </w:r>
      <w:r>
        <w:rPr>
          <w:noProof/>
        </w:rPr>
        <w:t xml:space="preserve"/>
      </w:r>
      <w:r w:rsidRPr="002511CF">
        <w:t xml:space="preserve"> и </w:t>
      </w:r>
      <w:r>
        <w:rPr>
          <w:noProof/>
        </w:rPr>
        <w:t xml:space="preserve">вузов-участников</w:t>
      </w:r>
      <w:r w:rsidRPr="002511CF">
        <w:t xml:space="preserve"> по </w:t>
      </w:r>
      <w:r>
        <w:rPr>
          <w:noProof/>
        </w:rPr>
        <w:t xml:space="preserve">направлениям подготовки</w:t>
      </w:r>
    </w:p>
    <w:p w:rsidR="00FF4E34" w:rsidRPr="00F403F6" w:rsidRDefault="00FF4E34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04.03.01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Химия</w:t>
      </w:r>
      <w:r w:rsidRPr="00F403F6">
        <w:rPr>
          <w:lang w:val="pl-PL"/>
        </w:rPr>
        <w:t xml:space="preserve">»</w:t>
      </w:r>
    </w:p>
    <w:p w:rsidR="00FF4E34" w:rsidRPr="00F403F6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FF4E34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.</w:t>
      </w:r>
    </w:p>
    <w:p w:rsidR="00FF4E34" w:rsidRPr="000240C9" w:rsidRDefault="00FF4E34" w:rsidP="001E6C4D">
      <w:pPr>
        <w:tabs>
          <w:tab w:val="left" w:pos="720"/>
        </w:tabs>
        <w:spacing w:line="288" w:lineRule="auto"/>
        <w:ind w:firstLine="539"/>
        <w:jc w:val="both"/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F4E34" w:rsidRPr="00A6528F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.</w:t>
      </w:r>
    </w:p>
    <w:p w:rsidR="00FF4E34" w:rsidRPr="00A6528F" w:rsidRDefault="00FF4E34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F4E34" w:rsidRDefault="00FF4E34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48000" filled="f" stroked="f">
            <v:textbox style="mso-next-textbox:#_x0000_s1037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46976" filled="f" stroked="f">
            <v:textbox style="mso-next-textbox:#_x0000_s1038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43904" filled="f" stroked="f">
            <v:textbox style="mso-next-textbox:#_x0000_s1039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0832" filled="f" stroked="f">
            <v:textbox style="mso-next-textbox:#_x0000_s1040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1856" filled="f" stroked="f">
            <v:textbox style="mso-next-textbox:#_x0000_s1041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42880" filled="f" stroked="f">
            <v:textbox style="mso-next-textbox:#_x0000_s1042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44928" filled="f" stroked="f">
            <v:textbox style="mso-next-textbox:#_x0000_s1043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45952" filled="f" stroked="f">
            <v:textbox style="mso-next-textbox:#_x0000_s1044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39808" filled="f" stroked="f">
            <v:textbox style="mso-next-textbox:#_x0000_s1045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38784" filled="f" stroked="f">
            <v:textbox style="mso-next-textbox:#_x0000_s1046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FF4E34" w:rsidRPr="007802F8" w:rsidRDefault="00FF4E34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FF4E34">
        <w:trPr>
          <w:jc w:val="center"/>
        </w:trPr>
        <w:tc>
          <w:tcPr>
            <w:tcW w:w="5146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F4E34" w:rsidRPr="00A33FAF" w:rsidRDefault="00FF4E34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FF4E34" w:rsidRDefault="00FF4E34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FF4E34" w:rsidRPr="00B2050A" w:rsidRDefault="00FF4E34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FF4E34" w:rsidRDefault="00FF4E34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88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88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FF4E34" w:rsidRPr="00CA3314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Химия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</w:p>
    <w:p w:rsidR="00FF4E34" w:rsidRPr="00220E38" w:rsidRDefault="00FF4E34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FF4E34" w:rsidRPr="002511CF" w:rsidRDefault="00FF4E34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FF4E34" w:rsidRPr="0013589F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Pr="003D28E9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Химия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F4E34" w:rsidRPr="00A6528F" w:rsidRDefault="00FF4E34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55784E" w:rsidRDefault="00FF4E34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FF4E34" w:rsidRDefault="00FF4E34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4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A6528F" w:rsidRDefault="00FF4E34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Pr="00282BF9" w:rsidRDefault="00FF4E34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FF4E34" w:rsidRPr="00A01626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F4E34" w:rsidRPr="0055784E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FF4E34" w:rsidRPr="00F403F6" w:rsidRDefault="00FF4E34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05.03.02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География</w:t>
      </w:r>
      <w:r w:rsidRPr="00F403F6">
        <w:rPr>
          <w:lang w:val="pl-PL"/>
        </w:rPr>
        <w:t xml:space="preserve">»</w:t>
      </w:r>
    </w:p>
    <w:p w:rsidR="00FF4E34" w:rsidRPr="00F403F6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FF4E34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География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.</w:t>
      </w:r>
    </w:p>
    <w:p w:rsidR="00FF4E34" w:rsidRPr="000240C9" w:rsidRDefault="00FF4E34" w:rsidP="001E6C4D">
      <w:pPr>
        <w:tabs>
          <w:tab w:val="left" w:pos="720"/>
        </w:tabs>
        <w:spacing w:line="288" w:lineRule="auto"/>
        <w:ind w:firstLine="539"/>
        <w:jc w:val="both"/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F4E34" w:rsidRPr="00A6528F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12</w:t>
      </w:r>
      <w:r>
        <w:rPr>
          <w:sz w:val="28"/>
          <w:szCs w:val="28"/>
        </w:rPr>
        <w:t xml:space="preserve">.</w:t>
      </w:r>
    </w:p>
    <w:p w:rsidR="00FF4E34" w:rsidRPr="00A6528F" w:rsidRDefault="00FF4E34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F4E34" w:rsidRDefault="00FF4E34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48000" filled="f" stroked="f">
            <v:textbox style="mso-next-textbox:#_x0000_s1037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46976" filled="f" stroked="f">
            <v:textbox style="mso-next-textbox:#_x0000_s1038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43904" filled="f" stroked="f">
            <v:textbox style="mso-next-textbox:#_x0000_s1039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0832" filled="f" stroked="f">
            <v:textbox style="mso-next-textbox:#_x0000_s1040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1856" filled="f" stroked="f">
            <v:textbox style="mso-next-textbox:#_x0000_s1041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42880" filled="f" stroked="f">
            <v:textbox style="mso-next-textbox:#_x0000_s1042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44928" filled="f" stroked="f">
            <v:textbox style="mso-next-textbox:#_x0000_s1043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45952" filled="f" stroked="f">
            <v:textbox style="mso-next-textbox:#_x0000_s1044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39808" filled="f" stroked="f">
            <v:textbox style="mso-next-textbox:#_x0000_s1045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38784" filled="f" stroked="f">
            <v:textbox style="mso-next-textbox:#_x0000_s1046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FF4E34" w:rsidRPr="007802F8" w:rsidRDefault="00FF4E34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FF4E34">
        <w:trPr>
          <w:jc w:val="center"/>
        </w:trPr>
        <w:tc>
          <w:tcPr>
            <w:tcW w:w="5146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F4E34" w:rsidRPr="00A33FAF" w:rsidRDefault="00FF4E34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FF4E34" w:rsidRDefault="00FF4E34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FF4E34" w:rsidRPr="00B2050A" w:rsidRDefault="00FF4E34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FF4E34" w:rsidRDefault="00FF4E34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География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74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87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FF4E34" w:rsidRPr="00CA3314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География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</w:p>
    <w:p w:rsidR="00FF4E34" w:rsidRPr="00220E38" w:rsidRDefault="00FF4E34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FF4E34" w:rsidRPr="002511CF" w:rsidRDefault="00FF4E34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FF4E34" w:rsidRPr="0013589F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Pr="003D28E9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География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F4E34" w:rsidRPr="00A6528F" w:rsidRDefault="00FF4E34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55784E" w:rsidRDefault="00FF4E34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FF4E34" w:rsidRDefault="00FF4E34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5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A6528F" w:rsidRDefault="00FF4E34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Pr="00282BF9" w:rsidRDefault="00FF4E34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География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FF4E34" w:rsidRPr="00A01626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F4E34" w:rsidRPr="0055784E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FF4E34" w:rsidRPr="00F403F6" w:rsidRDefault="00FF4E34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06.03.01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Биология</w:t>
      </w:r>
      <w:r w:rsidRPr="00F403F6">
        <w:rPr>
          <w:lang w:val="pl-PL"/>
        </w:rPr>
        <w:t xml:space="preserve">»</w:t>
      </w:r>
    </w:p>
    <w:p w:rsidR="00FF4E34" w:rsidRPr="00F403F6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FF4E34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.</w:t>
      </w:r>
    </w:p>
    <w:p w:rsidR="00FF4E34" w:rsidRPr="000240C9" w:rsidRDefault="00FF4E34" w:rsidP="001E6C4D">
      <w:pPr>
        <w:tabs>
          <w:tab w:val="left" w:pos="720"/>
        </w:tabs>
        <w:spacing w:line="288" w:lineRule="auto"/>
        <w:ind w:firstLine="539"/>
        <w:jc w:val="both"/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F4E34" w:rsidRPr="00A6528F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17</w:t>
      </w:r>
      <w:r>
        <w:rPr>
          <w:sz w:val="28"/>
          <w:szCs w:val="28"/>
        </w:rPr>
        <w:t xml:space="preserve">.</w:t>
      </w:r>
    </w:p>
    <w:p w:rsidR="00FF4E34" w:rsidRPr="00A6528F" w:rsidRDefault="00FF4E34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F4E34" w:rsidRDefault="00FF4E34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48000" filled="f" stroked="f">
            <v:textbox style="mso-next-textbox:#_x0000_s1037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46976" filled="f" stroked="f">
            <v:textbox style="mso-next-textbox:#_x0000_s1038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43904" filled="f" stroked="f">
            <v:textbox style="mso-next-textbox:#_x0000_s1039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0832" filled="f" stroked="f">
            <v:textbox style="mso-next-textbox:#_x0000_s1040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1856" filled="f" stroked="f">
            <v:textbox style="mso-next-textbox:#_x0000_s1041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42880" filled="f" stroked="f">
            <v:textbox style="mso-next-textbox:#_x0000_s1042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44928" filled="f" stroked="f">
            <v:textbox style="mso-next-textbox:#_x0000_s1043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45952" filled="f" stroked="f">
            <v:textbox style="mso-next-textbox:#_x0000_s1044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39808" filled="f" stroked="f">
            <v:textbox style="mso-next-textbox:#_x0000_s1045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38784" filled="f" stroked="f">
            <v:textbox style="mso-next-textbox:#_x0000_s1046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FF4E34" w:rsidRPr="007802F8" w:rsidRDefault="00FF4E34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FF4E34">
        <w:trPr>
          <w:jc w:val="center"/>
        </w:trPr>
        <w:tc>
          <w:tcPr>
            <w:tcW w:w="5146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F4E34" w:rsidRPr="00A33FAF" w:rsidRDefault="00FF4E34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FF4E34" w:rsidRDefault="00FF4E34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FF4E34" w:rsidRPr="00B2050A" w:rsidRDefault="00FF4E34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FF4E34" w:rsidRDefault="00FF4E34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93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FF4E34" w:rsidRPr="00CA3314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Биология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</w:p>
    <w:p w:rsidR="00FF4E34" w:rsidRPr="00220E38" w:rsidRDefault="00FF4E34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FF4E34" w:rsidRPr="002511CF" w:rsidRDefault="00FF4E34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FF4E34" w:rsidRPr="0013589F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Pr="003D28E9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Биология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F4E34" w:rsidRPr="00A6528F" w:rsidRDefault="00FF4E34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55784E" w:rsidRDefault="00FF4E34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FF4E34" w:rsidRDefault="00FF4E34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6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20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A6528F" w:rsidRDefault="00FF4E34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Pr="00282BF9" w:rsidRDefault="00FF4E34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FF4E34" w:rsidRPr="00A01626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F4E34" w:rsidRPr="0055784E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FF4E34" w:rsidRPr="00F403F6" w:rsidRDefault="00FF4E34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13.03.01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Теплоэнергетика и теплотехника</w:t>
      </w:r>
      <w:r w:rsidRPr="00F403F6">
        <w:rPr>
          <w:lang w:val="pl-PL"/>
        </w:rPr>
        <w:t xml:space="preserve">»</w:t>
      </w:r>
    </w:p>
    <w:p w:rsidR="00FF4E34" w:rsidRPr="00F403F6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FF4E34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.</w:t>
      </w:r>
    </w:p>
    <w:p w:rsidR="00FF4E34" w:rsidRPr="000240C9" w:rsidRDefault="00FF4E34" w:rsidP="001E6C4D">
      <w:pPr>
        <w:tabs>
          <w:tab w:val="left" w:pos="720"/>
        </w:tabs>
        <w:spacing w:line="288" w:lineRule="auto"/>
        <w:ind w:firstLine="539"/>
        <w:jc w:val="both"/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13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21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F4E34" w:rsidRPr="00A6528F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.</w:t>
      </w:r>
    </w:p>
    <w:p w:rsidR="00FF4E34" w:rsidRPr="00A6528F" w:rsidRDefault="00FF4E34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F4E34" w:rsidRDefault="00FF4E34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48000" filled="f" stroked="f">
            <v:textbox style="mso-next-textbox:#_x0000_s1037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46976" filled="f" stroked="f">
            <v:textbox style="mso-next-textbox:#_x0000_s1038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43904" filled="f" stroked="f">
            <v:textbox style="mso-next-textbox:#_x0000_s1039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0832" filled="f" stroked="f">
            <v:textbox style="mso-next-textbox:#_x0000_s1040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1856" filled="f" stroked="f">
            <v:textbox style="mso-next-textbox:#_x0000_s1041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42880" filled="f" stroked="f">
            <v:textbox style="mso-next-textbox:#_x0000_s1042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44928" filled="f" stroked="f">
            <v:textbox style="mso-next-textbox:#_x0000_s1043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45952" filled="f" stroked="f">
            <v:textbox style="mso-next-textbox:#_x0000_s1044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39808" filled="f" stroked="f">
            <v:textbox style="mso-next-textbox:#_x0000_s1045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38784" filled="f" stroked="f">
            <v:textbox style="mso-next-textbox:#_x0000_s1046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FF4E34" w:rsidRPr="007802F8" w:rsidRDefault="00FF4E34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FF4E34">
        <w:trPr>
          <w:jc w:val="center"/>
        </w:trPr>
        <w:tc>
          <w:tcPr>
            <w:tcW w:w="5146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F4E34" w:rsidRPr="00A33FAF" w:rsidRDefault="00FF4E34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FF4E34" w:rsidRDefault="00FF4E34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22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FF4E34" w:rsidRPr="00B2050A" w:rsidRDefault="00FF4E34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FF4E34" w:rsidRDefault="00FF4E34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83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87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FF4E34" w:rsidRPr="00CA3314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13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23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</w:p>
    <w:p w:rsidR="00FF4E34" w:rsidRPr="00220E38" w:rsidRDefault="00FF4E34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FF4E34" w:rsidRPr="002511CF" w:rsidRDefault="00FF4E34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FF4E34" w:rsidRPr="0013589F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Pr="003D28E9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24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F4E34" w:rsidRPr="00A6528F" w:rsidRDefault="00FF4E34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13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24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55784E" w:rsidRDefault="00FF4E34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FF4E34" w:rsidRDefault="00FF4E34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13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25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A6528F" w:rsidRDefault="00FF4E34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Pr="00282BF9" w:rsidRDefault="00FF4E34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24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FF4E34" w:rsidRPr="00A01626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F4E34" w:rsidRPr="0055784E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FF4E34" w:rsidRPr="00F403F6" w:rsidRDefault="00FF4E34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19.03.01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Биотехнология</w:t>
      </w:r>
      <w:r w:rsidRPr="00F403F6">
        <w:rPr>
          <w:lang w:val="pl-PL"/>
        </w:rPr>
        <w:t xml:space="preserve">»</w:t>
      </w:r>
    </w:p>
    <w:p w:rsidR="00FF4E34" w:rsidRPr="00F403F6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FF4E34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Биотехнология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26</w:t>
      </w:r>
      <w:r>
        <w:rPr>
          <w:sz w:val="28"/>
          <w:szCs w:val="28"/>
        </w:rPr>
        <w:t xml:space="preserve">.</w:t>
      </w:r>
    </w:p>
    <w:p w:rsidR="00FF4E34" w:rsidRPr="000240C9" w:rsidRDefault="00FF4E34" w:rsidP="001E6C4D">
      <w:pPr>
        <w:tabs>
          <w:tab w:val="left" w:pos="720"/>
        </w:tabs>
        <w:spacing w:line="288" w:lineRule="auto"/>
        <w:ind w:firstLine="539"/>
        <w:jc w:val="both"/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19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26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F4E34" w:rsidRPr="00A6528F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.</w:t>
      </w:r>
    </w:p>
    <w:p w:rsidR="00FF4E34" w:rsidRPr="00A6528F" w:rsidRDefault="00FF4E34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F4E34" w:rsidRDefault="00FF4E34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48000" filled="f" stroked="f">
            <v:textbox style="mso-next-textbox:#_x0000_s1037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46976" filled="f" stroked="f">
            <v:textbox style="mso-next-textbox:#_x0000_s1038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43904" filled="f" stroked="f">
            <v:textbox style="mso-next-textbox:#_x0000_s1039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0832" filled="f" stroked="f">
            <v:textbox style="mso-next-textbox:#_x0000_s1040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1856" filled="f" stroked="f">
            <v:textbox style="mso-next-textbox:#_x0000_s1041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42880" filled="f" stroked="f">
            <v:textbox style="mso-next-textbox:#_x0000_s1042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44928" filled="f" stroked="f">
            <v:textbox style="mso-next-textbox:#_x0000_s1043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45952" filled="f" stroked="f">
            <v:textbox style="mso-next-textbox:#_x0000_s1044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39808" filled="f" stroked="f">
            <v:textbox style="mso-next-textbox:#_x0000_s1045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38784" filled="f" stroked="f">
            <v:textbox style="mso-next-textbox:#_x0000_s1046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FF4E34" w:rsidRPr="007802F8" w:rsidRDefault="00FF4E34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FF4E34">
        <w:trPr>
          <w:jc w:val="center"/>
        </w:trPr>
        <w:tc>
          <w:tcPr>
            <w:tcW w:w="5146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F4E34" w:rsidRPr="00A33FAF" w:rsidRDefault="00FF4E34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FF4E34" w:rsidRDefault="00FF4E34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27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FF4E34" w:rsidRPr="00B2050A" w:rsidRDefault="00FF4E34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FF4E34" w:rsidRDefault="00FF4E34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Биотехнология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86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95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FF4E34" w:rsidRPr="00CA3314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Биотехнология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19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28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</w:p>
    <w:p w:rsidR="00FF4E34" w:rsidRPr="00220E38" w:rsidRDefault="00FF4E34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FF4E34" w:rsidRPr="002511CF" w:rsidRDefault="00FF4E34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FF4E34" w:rsidRPr="0013589F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Pr="003D28E9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Биотехнология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F4E34" w:rsidRPr="00A6528F" w:rsidRDefault="00FF4E34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19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29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55784E" w:rsidRDefault="00FF4E34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FF4E34" w:rsidRDefault="00FF4E34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19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30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A6528F" w:rsidRDefault="00FF4E34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Pr="00282BF9" w:rsidRDefault="00FF4E34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29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Биотехнология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FF4E34" w:rsidRPr="00A01626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F4E34" w:rsidRPr="0055784E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FF4E34" w:rsidRPr="00F403F6" w:rsidRDefault="00FF4E34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20.03.01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Техносферная безопасность</w:t>
      </w:r>
      <w:r w:rsidRPr="00F403F6">
        <w:rPr>
          <w:lang w:val="pl-PL"/>
        </w:rPr>
        <w:t xml:space="preserve">»</w:t>
      </w:r>
    </w:p>
    <w:p w:rsidR="00FF4E34" w:rsidRPr="00F403F6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FF4E34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Техносферная безопасность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31</w:t>
      </w:r>
      <w:r>
        <w:rPr>
          <w:sz w:val="28"/>
          <w:szCs w:val="28"/>
        </w:rPr>
        <w:t xml:space="preserve">.</w:t>
      </w:r>
    </w:p>
    <w:p w:rsidR="00FF4E34" w:rsidRPr="000240C9" w:rsidRDefault="00FF4E34" w:rsidP="001E6C4D">
      <w:pPr>
        <w:tabs>
          <w:tab w:val="left" w:pos="720"/>
        </w:tabs>
        <w:spacing w:line="288" w:lineRule="auto"/>
        <w:ind w:firstLine="539"/>
        <w:jc w:val="both"/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20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31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F4E34" w:rsidRPr="00A6528F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.</w:t>
      </w:r>
    </w:p>
    <w:p w:rsidR="00FF4E34" w:rsidRPr="00A6528F" w:rsidRDefault="00FF4E34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F4E34" w:rsidRDefault="00FF4E34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48000" filled="f" stroked="f">
            <v:textbox style="mso-next-textbox:#_x0000_s1037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46976" filled="f" stroked="f">
            <v:textbox style="mso-next-textbox:#_x0000_s1038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43904" filled="f" stroked="f">
            <v:textbox style="mso-next-textbox:#_x0000_s1039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0832" filled="f" stroked="f">
            <v:textbox style="mso-next-textbox:#_x0000_s1040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1856" filled="f" stroked="f">
            <v:textbox style="mso-next-textbox:#_x0000_s1041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42880" filled="f" stroked="f">
            <v:textbox style="mso-next-textbox:#_x0000_s1042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44928" filled="f" stroked="f">
            <v:textbox style="mso-next-textbox:#_x0000_s1043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45952" filled="f" stroked="f">
            <v:textbox style="mso-next-textbox:#_x0000_s1044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39808" filled="f" stroked="f">
            <v:textbox style="mso-next-textbox:#_x0000_s1045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38784" filled="f" stroked="f">
            <v:textbox style="mso-next-textbox:#_x0000_s1046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FF4E34" w:rsidRPr="007802F8" w:rsidRDefault="00FF4E34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FF4E34">
        <w:trPr>
          <w:jc w:val="center"/>
        </w:trPr>
        <w:tc>
          <w:tcPr>
            <w:tcW w:w="5146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F4E34" w:rsidRPr="00A33FAF" w:rsidRDefault="00FF4E34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FF4E34" w:rsidRDefault="00FF4E34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32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FF4E34" w:rsidRPr="00B2050A" w:rsidRDefault="00FF4E34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FF4E34" w:rsidRDefault="00FF4E34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Техносферная безопасность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77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90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FF4E34" w:rsidRPr="00CA3314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33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Техносферная безопасность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20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33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</w:p>
    <w:p w:rsidR="00FF4E34" w:rsidRPr="00220E38" w:rsidRDefault="00FF4E34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FF4E34" w:rsidRPr="002511CF" w:rsidRDefault="00FF4E34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FF4E34" w:rsidRPr="0013589F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Pr="003D28E9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Техносферная безопасность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F4E34" w:rsidRPr="00A6528F" w:rsidRDefault="00FF4E34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20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34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55784E" w:rsidRDefault="00FF4E34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FF4E34" w:rsidRDefault="00FF4E34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20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35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A6528F" w:rsidRDefault="00FF4E34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Pr="00282BF9" w:rsidRDefault="00FF4E34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34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Техносферная безопасность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FF4E34" w:rsidRPr="00A01626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F4E34" w:rsidRPr="0055784E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FF4E34" w:rsidRPr="00F403F6" w:rsidRDefault="00FF4E34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20.03.02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Природообустройство и водопользование</w:t>
      </w:r>
      <w:r w:rsidRPr="00F403F6">
        <w:rPr>
          <w:lang w:val="pl-PL"/>
        </w:rPr>
        <w:t xml:space="preserve">»</w:t>
      </w:r>
    </w:p>
    <w:p w:rsidR="00FF4E34" w:rsidRPr="00F403F6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FF4E34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36</w:t>
      </w:r>
      <w:r>
        <w:rPr>
          <w:sz w:val="28"/>
          <w:szCs w:val="28"/>
        </w:rPr>
        <w:t xml:space="preserve">.</w:t>
      </w:r>
    </w:p>
    <w:p w:rsidR="00FF4E34" w:rsidRPr="000240C9" w:rsidRDefault="00FF4E34" w:rsidP="001E6C4D">
      <w:pPr>
        <w:tabs>
          <w:tab w:val="left" w:pos="720"/>
        </w:tabs>
        <w:spacing w:line="288" w:lineRule="auto"/>
        <w:ind w:firstLine="539"/>
        <w:jc w:val="both"/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20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36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F4E34" w:rsidRPr="00A6528F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37</w:t>
      </w:r>
      <w:r>
        <w:rPr>
          <w:sz w:val="28"/>
          <w:szCs w:val="28"/>
        </w:rPr>
        <w:t xml:space="preserve">.</w:t>
      </w:r>
    </w:p>
    <w:p w:rsidR="00FF4E34" w:rsidRPr="00A6528F" w:rsidRDefault="00FF4E34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F4E34" w:rsidRDefault="00FF4E34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48000" filled="f" stroked="f">
            <v:textbox style="mso-next-textbox:#_x0000_s1037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46976" filled="f" stroked="f">
            <v:textbox style="mso-next-textbox:#_x0000_s1038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64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43904" filled="f" stroked="f">
            <v:textbox style="mso-next-textbox:#_x0000_s1039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0832" filled="f" stroked="f">
            <v:textbox style="mso-next-textbox:#_x0000_s1040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1856" filled="f" stroked="f">
            <v:textbox style="mso-next-textbox:#_x0000_s1041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42880" filled="f" stroked="f">
            <v:textbox style="mso-next-textbox:#_x0000_s1042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44928" filled="f" stroked="f">
            <v:textbox style="mso-next-textbox:#_x0000_s1043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45952" filled="f" stroked="f">
            <v:textbox style="mso-next-textbox:#_x0000_s1044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39808" filled="f" stroked="f">
            <v:textbox style="mso-next-textbox:#_x0000_s1045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38784" filled="f" stroked="f">
            <v:textbox style="mso-next-textbox:#_x0000_s1046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FF4E34" w:rsidRPr="007802F8" w:rsidRDefault="00FF4E34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FF4E34">
        <w:trPr>
          <w:jc w:val="center"/>
        </w:trPr>
        <w:tc>
          <w:tcPr>
            <w:tcW w:w="5146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F4E34" w:rsidRPr="00A33FAF" w:rsidRDefault="00FF4E34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FF4E34" w:rsidRDefault="00FF4E34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37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FF4E34" w:rsidRPr="00B2050A" w:rsidRDefault="00FF4E34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FF4E34" w:rsidRDefault="00FF4E34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37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64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89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FF4E34" w:rsidRPr="00CA3314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38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20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38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</w:p>
    <w:p w:rsidR="00FF4E34" w:rsidRPr="00220E38" w:rsidRDefault="00FF4E34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FF4E34" w:rsidRPr="002511CF" w:rsidRDefault="00FF4E34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FF4E34" w:rsidRPr="0013589F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Pr="003D28E9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39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F4E34" w:rsidRPr="00A6528F" w:rsidRDefault="00FF4E34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20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39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55784E" w:rsidRDefault="00FF4E34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FF4E34" w:rsidRDefault="00FF4E34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20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40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A6528F" w:rsidRDefault="00FF4E34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Pr="00282BF9" w:rsidRDefault="00FF4E34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39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FF4E34" w:rsidRPr="00A01626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F4E34" w:rsidRPr="0055784E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FF4E34" w:rsidRPr="00F403F6" w:rsidRDefault="00FF4E34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21.03.01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Нефтегазовое дело</w:t>
      </w:r>
      <w:r w:rsidRPr="00F403F6">
        <w:rPr>
          <w:lang w:val="pl-PL"/>
        </w:rPr>
        <w:t xml:space="preserve">»</w:t>
      </w:r>
    </w:p>
    <w:p w:rsidR="00FF4E34" w:rsidRPr="00F403F6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FF4E34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41</w:t>
      </w:r>
      <w:r>
        <w:rPr>
          <w:sz w:val="28"/>
          <w:szCs w:val="28"/>
        </w:rPr>
        <w:t xml:space="preserve">.</w:t>
      </w:r>
    </w:p>
    <w:p w:rsidR="00FF4E34" w:rsidRPr="000240C9" w:rsidRDefault="00FF4E34" w:rsidP="001E6C4D">
      <w:pPr>
        <w:tabs>
          <w:tab w:val="left" w:pos="720"/>
        </w:tabs>
        <w:spacing w:line="288" w:lineRule="auto"/>
        <w:ind w:firstLine="539"/>
        <w:jc w:val="both"/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2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41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F4E34" w:rsidRPr="00A6528F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42</w:t>
      </w:r>
      <w:r>
        <w:rPr>
          <w:sz w:val="28"/>
          <w:szCs w:val="28"/>
        </w:rPr>
        <w:t xml:space="preserve">.</w:t>
      </w:r>
    </w:p>
    <w:p w:rsidR="00FF4E34" w:rsidRPr="00A6528F" w:rsidRDefault="00FF4E34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F4E34" w:rsidRDefault="00FF4E34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48000" filled="f" stroked="f">
            <v:textbox style="mso-next-textbox:#_x0000_s1037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46976" filled="f" stroked="f">
            <v:textbox style="mso-next-textbox:#_x0000_s1038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66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43904" filled="f" stroked="f">
            <v:textbox style="mso-next-textbox:#_x0000_s1039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0832" filled="f" stroked="f">
            <v:textbox style="mso-next-textbox:#_x0000_s1040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1856" filled="f" stroked="f">
            <v:textbox style="mso-next-textbox:#_x0000_s1041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42880" filled="f" stroked="f">
            <v:textbox style="mso-next-textbox:#_x0000_s1042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44928" filled="f" stroked="f">
            <v:textbox style="mso-next-textbox:#_x0000_s1043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45952" filled="f" stroked="f">
            <v:textbox style="mso-next-textbox:#_x0000_s1044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39808" filled="f" stroked="f">
            <v:textbox style="mso-next-textbox:#_x0000_s1045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38784" filled="f" stroked="f">
            <v:textbox style="mso-next-textbox:#_x0000_s1046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FF4E34" w:rsidRPr="007802F8" w:rsidRDefault="00FF4E34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FF4E34">
        <w:trPr>
          <w:jc w:val="center"/>
        </w:trPr>
        <w:tc>
          <w:tcPr>
            <w:tcW w:w="5146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F4E34" w:rsidRPr="00A33FAF" w:rsidRDefault="00FF4E34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FF4E34" w:rsidRDefault="00FF4E34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42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FF4E34" w:rsidRPr="00B2050A" w:rsidRDefault="00FF4E34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FF4E34" w:rsidRDefault="00FF4E34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42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66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82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FF4E34" w:rsidRPr="00CA3314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2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43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</w:p>
    <w:p w:rsidR="00FF4E34" w:rsidRPr="00220E38" w:rsidRDefault="00FF4E34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FF4E34" w:rsidRPr="002511CF" w:rsidRDefault="00FF4E34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FF4E34" w:rsidRPr="0013589F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Pr="003D28E9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44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F4E34" w:rsidRPr="00A6528F" w:rsidRDefault="00FF4E34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2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44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55784E" w:rsidRDefault="00FF4E34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FF4E34" w:rsidRDefault="00FF4E34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21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45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A6528F" w:rsidRDefault="00FF4E34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Pr="00282BF9" w:rsidRDefault="00FF4E34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44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FF4E34" w:rsidRPr="00A01626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F4E34" w:rsidRPr="0055784E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FF4E34" w:rsidRPr="00F403F6" w:rsidRDefault="00FF4E34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21.05.02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Прикладная геология</w:t>
      </w:r>
      <w:r w:rsidRPr="00F403F6">
        <w:rPr>
          <w:lang w:val="pl-PL"/>
        </w:rPr>
        <w:t xml:space="preserve">»</w:t>
      </w:r>
    </w:p>
    <w:p w:rsidR="00FF4E34" w:rsidRPr="00F403F6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FF4E34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46</w:t>
      </w:r>
      <w:r>
        <w:rPr>
          <w:sz w:val="28"/>
          <w:szCs w:val="28"/>
        </w:rPr>
        <w:t xml:space="preserve">.</w:t>
      </w:r>
    </w:p>
    <w:p w:rsidR="00FF4E34" w:rsidRPr="000240C9" w:rsidRDefault="00FF4E34" w:rsidP="001E6C4D">
      <w:pPr>
        <w:tabs>
          <w:tab w:val="left" w:pos="720"/>
        </w:tabs>
        <w:spacing w:line="288" w:lineRule="auto"/>
        <w:ind w:firstLine="539"/>
        <w:jc w:val="both"/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21.05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46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F4E34" w:rsidRPr="00A6528F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47</w:t>
      </w:r>
      <w:r>
        <w:rPr>
          <w:sz w:val="28"/>
          <w:szCs w:val="28"/>
        </w:rPr>
        <w:t xml:space="preserve">.</w:t>
      </w:r>
    </w:p>
    <w:p w:rsidR="00FF4E34" w:rsidRPr="00A6528F" w:rsidRDefault="00FF4E34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F4E34" w:rsidRDefault="00FF4E34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48000" filled="f" stroked="f">
            <v:textbox style="mso-next-textbox:#_x0000_s1037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46976" filled="f" stroked="f">
            <v:textbox style="mso-next-textbox:#_x0000_s1038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43904" filled="f" stroked="f">
            <v:textbox style="mso-next-textbox:#_x0000_s1039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0832" filled="f" stroked="f">
            <v:textbox style="mso-next-textbox:#_x0000_s1040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1856" filled="f" stroked="f">
            <v:textbox style="mso-next-textbox:#_x0000_s1041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42880" filled="f" stroked="f">
            <v:textbox style="mso-next-textbox:#_x0000_s1042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44928" filled="f" stroked="f">
            <v:textbox style="mso-next-textbox:#_x0000_s1043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45952" filled="f" stroked="f">
            <v:textbox style="mso-next-textbox:#_x0000_s1044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39808" filled="f" stroked="f">
            <v:textbox style="mso-next-textbox:#_x0000_s1045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38784" filled="f" stroked="f">
            <v:textbox style="mso-next-textbox:#_x0000_s1046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FF4E34" w:rsidRPr="007802F8" w:rsidRDefault="00FF4E34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FF4E34">
        <w:trPr>
          <w:jc w:val="center"/>
        </w:trPr>
        <w:tc>
          <w:tcPr>
            <w:tcW w:w="5146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F4E34" w:rsidRPr="00A33FAF" w:rsidRDefault="00FF4E34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FF4E34" w:rsidRDefault="00FF4E34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47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FF4E34" w:rsidRPr="00B2050A" w:rsidRDefault="00FF4E34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FF4E34" w:rsidRDefault="00FF4E34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47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90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FF4E34" w:rsidRPr="00CA3314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геология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21.05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48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</w:p>
    <w:p w:rsidR="00FF4E34" w:rsidRPr="00220E38" w:rsidRDefault="00FF4E34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FF4E34" w:rsidRPr="002511CF" w:rsidRDefault="00FF4E34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FF4E34" w:rsidRPr="0013589F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Pr="003D28E9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49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геология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F4E34" w:rsidRPr="00A6528F" w:rsidRDefault="00FF4E34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21.05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49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55784E" w:rsidRDefault="00FF4E34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FF4E34" w:rsidRDefault="00FF4E34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21.05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50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A6528F" w:rsidRDefault="00FF4E34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Pr="00282BF9" w:rsidRDefault="00FF4E34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49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FF4E34" w:rsidRPr="00A01626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F4E34" w:rsidRPr="0055784E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FF4E34" w:rsidRPr="00F403F6" w:rsidRDefault="00FF4E34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38.03.01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Экономика</w:t>
      </w:r>
      <w:r w:rsidRPr="00F403F6">
        <w:rPr>
          <w:lang w:val="pl-PL"/>
        </w:rPr>
        <w:t xml:space="preserve">»</w:t>
      </w:r>
    </w:p>
    <w:p w:rsidR="00FF4E34" w:rsidRPr="00F403F6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FF4E34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51</w:t>
      </w:r>
      <w:r>
        <w:rPr>
          <w:sz w:val="28"/>
          <w:szCs w:val="28"/>
        </w:rPr>
        <w:t xml:space="preserve">.</w:t>
      </w:r>
    </w:p>
    <w:p w:rsidR="00FF4E34" w:rsidRPr="000240C9" w:rsidRDefault="00FF4E34" w:rsidP="001E6C4D">
      <w:pPr>
        <w:tabs>
          <w:tab w:val="left" w:pos="720"/>
        </w:tabs>
        <w:spacing w:line="288" w:lineRule="auto"/>
        <w:ind w:firstLine="539"/>
        <w:jc w:val="both"/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51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F4E34" w:rsidRPr="00A6528F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52</w:t>
      </w:r>
      <w:r>
        <w:rPr>
          <w:sz w:val="28"/>
          <w:szCs w:val="28"/>
        </w:rPr>
        <w:t xml:space="preserve">.</w:t>
      </w:r>
    </w:p>
    <w:p w:rsidR="00FF4E34" w:rsidRPr="00A6528F" w:rsidRDefault="00FF4E34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F4E34" w:rsidRDefault="00FF4E34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48000" filled="f" stroked="f">
            <v:textbox style="mso-next-textbox:#_x0000_s1037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46976" filled="f" stroked="f">
            <v:textbox style="mso-next-textbox:#_x0000_s1038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43904" filled="f" stroked="f">
            <v:textbox style="mso-next-textbox:#_x0000_s1039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0832" filled="f" stroked="f">
            <v:textbox style="mso-next-textbox:#_x0000_s1040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1856" filled="f" stroked="f">
            <v:textbox style="mso-next-textbox:#_x0000_s1041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42880" filled="f" stroked="f">
            <v:textbox style="mso-next-textbox:#_x0000_s1042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44928" filled="f" stroked="f">
            <v:textbox style="mso-next-textbox:#_x0000_s1043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45952" filled="f" stroked="f">
            <v:textbox style="mso-next-textbox:#_x0000_s1044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39808" filled="f" stroked="f">
            <v:textbox style="mso-next-textbox:#_x0000_s1045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38784" filled="f" stroked="f">
            <v:textbox style="mso-next-textbox:#_x0000_s1046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FF4E34" w:rsidRPr="007802F8" w:rsidRDefault="00FF4E34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FF4E34">
        <w:trPr>
          <w:jc w:val="center"/>
        </w:trPr>
        <w:tc>
          <w:tcPr>
            <w:tcW w:w="5146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F4E34" w:rsidRPr="00A33FAF" w:rsidRDefault="00FF4E34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FF4E34" w:rsidRDefault="00FF4E34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52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FF4E34" w:rsidRPr="00B2050A" w:rsidRDefault="00FF4E34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FF4E34" w:rsidRDefault="00FF4E34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52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99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92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FF4E34" w:rsidRPr="00CA3314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53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53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</w:p>
    <w:p w:rsidR="00FF4E34" w:rsidRPr="00220E38" w:rsidRDefault="00FF4E34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FF4E34" w:rsidRPr="002511CF" w:rsidRDefault="00FF4E34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FF4E34" w:rsidRPr="0013589F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Pr="003D28E9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54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F4E34" w:rsidRPr="00A6528F" w:rsidRDefault="00FF4E34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54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55784E" w:rsidRDefault="00FF4E34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FF4E34" w:rsidRDefault="00FF4E34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55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A6528F" w:rsidRDefault="00FF4E34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Pr="00282BF9" w:rsidRDefault="00FF4E34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54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55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FF4E34" w:rsidRPr="00A01626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F4E34" w:rsidRPr="0055784E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FF4E34" w:rsidRPr="00F403F6" w:rsidRDefault="00FF4E34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38.03.02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Менеджмент</w:t>
      </w:r>
      <w:r w:rsidRPr="00F403F6">
        <w:rPr>
          <w:lang w:val="pl-PL"/>
        </w:rPr>
        <w:t xml:space="preserve">»</w:t>
      </w:r>
    </w:p>
    <w:p w:rsidR="00FF4E34" w:rsidRPr="00F403F6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FF4E34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56</w:t>
      </w:r>
      <w:r>
        <w:rPr>
          <w:sz w:val="28"/>
          <w:szCs w:val="28"/>
        </w:rPr>
        <w:t xml:space="preserve">.</w:t>
      </w:r>
    </w:p>
    <w:p w:rsidR="00FF4E34" w:rsidRPr="000240C9" w:rsidRDefault="00FF4E34" w:rsidP="001E6C4D">
      <w:pPr>
        <w:tabs>
          <w:tab w:val="left" w:pos="720"/>
        </w:tabs>
        <w:spacing w:line="288" w:lineRule="auto"/>
        <w:ind w:firstLine="539"/>
        <w:jc w:val="both"/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56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F4E34" w:rsidRPr="00A6528F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57</w:t>
      </w:r>
      <w:r>
        <w:rPr>
          <w:sz w:val="28"/>
          <w:szCs w:val="28"/>
        </w:rPr>
        <w:t xml:space="preserve">.</w:t>
      </w:r>
    </w:p>
    <w:p w:rsidR="00FF4E34" w:rsidRPr="00A6528F" w:rsidRDefault="00FF4E34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F4E34" w:rsidRDefault="00FF4E34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48000" filled="f" stroked="f">
            <v:textbox style="mso-next-textbox:#_x0000_s1037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46976" filled="f" stroked="f">
            <v:textbox style="mso-next-textbox:#_x0000_s1038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43904" filled="f" stroked="f">
            <v:textbox style="mso-next-textbox:#_x0000_s1039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0832" filled="f" stroked="f">
            <v:textbox style="mso-next-textbox:#_x0000_s1040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1856" filled="f" stroked="f">
            <v:textbox style="mso-next-textbox:#_x0000_s1041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42880" filled="f" stroked="f">
            <v:textbox style="mso-next-textbox:#_x0000_s1042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44928" filled="f" stroked="f">
            <v:textbox style="mso-next-textbox:#_x0000_s1043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45952" filled="f" stroked="f">
            <v:textbox style="mso-next-textbox:#_x0000_s1044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39808" filled="f" stroked="f">
            <v:textbox style="mso-next-textbox:#_x0000_s1045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38784" filled="f" stroked="f">
            <v:textbox style="mso-next-textbox:#_x0000_s1046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FF4E34" w:rsidRPr="007802F8" w:rsidRDefault="00FF4E34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FF4E34">
        <w:trPr>
          <w:jc w:val="center"/>
        </w:trPr>
        <w:tc>
          <w:tcPr>
            <w:tcW w:w="5146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F4E34" w:rsidRPr="00A33FAF" w:rsidRDefault="00FF4E34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FF4E34" w:rsidRDefault="00FF4E34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57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FF4E34" w:rsidRPr="00B2050A" w:rsidRDefault="00FF4E34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FF4E34" w:rsidRDefault="00FF4E34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57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99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FF4E34" w:rsidRPr="00CA3314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58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58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</w:p>
    <w:p w:rsidR="00FF4E34" w:rsidRPr="00220E38" w:rsidRDefault="00FF4E34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FF4E34" w:rsidRPr="002511CF" w:rsidRDefault="00FF4E34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FF4E34" w:rsidRPr="0013589F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Pr="003D28E9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59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F4E34" w:rsidRPr="00A6528F" w:rsidRDefault="00FF4E34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59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55784E" w:rsidRDefault="00FF4E34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FF4E34" w:rsidRDefault="00FF4E34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60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A6528F" w:rsidRDefault="00FF4E34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Pr="00282BF9" w:rsidRDefault="00FF4E34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59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60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FF4E34" w:rsidRPr="00A01626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F4E34" w:rsidRPr="0055784E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FF4E34" w:rsidRPr="00F403F6" w:rsidRDefault="00FF4E34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38.03.03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Управление персоналом</w:t>
      </w:r>
      <w:r w:rsidRPr="00F403F6">
        <w:rPr>
          <w:lang w:val="pl-PL"/>
        </w:rPr>
        <w:t xml:space="preserve">»</w:t>
      </w:r>
    </w:p>
    <w:p w:rsidR="00FF4E34" w:rsidRPr="00F403F6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FF4E34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61</w:t>
      </w:r>
      <w:r>
        <w:rPr>
          <w:sz w:val="28"/>
          <w:szCs w:val="28"/>
        </w:rPr>
        <w:t xml:space="preserve">.</w:t>
      </w:r>
    </w:p>
    <w:p w:rsidR="00FF4E34" w:rsidRPr="000240C9" w:rsidRDefault="00FF4E34" w:rsidP="001E6C4D">
      <w:pPr>
        <w:tabs>
          <w:tab w:val="left" w:pos="720"/>
        </w:tabs>
        <w:spacing w:line="288" w:lineRule="auto"/>
        <w:ind w:firstLine="539"/>
        <w:jc w:val="both"/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61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F4E34" w:rsidRPr="00A6528F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62</w:t>
      </w:r>
      <w:r>
        <w:rPr>
          <w:sz w:val="28"/>
          <w:szCs w:val="28"/>
        </w:rPr>
        <w:t xml:space="preserve">.</w:t>
      </w:r>
    </w:p>
    <w:p w:rsidR="00FF4E34" w:rsidRPr="00A6528F" w:rsidRDefault="00FF4E34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F4E34" w:rsidRDefault="00FF4E34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48000" filled="f" stroked="f">
            <v:textbox style="mso-next-textbox:#_x0000_s1037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46976" filled="f" stroked="f">
            <v:textbox style="mso-next-textbox:#_x0000_s1038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43904" filled="f" stroked="f">
            <v:textbox style="mso-next-textbox:#_x0000_s1039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0832" filled="f" stroked="f">
            <v:textbox style="mso-next-textbox:#_x0000_s1040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1856" filled="f" stroked="f">
            <v:textbox style="mso-next-textbox:#_x0000_s1041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42880" filled="f" stroked="f">
            <v:textbox style="mso-next-textbox:#_x0000_s1042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44928" filled="f" stroked="f">
            <v:textbox style="mso-next-textbox:#_x0000_s1043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45952" filled="f" stroked="f">
            <v:textbox style="mso-next-textbox:#_x0000_s1044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39808" filled="f" stroked="f">
            <v:textbox style="mso-next-textbox:#_x0000_s1045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38784" filled="f" stroked="f">
            <v:textbox style="mso-next-textbox:#_x0000_s1046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FF4E34" w:rsidRPr="007802F8" w:rsidRDefault="00FF4E34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FF4E34">
        <w:trPr>
          <w:jc w:val="center"/>
        </w:trPr>
        <w:tc>
          <w:tcPr>
            <w:tcW w:w="5146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F4E34" w:rsidRPr="00A33FAF" w:rsidRDefault="00FF4E34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FF4E34" w:rsidRDefault="00FF4E34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62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FF4E34" w:rsidRPr="00B2050A" w:rsidRDefault="00FF4E34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FF4E34" w:rsidRDefault="00FF4E34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62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90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FF4E34" w:rsidRPr="00CA3314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63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Управление персоналом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63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</w:p>
    <w:p w:rsidR="00FF4E34" w:rsidRPr="00220E38" w:rsidRDefault="00FF4E34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FF4E34" w:rsidRPr="002511CF" w:rsidRDefault="00FF4E34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FF4E34" w:rsidRPr="0013589F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Pr="003D28E9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64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Управление персоналом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F4E34" w:rsidRPr="00A6528F" w:rsidRDefault="00FF4E34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64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55784E" w:rsidRDefault="00FF4E34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FF4E34" w:rsidRDefault="00FF4E34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65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A6528F" w:rsidRDefault="00FF4E34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Pr="00282BF9" w:rsidRDefault="00FF4E34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64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65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FF4E34" w:rsidRPr="00A01626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F4E34" w:rsidRPr="0055784E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FF4E34" w:rsidRPr="00F403F6" w:rsidRDefault="00FF4E34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38.03.04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Государственное и муниципальное управление</w:t>
      </w:r>
      <w:r w:rsidRPr="00F403F6">
        <w:rPr>
          <w:lang w:val="pl-PL"/>
        </w:rPr>
        <w:t xml:space="preserve">»</w:t>
      </w:r>
    </w:p>
    <w:p w:rsidR="00FF4E34" w:rsidRPr="00F403F6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FF4E34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66</w:t>
      </w:r>
      <w:r>
        <w:rPr>
          <w:sz w:val="28"/>
          <w:szCs w:val="28"/>
        </w:rPr>
        <w:t xml:space="preserve">.</w:t>
      </w:r>
    </w:p>
    <w:p w:rsidR="00FF4E34" w:rsidRPr="000240C9" w:rsidRDefault="00FF4E34" w:rsidP="001E6C4D">
      <w:pPr>
        <w:tabs>
          <w:tab w:val="left" w:pos="720"/>
        </w:tabs>
        <w:spacing w:line="288" w:lineRule="auto"/>
        <w:ind w:firstLine="539"/>
        <w:jc w:val="both"/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66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F4E34" w:rsidRPr="00A6528F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67</w:t>
      </w:r>
      <w:r>
        <w:rPr>
          <w:sz w:val="28"/>
          <w:szCs w:val="28"/>
        </w:rPr>
        <w:t xml:space="preserve">.</w:t>
      </w:r>
    </w:p>
    <w:p w:rsidR="00FF4E34" w:rsidRPr="00A6528F" w:rsidRDefault="00FF4E34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F4E34" w:rsidRDefault="00FF4E34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48000" filled="f" stroked="f">
            <v:textbox style="mso-next-textbox:#_x0000_s1037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46976" filled="f" stroked="f">
            <v:textbox style="mso-next-textbox:#_x0000_s1038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43904" filled="f" stroked="f">
            <v:textbox style="mso-next-textbox:#_x0000_s1039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0832" filled="f" stroked="f">
            <v:textbox style="mso-next-textbox:#_x0000_s1040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1856" filled="f" stroked="f">
            <v:textbox style="mso-next-textbox:#_x0000_s1041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42880" filled="f" stroked="f">
            <v:textbox style="mso-next-textbox:#_x0000_s1042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44928" filled="f" stroked="f">
            <v:textbox style="mso-next-textbox:#_x0000_s1043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45952" filled="f" stroked="f">
            <v:textbox style="mso-next-textbox:#_x0000_s1044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39808" filled="f" stroked="f">
            <v:textbox style="mso-next-textbox:#_x0000_s1045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38784" filled="f" stroked="f">
            <v:textbox style="mso-next-textbox:#_x0000_s1046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FF4E34" w:rsidRPr="007802F8" w:rsidRDefault="00FF4E34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FF4E34">
        <w:trPr>
          <w:jc w:val="center"/>
        </w:trPr>
        <w:tc>
          <w:tcPr>
            <w:tcW w:w="5146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F4E34" w:rsidRPr="00A33FAF" w:rsidRDefault="00FF4E34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FF4E34" w:rsidRDefault="00FF4E34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67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FF4E34" w:rsidRPr="00B2050A" w:rsidRDefault="00FF4E34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FF4E34" w:rsidRDefault="00FF4E34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67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95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96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FF4E34" w:rsidRPr="00CA3314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68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68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</w:p>
    <w:p w:rsidR="00FF4E34" w:rsidRPr="00220E38" w:rsidRDefault="00FF4E34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FF4E34" w:rsidRPr="002511CF" w:rsidRDefault="00FF4E34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FF4E34" w:rsidRPr="0013589F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Pr="003D28E9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69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F4E34" w:rsidRPr="00A6528F" w:rsidRDefault="00FF4E34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69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55784E" w:rsidRDefault="00FF4E34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FF4E34" w:rsidRDefault="00FF4E34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4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70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A6528F" w:rsidRDefault="00FF4E34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Pr="00282BF9" w:rsidRDefault="00FF4E34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69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70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FF4E34" w:rsidRPr="00A01626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F4E34" w:rsidRPr="0055784E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FF4E34" w:rsidRPr="00F403F6" w:rsidRDefault="00FF4E34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38.03.05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Бизнес-информатика</w:t>
      </w:r>
      <w:r w:rsidRPr="00F403F6">
        <w:rPr>
          <w:lang w:val="pl-PL"/>
        </w:rPr>
        <w:t xml:space="preserve">»</w:t>
      </w:r>
    </w:p>
    <w:p w:rsidR="00FF4E34" w:rsidRPr="00F403F6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FF4E34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71</w:t>
      </w:r>
      <w:r>
        <w:rPr>
          <w:sz w:val="28"/>
          <w:szCs w:val="28"/>
        </w:rPr>
        <w:t xml:space="preserve">.</w:t>
      </w:r>
    </w:p>
    <w:p w:rsidR="00FF4E34" w:rsidRPr="000240C9" w:rsidRDefault="00FF4E34" w:rsidP="001E6C4D">
      <w:pPr>
        <w:tabs>
          <w:tab w:val="left" w:pos="720"/>
        </w:tabs>
        <w:spacing w:line="288" w:lineRule="auto"/>
        <w:ind w:firstLine="539"/>
        <w:jc w:val="both"/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71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F4E34" w:rsidRPr="00A6528F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72</w:t>
      </w:r>
      <w:r>
        <w:rPr>
          <w:sz w:val="28"/>
          <w:szCs w:val="28"/>
        </w:rPr>
        <w:t xml:space="preserve">.</w:t>
      </w:r>
    </w:p>
    <w:p w:rsidR="00FF4E34" w:rsidRPr="00A6528F" w:rsidRDefault="00FF4E34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F4E34" w:rsidRDefault="00FF4E34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48000" filled="f" stroked="f">
            <v:textbox style="mso-next-textbox:#_x0000_s1037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46976" filled="f" stroked="f">
            <v:textbox style="mso-next-textbox:#_x0000_s1038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43904" filled="f" stroked="f">
            <v:textbox style="mso-next-textbox:#_x0000_s1039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0832" filled="f" stroked="f">
            <v:textbox style="mso-next-textbox:#_x0000_s1040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1856" filled="f" stroked="f">
            <v:textbox style="mso-next-textbox:#_x0000_s1041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42880" filled="f" stroked="f">
            <v:textbox style="mso-next-textbox:#_x0000_s1042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44928" filled="f" stroked="f">
            <v:textbox style="mso-next-textbox:#_x0000_s1043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45952" filled="f" stroked="f">
            <v:textbox style="mso-next-textbox:#_x0000_s1044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39808" filled="f" stroked="f">
            <v:textbox style="mso-next-textbox:#_x0000_s1045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38784" filled="f" stroked="f">
            <v:textbox style="mso-next-textbox:#_x0000_s1046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FF4E34" w:rsidRPr="007802F8" w:rsidRDefault="00FF4E34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FF4E34">
        <w:trPr>
          <w:jc w:val="center"/>
        </w:trPr>
        <w:tc>
          <w:tcPr>
            <w:tcW w:w="5146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F4E34" w:rsidRPr="00A33FAF" w:rsidRDefault="00FF4E34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FF4E34" w:rsidRDefault="00FF4E34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72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FF4E34" w:rsidRPr="00B2050A" w:rsidRDefault="00FF4E34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FF4E34" w:rsidRDefault="00FF4E34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72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88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88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FF4E34" w:rsidRPr="00CA3314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73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Бизнес-информатика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73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</w:p>
    <w:p w:rsidR="00FF4E34" w:rsidRPr="00220E38" w:rsidRDefault="00FF4E34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FF4E34" w:rsidRPr="002511CF" w:rsidRDefault="00FF4E34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FF4E34" w:rsidRPr="0013589F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Pr="003D28E9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73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74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Бизнес-информатика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F4E34" w:rsidRPr="00A6528F" w:rsidRDefault="00FF4E34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74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55784E" w:rsidRDefault="00FF4E34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FF4E34" w:rsidRDefault="00FF4E34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5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75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A6528F" w:rsidRDefault="00FF4E34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Pr="00282BF9" w:rsidRDefault="00FF4E34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74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75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FF4E34" w:rsidRPr="00A01626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F4E34" w:rsidRPr="0055784E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FF4E34" w:rsidRPr="00F403F6" w:rsidRDefault="00FF4E34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38.05.01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Экономическая безопасность</w:t>
      </w:r>
      <w:r w:rsidRPr="00F403F6">
        <w:rPr>
          <w:lang w:val="pl-PL"/>
        </w:rPr>
        <w:t xml:space="preserve">»</w:t>
      </w:r>
    </w:p>
    <w:p w:rsidR="00FF4E34" w:rsidRPr="00F403F6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FF4E34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76</w:t>
      </w:r>
      <w:r>
        <w:rPr>
          <w:sz w:val="28"/>
          <w:szCs w:val="28"/>
        </w:rPr>
        <w:t xml:space="preserve">.</w:t>
      </w:r>
    </w:p>
    <w:p w:rsidR="00FF4E34" w:rsidRPr="000240C9" w:rsidRDefault="00FF4E34" w:rsidP="001E6C4D">
      <w:pPr>
        <w:tabs>
          <w:tab w:val="left" w:pos="720"/>
        </w:tabs>
        <w:spacing w:line="288" w:lineRule="auto"/>
        <w:ind w:firstLine="539"/>
        <w:jc w:val="both"/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76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F4E34" w:rsidRPr="00A6528F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77</w:t>
      </w:r>
      <w:r>
        <w:rPr>
          <w:sz w:val="28"/>
          <w:szCs w:val="28"/>
        </w:rPr>
        <w:t xml:space="preserve">.</w:t>
      </w:r>
    </w:p>
    <w:p w:rsidR="00FF4E34" w:rsidRPr="00A6528F" w:rsidRDefault="00FF4E34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F4E34" w:rsidRDefault="00FF4E34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48000" filled="f" stroked="f">
            <v:textbox style="mso-next-textbox:#_x0000_s1037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46976" filled="f" stroked="f">
            <v:textbox style="mso-next-textbox:#_x0000_s1038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43904" filled="f" stroked="f">
            <v:textbox style="mso-next-textbox:#_x0000_s1039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0832" filled="f" stroked="f">
            <v:textbox style="mso-next-textbox:#_x0000_s1040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1856" filled="f" stroked="f">
            <v:textbox style="mso-next-textbox:#_x0000_s1041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42880" filled="f" stroked="f">
            <v:textbox style="mso-next-textbox:#_x0000_s1042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44928" filled="f" stroked="f">
            <v:textbox style="mso-next-textbox:#_x0000_s1043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45952" filled="f" stroked="f">
            <v:textbox style="mso-next-textbox:#_x0000_s1044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39808" filled="f" stroked="f">
            <v:textbox style="mso-next-textbox:#_x0000_s1045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38784" filled="f" stroked="f">
            <v:textbox style="mso-next-textbox:#_x0000_s1046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FF4E34" w:rsidRPr="007802F8" w:rsidRDefault="00FF4E34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FF4E34">
        <w:trPr>
          <w:jc w:val="center"/>
        </w:trPr>
        <w:tc>
          <w:tcPr>
            <w:tcW w:w="5146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F4E34" w:rsidRPr="00A33FAF" w:rsidRDefault="00FF4E34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FF4E34" w:rsidRDefault="00FF4E34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77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FF4E34" w:rsidRPr="00B2050A" w:rsidRDefault="00FF4E34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FF4E34" w:rsidRDefault="00FF4E34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77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89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FF4E34" w:rsidRPr="00CA3314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78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Экономическая безопасность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78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</w:p>
    <w:p w:rsidR="00FF4E34" w:rsidRPr="00220E38" w:rsidRDefault="00FF4E34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FF4E34" w:rsidRPr="002511CF" w:rsidRDefault="00FF4E34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FF4E34" w:rsidRPr="0013589F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Pr="003D28E9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78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79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Экономическая безопасность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F4E34" w:rsidRPr="00A6528F" w:rsidRDefault="00FF4E34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79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55784E" w:rsidRDefault="00FF4E34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FF4E34" w:rsidRDefault="00FF4E34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5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80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A6528F" w:rsidRDefault="00FF4E34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Pr="00282BF9" w:rsidRDefault="00FF4E34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79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80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FF4E34" w:rsidRPr="00A01626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F4E34" w:rsidRPr="0055784E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FF4E34" w:rsidRPr="00F403F6" w:rsidRDefault="00FF4E34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39.03.03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Организация работы с молодежью</w:t>
      </w:r>
      <w:r w:rsidRPr="00F403F6">
        <w:rPr>
          <w:lang w:val="pl-PL"/>
        </w:rPr>
        <w:t xml:space="preserve">»</w:t>
      </w:r>
    </w:p>
    <w:p w:rsidR="00FF4E34" w:rsidRPr="00F403F6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FF4E34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81</w:t>
      </w:r>
      <w:r>
        <w:rPr>
          <w:sz w:val="28"/>
          <w:szCs w:val="28"/>
        </w:rPr>
        <w:t xml:space="preserve">.</w:t>
      </w:r>
    </w:p>
    <w:p w:rsidR="00FF4E34" w:rsidRPr="000240C9" w:rsidRDefault="00FF4E34" w:rsidP="001E6C4D">
      <w:pPr>
        <w:tabs>
          <w:tab w:val="left" w:pos="720"/>
        </w:tabs>
        <w:spacing w:line="288" w:lineRule="auto"/>
        <w:ind w:firstLine="539"/>
        <w:jc w:val="both"/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9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81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F4E34" w:rsidRPr="00A6528F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82</w:t>
      </w:r>
      <w:r>
        <w:rPr>
          <w:sz w:val="28"/>
          <w:szCs w:val="28"/>
        </w:rPr>
        <w:t xml:space="preserve">.</w:t>
      </w:r>
    </w:p>
    <w:p w:rsidR="00FF4E34" w:rsidRPr="00A6528F" w:rsidRDefault="00FF4E34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F4E34" w:rsidRDefault="00FF4E34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48000" filled="f" stroked="f">
            <v:textbox style="mso-next-textbox:#_x0000_s1037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46976" filled="f" stroked="f">
            <v:textbox style="mso-next-textbox:#_x0000_s1038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43904" filled="f" stroked="f">
            <v:textbox style="mso-next-textbox:#_x0000_s1039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0832" filled="f" stroked="f">
            <v:textbox style="mso-next-textbox:#_x0000_s1040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1856" filled="f" stroked="f">
            <v:textbox style="mso-next-textbox:#_x0000_s1041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42880" filled="f" stroked="f">
            <v:textbox style="mso-next-textbox:#_x0000_s1042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44928" filled="f" stroked="f">
            <v:textbox style="mso-next-textbox:#_x0000_s1043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45952" filled="f" stroked="f">
            <v:textbox style="mso-next-textbox:#_x0000_s1044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39808" filled="f" stroked="f">
            <v:textbox style="mso-next-textbox:#_x0000_s1045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38784" filled="f" stroked="f">
            <v:textbox style="mso-next-textbox:#_x0000_s1046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FF4E34" w:rsidRPr="007802F8" w:rsidRDefault="00FF4E34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FF4E34">
        <w:trPr>
          <w:jc w:val="center"/>
        </w:trPr>
        <w:tc>
          <w:tcPr>
            <w:tcW w:w="5146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F4E34" w:rsidRPr="00A33FAF" w:rsidRDefault="00FF4E34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FF4E34" w:rsidRDefault="00FF4E34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82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FF4E34" w:rsidRPr="00B2050A" w:rsidRDefault="00FF4E34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FF4E34" w:rsidRDefault="00FF4E34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82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92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FF4E34" w:rsidRPr="00CA3314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83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9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83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</w:p>
    <w:p w:rsidR="00FF4E34" w:rsidRPr="00220E38" w:rsidRDefault="00FF4E34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FF4E34" w:rsidRPr="002511CF" w:rsidRDefault="00FF4E34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FF4E34" w:rsidRPr="0013589F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Pr="003D28E9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83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84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F4E34" w:rsidRPr="00A6528F" w:rsidRDefault="00FF4E34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9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84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55784E" w:rsidRDefault="00FF4E34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FF4E34" w:rsidRDefault="00FF4E34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9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85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A6528F" w:rsidRDefault="00FF4E34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Pr="00282BF9" w:rsidRDefault="00FF4E34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84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85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FF4E34" w:rsidRPr="00A01626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F4E34" w:rsidRPr="0055784E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FF4E34" w:rsidRPr="00F403F6" w:rsidRDefault="00FF4E34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40.03.01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Юриспруденция</w:t>
      </w:r>
      <w:r w:rsidRPr="00F403F6">
        <w:rPr>
          <w:lang w:val="pl-PL"/>
        </w:rPr>
        <w:t xml:space="preserve">»</w:t>
      </w:r>
    </w:p>
    <w:p w:rsidR="00FF4E34" w:rsidRPr="00F403F6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FF4E34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86</w:t>
      </w:r>
      <w:r>
        <w:rPr>
          <w:sz w:val="28"/>
          <w:szCs w:val="28"/>
        </w:rPr>
        <w:t xml:space="preserve">.</w:t>
      </w:r>
    </w:p>
    <w:p w:rsidR="00FF4E34" w:rsidRPr="000240C9" w:rsidRDefault="00FF4E34" w:rsidP="001E6C4D">
      <w:pPr>
        <w:tabs>
          <w:tab w:val="left" w:pos="720"/>
        </w:tabs>
        <w:spacing w:line="288" w:lineRule="auto"/>
        <w:ind w:firstLine="539"/>
        <w:jc w:val="both"/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0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86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F4E34" w:rsidRPr="00A6528F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87</w:t>
      </w:r>
      <w:r>
        <w:rPr>
          <w:sz w:val="28"/>
          <w:szCs w:val="28"/>
        </w:rPr>
        <w:t xml:space="preserve">.</w:t>
      </w:r>
    </w:p>
    <w:p w:rsidR="00FF4E34" w:rsidRPr="00A6528F" w:rsidRDefault="00FF4E34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F4E34" w:rsidRDefault="00FF4E34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48000" filled="f" stroked="f">
            <v:textbox style="mso-next-textbox:#_x0000_s1037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46976" filled="f" stroked="f">
            <v:textbox style="mso-next-textbox:#_x0000_s1038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43904" filled="f" stroked="f">
            <v:textbox style="mso-next-textbox:#_x0000_s1039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0832" filled="f" stroked="f">
            <v:textbox style="mso-next-textbox:#_x0000_s1040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1856" filled="f" stroked="f">
            <v:textbox style="mso-next-textbox:#_x0000_s1041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42880" filled="f" stroked="f">
            <v:textbox style="mso-next-textbox:#_x0000_s1042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44928" filled="f" stroked="f">
            <v:textbox style="mso-next-textbox:#_x0000_s1043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45952" filled="f" stroked="f">
            <v:textbox style="mso-next-textbox:#_x0000_s1044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39808" filled="f" stroked="f">
            <v:textbox style="mso-next-textbox:#_x0000_s1045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38784" filled="f" stroked="f">
            <v:textbox style="mso-next-textbox:#_x0000_s1046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FF4E34" w:rsidRPr="007802F8" w:rsidRDefault="00FF4E34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FF4E34">
        <w:trPr>
          <w:jc w:val="center"/>
        </w:trPr>
        <w:tc>
          <w:tcPr>
            <w:tcW w:w="5146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F4E34" w:rsidRPr="00A33FAF" w:rsidRDefault="00FF4E34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FF4E34" w:rsidRDefault="00FF4E34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87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FF4E34" w:rsidRPr="00B2050A" w:rsidRDefault="00FF4E34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FF4E34" w:rsidRDefault="00FF4E34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87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83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96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FF4E34" w:rsidRPr="00CA3314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88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0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88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</w:p>
    <w:p w:rsidR="00FF4E34" w:rsidRPr="00220E38" w:rsidRDefault="00FF4E34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FF4E34" w:rsidRPr="002511CF" w:rsidRDefault="00FF4E34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FF4E34" w:rsidRPr="0013589F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Pr="003D28E9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88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89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F4E34" w:rsidRPr="00A6528F" w:rsidRDefault="00FF4E34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0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89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55784E" w:rsidRDefault="00FF4E34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FF4E34" w:rsidRDefault="00FF4E34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0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90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A6528F" w:rsidRDefault="00FF4E34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Pr="00282BF9" w:rsidRDefault="00FF4E34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89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90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FF4E34" w:rsidRPr="00A01626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F4E34" w:rsidRPr="0055784E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FF4E34" w:rsidRPr="00F403F6" w:rsidRDefault="00FF4E34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40.05.01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Правовое обеспечение национальной безопасности</w:t>
      </w:r>
      <w:r w:rsidRPr="00F403F6">
        <w:rPr>
          <w:lang w:val="pl-PL"/>
        </w:rPr>
        <w:t xml:space="preserve">»</w:t>
      </w:r>
    </w:p>
    <w:p w:rsidR="00FF4E34" w:rsidRPr="00F403F6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FF4E34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91</w:t>
      </w:r>
      <w:r>
        <w:rPr>
          <w:sz w:val="28"/>
          <w:szCs w:val="28"/>
        </w:rPr>
        <w:t xml:space="preserve">.</w:t>
      </w:r>
    </w:p>
    <w:p w:rsidR="00FF4E34" w:rsidRPr="000240C9" w:rsidRDefault="00FF4E34" w:rsidP="001E6C4D">
      <w:pPr>
        <w:tabs>
          <w:tab w:val="left" w:pos="720"/>
        </w:tabs>
        <w:spacing w:line="288" w:lineRule="auto"/>
        <w:ind w:firstLine="539"/>
        <w:jc w:val="both"/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0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91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F4E34" w:rsidRPr="00A6528F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92</w:t>
      </w:r>
      <w:r>
        <w:rPr>
          <w:sz w:val="28"/>
          <w:szCs w:val="28"/>
        </w:rPr>
        <w:t xml:space="preserve">.</w:t>
      </w:r>
    </w:p>
    <w:p w:rsidR="00FF4E34" w:rsidRPr="00A6528F" w:rsidRDefault="00FF4E34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F4E34" w:rsidRDefault="00FF4E34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48000" filled="f" stroked="f">
            <v:textbox style="mso-next-textbox:#_x0000_s1037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46976" filled="f" stroked="f">
            <v:textbox style="mso-next-textbox:#_x0000_s1038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43904" filled="f" stroked="f">
            <v:textbox style="mso-next-textbox:#_x0000_s1039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0832" filled="f" stroked="f">
            <v:textbox style="mso-next-textbox:#_x0000_s1040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1856" filled="f" stroked="f">
            <v:textbox style="mso-next-textbox:#_x0000_s1041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42880" filled="f" stroked="f">
            <v:textbox style="mso-next-textbox:#_x0000_s1042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44928" filled="f" stroked="f">
            <v:textbox style="mso-next-textbox:#_x0000_s1043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45952" filled="f" stroked="f">
            <v:textbox style="mso-next-textbox:#_x0000_s1044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39808" filled="f" stroked="f">
            <v:textbox style="mso-next-textbox:#_x0000_s1045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38784" filled="f" stroked="f">
            <v:textbox style="mso-next-textbox:#_x0000_s1046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FF4E34" w:rsidRPr="007802F8" w:rsidRDefault="00FF4E34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FF4E34">
        <w:trPr>
          <w:jc w:val="center"/>
        </w:trPr>
        <w:tc>
          <w:tcPr>
            <w:tcW w:w="5146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F4E34" w:rsidRPr="00A33FAF" w:rsidRDefault="00FF4E34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FF4E34" w:rsidRDefault="00FF4E34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92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FF4E34" w:rsidRPr="00B2050A" w:rsidRDefault="00FF4E34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FF4E34" w:rsidRDefault="00FF4E34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92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98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FF4E34" w:rsidRPr="00CA3314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93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0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93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</w:p>
    <w:p w:rsidR="00FF4E34" w:rsidRPr="00220E38" w:rsidRDefault="00FF4E34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FF4E34" w:rsidRPr="002511CF" w:rsidRDefault="00FF4E34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FF4E34" w:rsidRPr="0013589F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Pr="003D28E9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94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F4E34" w:rsidRPr="00A6528F" w:rsidRDefault="00FF4E34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0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94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55784E" w:rsidRDefault="00FF4E34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FF4E34" w:rsidRDefault="00FF4E34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0.05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95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A6528F" w:rsidRDefault="00FF4E34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Pr="00282BF9" w:rsidRDefault="00FF4E34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94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95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FF4E34" w:rsidRPr="00A01626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F4E34" w:rsidRPr="0055784E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FF4E34" w:rsidRPr="00F403F6" w:rsidRDefault="00FF4E34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41.03.04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Политология</w:t>
      </w:r>
      <w:r w:rsidRPr="00F403F6">
        <w:rPr>
          <w:lang w:val="pl-PL"/>
        </w:rPr>
        <w:t xml:space="preserve">»</w:t>
      </w:r>
    </w:p>
    <w:p w:rsidR="00FF4E34" w:rsidRPr="00F403F6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FF4E34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Политология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96</w:t>
      </w:r>
      <w:r>
        <w:rPr>
          <w:sz w:val="28"/>
          <w:szCs w:val="28"/>
        </w:rPr>
        <w:t xml:space="preserve">.</w:t>
      </w:r>
    </w:p>
    <w:p w:rsidR="00FF4E34" w:rsidRPr="000240C9" w:rsidRDefault="00FF4E34" w:rsidP="001E6C4D">
      <w:pPr>
        <w:tabs>
          <w:tab w:val="left" w:pos="720"/>
        </w:tabs>
        <w:spacing w:line="288" w:lineRule="auto"/>
        <w:ind w:firstLine="539"/>
        <w:jc w:val="both"/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1.03.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96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F4E34" w:rsidRPr="00A6528F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97</w:t>
      </w:r>
      <w:r>
        <w:rPr>
          <w:sz w:val="28"/>
          <w:szCs w:val="28"/>
        </w:rPr>
        <w:t xml:space="preserve">.</w:t>
      </w:r>
    </w:p>
    <w:p w:rsidR="00FF4E34" w:rsidRPr="00A6528F" w:rsidRDefault="00FF4E34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F4E34" w:rsidRDefault="00FF4E34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48000" filled="f" stroked="f">
            <v:textbox style="mso-next-textbox:#_x0000_s1037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46976" filled="f" stroked="f">
            <v:textbox style="mso-next-textbox:#_x0000_s1038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43904" filled="f" stroked="f">
            <v:textbox style="mso-next-textbox:#_x0000_s1039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0832" filled="f" stroked="f">
            <v:textbox style="mso-next-textbox:#_x0000_s1040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1856" filled="f" stroked="f">
            <v:textbox style="mso-next-textbox:#_x0000_s1041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42880" filled="f" stroked="f">
            <v:textbox style="mso-next-textbox:#_x0000_s1042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44928" filled="f" stroked="f">
            <v:textbox style="mso-next-textbox:#_x0000_s1043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45952" filled="f" stroked="f">
            <v:textbox style="mso-next-textbox:#_x0000_s1044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39808" filled="f" stroked="f">
            <v:textbox style="mso-next-textbox:#_x0000_s1045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38784" filled="f" stroked="f">
            <v:textbox style="mso-next-textbox:#_x0000_s1046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FF4E34" w:rsidRPr="007802F8" w:rsidRDefault="00FF4E34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FF4E34">
        <w:trPr>
          <w:jc w:val="center"/>
        </w:trPr>
        <w:tc>
          <w:tcPr>
            <w:tcW w:w="5146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F4E34" w:rsidRPr="00A33FAF" w:rsidRDefault="00FF4E34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FF4E34" w:rsidRDefault="00FF4E34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97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FF4E34" w:rsidRPr="00B2050A" w:rsidRDefault="00FF4E34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FF4E34" w:rsidRDefault="00FF4E34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97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Политология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FF4E34" w:rsidRPr="00CA3314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98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Политология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1.03.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98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</w:p>
    <w:p w:rsidR="00FF4E34" w:rsidRPr="00220E38" w:rsidRDefault="00FF4E34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FF4E34" w:rsidRPr="002511CF" w:rsidRDefault="00FF4E34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FF4E34" w:rsidRPr="0013589F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Pr="003D28E9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99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Политология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F4E34" w:rsidRPr="00A6528F" w:rsidRDefault="00FF4E34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1.03.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99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55784E" w:rsidRDefault="00FF4E34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FF4E34" w:rsidRDefault="00FF4E34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1.03.04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100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A6528F" w:rsidRDefault="00FF4E34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Pr="00282BF9" w:rsidRDefault="00FF4E34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99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100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Политология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FF4E34" w:rsidRPr="00A01626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F4E34" w:rsidRPr="0055784E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FF4E34" w:rsidRPr="00F403F6" w:rsidRDefault="00FF4E34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41.03.05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Международные отношения</w:t>
      </w:r>
      <w:r w:rsidRPr="00F403F6">
        <w:rPr>
          <w:lang w:val="pl-PL"/>
        </w:rPr>
        <w:t xml:space="preserve">»</w:t>
      </w:r>
    </w:p>
    <w:p w:rsidR="00FF4E34" w:rsidRPr="00F403F6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FF4E34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Международные отношения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101</w:t>
      </w:r>
      <w:r>
        <w:rPr>
          <w:sz w:val="28"/>
          <w:szCs w:val="28"/>
        </w:rPr>
        <w:t xml:space="preserve">.</w:t>
      </w:r>
    </w:p>
    <w:p w:rsidR="00FF4E34" w:rsidRPr="000240C9" w:rsidRDefault="00FF4E34" w:rsidP="001E6C4D">
      <w:pPr>
        <w:tabs>
          <w:tab w:val="left" w:pos="720"/>
        </w:tabs>
        <w:spacing w:line="288" w:lineRule="auto"/>
        <w:ind w:firstLine="539"/>
        <w:jc w:val="both"/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1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101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F4E34" w:rsidRPr="00A6528F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102</w:t>
      </w:r>
      <w:r>
        <w:rPr>
          <w:sz w:val="28"/>
          <w:szCs w:val="28"/>
        </w:rPr>
        <w:t xml:space="preserve">.</w:t>
      </w:r>
    </w:p>
    <w:p w:rsidR="00FF4E34" w:rsidRPr="00A6528F" w:rsidRDefault="00FF4E34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F4E34" w:rsidRDefault="00FF4E34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48000" filled="f" stroked="f">
            <v:textbox style="mso-next-textbox:#_x0000_s1037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46976" filled="f" stroked="f">
            <v:textbox style="mso-next-textbox:#_x0000_s1038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43904" filled="f" stroked="f">
            <v:textbox style="mso-next-textbox:#_x0000_s1039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0832" filled="f" stroked="f">
            <v:textbox style="mso-next-textbox:#_x0000_s1040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1856" filled="f" stroked="f">
            <v:textbox style="mso-next-textbox:#_x0000_s1041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42880" filled="f" stroked="f">
            <v:textbox style="mso-next-textbox:#_x0000_s1042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44928" filled="f" stroked="f">
            <v:textbox style="mso-next-textbox:#_x0000_s1043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45952" filled="f" stroked="f">
            <v:textbox style="mso-next-textbox:#_x0000_s1044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39808" filled="f" stroked="f">
            <v:textbox style="mso-next-textbox:#_x0000_s1045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38784" filled="f" stroked="f">
            <v:textbox style="mso-next-textbox:#_x0000_s1046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FF4E34" w:rsidRPr="007802F8" w:rsidRDefault="00FF4E34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FF4E34">
        <w:trPr>
          <w:jc w:val="center"/>
        </w:trPr>
        <w:tc>
          <w:tcPr>
            <w:tcW w:w="5146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F4E34" w:rsidRPr="00A33FAF" w:rsidRDefault="00FF4E34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FF4E34" w:rsidRDefault="00FF4E34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102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FF4E34" w:rsidRPr="00B2050A" w:rsidRDefault="00FF4E34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FF4E34" w:rsidRDefault="00FF4E34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102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Международные отношения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95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FF4E34" w:rsidRPr="00CA3314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103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Международные отношения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1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103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</w:p>
    <w:p w:rsidR="00FF4E34" w:rsidRPr="00220E38" w:rsidRDefault="00FF4E34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FF4E34" w:rsidRPr="002511CF" w:rsidRDefault="00FF4E34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FF4E34" w:rsidRPr="0013589F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Pr="003D28E9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103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104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Международные отношения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F4E34" w:rsidRPr="00A6528F" w:rsidRDefault="00FF4E34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1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104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55784E" w:rsidRDefault="00FF4E34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FF4E34" w:rsidRDefault="00FF4E34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1.03.05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105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A6528F" w:rsidRDefault="00FF4E34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Pr="00282BF9" w:rsidRDefault="00FF4E34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104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105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Международные отношения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FF4E34" w:rsidRPr="00A01626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F4E34" w:rsidRPr="0055784E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FF4E34" w:rsidRPr="00F403F6" w:rsidRDefault="00FF4E34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42.03.01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Реклама и связи с общественностью</w:t>
      </w:r>
      <w:r w:rsidRPr="00F403F6">
        <w:rPr>
          <w:lang w:val="pl-PL"/>
        </w:rPr>
        <w:t xml:space="preserve">»</w:t>
      </w:r>
    </w:p>
    <w:p w:rsidR="00FF4E34" w:rsidRPr="00F403F6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FF4E34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106</w:t>
      </w:r>
      <w:r>
        <w:rPr>
          <w:sz w:val="28"/>
          <w:szCs w:val="28"/>
        </w:rPr>
        <w:t xml:space="preserve">.</w:t>
      </w:r>
    </w:p>
    <w:p w:rsidR="00FF4E34" w:rsidRPr="000240C9" w:rsidRDefault="00FF4E34" w:rsidP="001E6C4D">
      <w:pPr>
        <w:tabs>
          <w:tab w:val="left" w:pos="720"/>
        </w:tabs>
        <w:spacing w:line="288" w:lineRule="auto"/>
        <w:ind w:firstLine="539"/>
        <w:jc w:val="both"/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106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F4E34" w:rsidRPr="00A6528F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107</w:t>
      </w:r>
      <w:r>
        <w:rPr>
          <w:sz w:val="28"/>
          <w:szCs w:val="28"/>
        </w:rPr>
        <w:t xml:space="preserve">.</w:t>
      </w:r>
    </w:p>
    <w:p w:rsidR="00FF4E34" w:rsidRPr="00A6528F" w:rsidRDefault="00FF4E34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F4E34" w:rsidRDefault="00FF4E34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48000" filled="f" stroked="f">
            <v:textbox style="mso-next-textbox:#_x0000_s1037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46976" filled="f" stroked="f">
            <v:textbox style="mso-next-textbox:#_x0000_s1038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43904" filled="f" stroked="f">
            <v:textbox style="mso-next-textbox:#_x0000_s1039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0832" filled="f" stroked="f">
            <v:textbox style="mso-next-textbox:#_x0000_s1040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1856" filled="f" stroked="f">
            <v:textbox style="mso-next-textbox:#_x0000_s1041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42880" filled="f" stroked="f">
            <v:textbox style="mso-next-textbox:#_x0000_s1042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44928" filled="f" stroked="f">
            <v:textbox style="mso-next-textbox:#_x0000_s1043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45952" filled="f" stroked="f">
            <v:textbox style="mso-next-textbox:#_x0000_s1044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39808" filled="f" stroked="f">
            <v:textbox style="mso-next-textbox:#_x0000_s1045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38784" filled="f" stroked="f">
            <v:textbox style="mso-next-textbox:#_x0000_s1046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FF4E34" w:rsidRPr="007802F8" w:rsidRDefault="00FF4E34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FF4E34">
        <w:trPr>
          <w:jc w:val="center"/>
        </w:trPr>
        <w:tc>
          <w:tcPr>
            <w:tcW w:w="5146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F4E34" w:rsidRPr="00A33FAF" w:rsidRDefault="00FF4E34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FF4E34" w:rsidRDefault="00FF4E34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107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FF4E34" w:rsidRPr="00B2050A" w:rsidRDefault="00FF4E34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FF4E34" w:rsidRDefault="00FF4E34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107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86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FF4E34" w:rsidRPr="00CA3314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108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108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</w:p>
    <w:p w:rsidR="00FF4E34" w:rsidRPr="00220E38" w:rsidRDefault="00FF4E34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FF4E34" w:rsidRPr="002511CF" w:rsidRDefault="00FF4E34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FF4E34" w:rsidRPr="0013589F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Pr="003D28E9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108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109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F4E34" w:rsidRPr="00A6528F" w:rsidRDefault="00FF4E34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109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55784E" w:rsidRDefault="00FF4E34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FF4E34" w:rsidRDefault="00FF4E34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2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110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A6528F" w:rsidRDefault="00FF4E34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Pr="00282BF9" w:rsidRDefault="00FF4E34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109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FF4E34" w:rsidRPr="00A01626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F4E34" w:rsidRPr="0055784E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FF4E34" w:rsidRPr="00F403F6" w:rsidRDefault="00FF4E34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43.03.02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Туризм</w:t>
      </w:r>
      <w:r w:rsidRPr="00F403F6">
        <w:rPr>
          <w:lang w:val="pl-PL"/>
        </w:rPr>
        <w:t xml:space="preserve">»</w:t>
      </w:r>
    </w:p>
    <w:p w:rsidR="00FF4E34" w:rsidRPr="00F403F6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FF4E34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111</w:t>
      </w:r>
      <w:r>
        <w:rPr>
          <w:sz w:val="28"/>
          <w:szCs w:val="28"/>
        </w:rPr>
        <w:t xml:space="preserve">.</w:t>
      </w:r>
    </w:p>
    <w:p w:rsidR="00FF4E34" w:rsidRPr="000240C9" w:rsidRDefault="00FF4E34" w:rsidP="001E6C4D">
      <w:pPr>
        <w:tabs>
          <w:tab w:val="left" w:pos="720"/>
        </w:tabs>
        <w:spacing w:line="288" w:lineRule="auto"/>
        <w:ind w:firstLine="539"/>
        <w:jc w:val="both"/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111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F4E34" w:rsidRPr="00A6528F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112</w:t>
      </w:r>
      <w:r>
        <w:rPr>
          <w:sz w:val="28"/>
          <w:szCs w:val="28"/>
        </w:rPr>
        <w:t xml:space="preserve">.</w:t>
      </w:r>
    </w:p>
    <w:p w:rsidR="00FF4E34" w:rsidRPr="00A6528F" w:rsidRDefault="00FF4E34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F4E34" w:rsidRDefault="00FF4E34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48000" filled="f" stroked="f">
            <v:textbox style="mso-next-textbox:#_x0000_s1037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46976" filled="f" stroked="f">
            <v:textbox style="mso-next-textbox:#_x0000_s1038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43904" filled="f" stroked="f">
            <v:textbox style="mso-next-textbox:#_x0000_s1039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0832" filled="f" stroked="f">
            <v:textbox style="mso-next-textbox:#_x0000_s1040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1856" filled="f" stroked="f">
            <v:textbox style="mso-next-textbox:#_x0000_s1041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42880" filled="f" stroked="f">
            <v:textbox style="mso-next-textbox:#_x0000_s1042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44928" filled="f" stroked="f">
            <v:textbox style="mso-next-textbox:#_x0000_s1043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45952" filled="f" stroked="f">
            <v:textbox style="mso-next-textbox:#_x0000_s1044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39808" filled="f" stroked="f">
            <v:textbox style="mso-next-textbox:#_x0000_s1045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38784" filled="f" stroked="f">
            <v:textbox style="mso-next-textbox:#_x0000_s1046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FF4E34" w:rsidRPr="007802F8" w:rsidRDefault="00FF4E34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FF4E34">
        <w:trPr>
          <w:jc w:val="center"/>
        </w:trPr>
        <w:tc>
          <w:tcPr>
            <w:tcW w:w="5146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F4E34" w:rsidRPr="00A33FAF" w:rsidRDefault="00FF4E34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FF4E34" w:rsidRDefault="00FF4E34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112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FF4E34" w:rsidRPr="00B2050A" w:rsidRDefault="00FF4E34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FF4E34" w:rsidRDefault="00FF4E34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FF4E34" w:rsidRPr="00CA3314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113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Туризм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113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</w:p>
    <w:p w:rsidR="00FF4E34" w:rsidRPr="00220E38" w:rsidRDefault="00FF4E34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FF4E34" w:rsidRPr="002511CF" w:rsidRDefault="00FF4E34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FF4E34" w:rsidRPr="0013589F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Pr="003D28E9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Туризм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F4E34" w:rsidRPr="00A6528F" w:rsidRDefault="00FF4E34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114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55784E" w:rsidRDefault="00FF4E34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FF4E34" w:rsidRDefault="00FF4E34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3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115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A6528F" w:rsidRDefault="00FF4E34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Pr="00282BF9" w:rsidRDefault="00FF4E34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114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FF4E34" w:rsidRPr="00A01626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F4E34" w:rsidRPr="0055784E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FF4E34" w:rsidRPr="00F403F6" w:rsidRDefault="00FF4E34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43.03.03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Гостиничное дело</w:t>
      </w:r>
      <w:r w:rsidRPr="00F403F6">
        <w:rPr>
          <w:lang w:val="pl-PL"/>
        </w:rPr>
        <w:t xml:space="preserve">»</w:t>
      </w:r>
    </w:p>
    <w:p w:rsidR="00FF4E34" w:rsidRPr="00F403F6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FF4E34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116</w:t>
      </w:r>
      <w:r>
        <w:rPr>
          <w:sz w:val="28"/>
          <w:szCs w:val="28"/>
        </w:rPr>
        <w:t xml:space="preserve">.</w:t>
      </w:r>
    </w:p>
    <w:p w:rsidR="00FF4E34" w:rsidRPr="000240C9" w:rsidRDefault="00FF4E34" w:rsidP="001E6C4D">
      <w:pPr>
        <w:tabs>
          <w:tab w:val="left" w:pos="720"/>
        </w:tabs>
        <w:spacing w:line="288" w:lineRule="auto"/>
        <w:ind w:firstLine="539"/>
        <w:jc w:val="both"/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3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116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F4E34" w:rsidRPr="00A6528F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117</w:t>
      </w:r>
      <w:r>
        <w:rPr>
          <w:sz w:val="28"/>
          <w:szCs w:val="28"/>
        </w:rPr>
        <w:t xml:space="preserve">.</w:t>
      </w:r>
    </w:p>
    <w:p w:rsidR="00FF4E34" w:rsidRPr="00A6528F" w:rsidRDefault="00FF4E34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F4E34" w:rsidRDefault="00FF4E34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48000" filled="f" stroked="f">
            <v:textbox style="mso-next-textbox:#_x0000_s1037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46976" filled="f" stroked="f">
            <v:textbox style="mso-next-textbox:#_x0000_s1038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43904" filled="f" stroked="f">
            <v:textbox style="mso-next-textbox:#_x0000_s1039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0832" filled="f" stroked="f">
            <v:textbox style="mso-next-textbox:#_x0000_s1040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1856" filled="f" stroked="f">
            <v:textbox style="mso-next-textbox:#_x0000_s1041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42880" filled="f" stroked="f">
            <v:textbox style="mso-next-textbox:#_x0000_s1042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44928" filled="f" stroked="f">
            <v:textbox style="mso-next-textbox:#_x0000_s1043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45952" filled="f" stroked="f">
            <v:textbox style="mso-next-textbox:#_x0000_s1044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39808" filled="f" stroked="f">
            <v:textbox style="mso-next-textbox:#_x0000_s1045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38784" filled="f" stroked="f">
            <v:textbox style="mso-next-textbox:#_x0000_s1046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FF4E34" w:rsidRPr="007802F8" w:rsidRDefault="00FF4E34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FF4E34">
        <w:trPr>
          <w:jc w:val="center"/>
        </w:trPr>
        <w:tc>
          <w:tcPr>
            <w:tcW w:w="5146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F4E34" w:rsidRPr="00A33FAF" w:rsidRDefault="00FF4E34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FF4E34" w:rsidRDefault="00FF4E34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117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FF4E34" w:rsidRPr="00B2050A" w:rsidRDefault="00FF4E34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FF4E34" w:rsidRDefault="00FF4E34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96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FF4E34" w:rsidRPr="00CA3314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118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Гостиничное дело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3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118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</w:p>
    <w:p w:rsidR="00FF4E34" w:rsidRPr="00220E38" w:rsidRDefault="00FF4E34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FF4E34" w:rsidRPr="002511CF" w:rsidRDefault="00FF4E34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FF4E34" w:rsidRPr="0013589F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Pr="003D28E9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Гостиничное дело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F4E34" w:rsidRPr="00A6528F" w:rsidRDefault="00FF4E34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3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119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55784E" w:rsidRDefault="00FF4E34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FF4E34" w:rsidRDefault="00FF4E34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3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120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A6528F" w:rsidRDefault="00FF4E34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Pr="00282BF9" w:rsidRDefault="00FF4E34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119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FF4E34" w:rsidRPr="00A01626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F4E34" w:rsidRPr="0055784E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FF4E34" w:rsidRPr="00F403F6" w:rsidRDefault="00FF4E34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44.03.05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Педагогическое образование (с двумя профилями подготовки)</w:t>
      </w:r>
      <w:r w:rsidRPr="00F403F6">
        <w:rPr>
          <w:lang w:val="pl-PL"/>
        </w:rPr>
        <w:t xml:space="preserve">»</w:t>
      </w:r>
    </w:p>
    <w:p w:rsidR="00FF4E34" w:rsidRPr="00F403F6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FF4E34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121</w:t>
      </w:r>
      <w:r>
        <w:rPr>
          <w:sz w:val="28"/>
          <w:szCs w:val="28"/>
        </w:rPr>
        <w:t xml:space="preserve">.</w:t>
      </w:r>
    </w:p>
    <w:p w:rsidR="00FF4E34" w:rsidRPr="000240C9" w:rsidRDefault="00FF4E34" w:rsidP="001E6C4D">
      <w:pPr>
        <w:tabs>
          <w:tab w:val="left" w:pos="720"/>
        </w:tabs>
        <w:spacing w:line="288" w:lineRule="auto"/>
        <w:ind w:firstLine="539"/>
        <w:jc w:val="both"/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4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121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F4E34" w:rsidRPr="00A6528F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122</w:t>
      </w:r>
      <w:r>
        <w:rPr>
          <w:sz w:val="28"/>
          <w:szCs w:val="28"/>
        </w:rPr>
        <w:t xml:space="preserve">.</w:t>
      </w:r>
    </w:p>
    <w:p w:rsidR="00FF4E34" w:rsidRPr="00A6528F" w:rsidRDefault="00FF4E34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F4E34" w:rsidRDefault="00FF4E34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48000" filled="f" stroked="f">
            <v:textbox style="mso-next-textbox:#_x0000_s1037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46976" filled="f" stroked="f">
            <v:textbox style="mso-next-textbox:#_x0000_s1038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43904" filled="f" stroked="f">
            <v:textbox style="mso-next-textbox:#_x0000_s1039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0832" filled="f" stroked="f">
            <v:textbox style="mso-next-textbox:#_x0000_s1040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1856" filled="f" stroked="f">
            <v:textbox style="mso-next-textbox:#_x0000_s1041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42880" filled="f" stroked="f">
            <v:textbox style="mso-next-textbox:#_x0000_s1042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44928" filled="f" stroked="f">
            <v:textbox style="mso-next-textbox:#_x0000_s1043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45952" filled="f" stroked="f">
            <v:textbox style="mso-next-textbox:#_x0000_s1044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39808" filled="f" stroked="f">
            <v:textbox style="mso-next-textbox:#_x0000_s1045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38784" filled="f" stroked="f">
            <v:textbox style="mso-next-textbox:#_x0000_s1046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FF4E34" w:rsidRPr="007802F8" w:rsidRDefault="00FF4E34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FF4E34">
        <w:trPr>
          <w:jc w:val="center"/>
        </w:trPr>
        <w:tc>
          <w:tcPr>
            <w:tcW w:w="5146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F4E34" w:rsidRPr="00A33FAF" w:rsidRDefault="00FF4E34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FF4E34" w:rsidRDefault="00FF4E34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122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FF4E34" w:rsidRPr="00B2050A" w:rsidRDefault="00FF4E34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FF4E34" w:rsidRDefault="00FF4E34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122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FF4E34" w:rsidRPr="00CA3314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123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4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123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</w:p>
    <w:p w:rsidR="00FF4E34" w:rsidRPr="00220E38" w:rsidRDefault="00FF4E34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FF4E34" w:rsidRPr="002511CF" w:rsidRDefault="00FF4E34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FF4E34" w:rsidRPr="0013589F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Pr="003D28E9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124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F4E34" w:rsidRPr="00A6528F" w:rsidRDefault="00FF4E34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4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124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55784E" w:rsidRDefault="00FF4E34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FF4E34" w:rsidRDefault="00FF4E34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4.03.05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125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A6528F" w:rsidRDefault="00FF4E34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Pr="00282BF9" w:rsidRDefault="00FF4E34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124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FF4E34" w:rsidRPr="00A01626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F4E34" w:rsidRPr="0055784E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FF4E34" w:rsidRPr="00F403F6" w:rsidRDefault="00FF4E34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45.03.01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Филология</w:t>
      </w:r>
      <w:r w:rsidRPr="00F403F6">
        <w:rPr>
          <w:lang w:val="pl-PL"/>
        </w:rPr>
        <w:t xml:space="preserve">»</w:t>
      </w:r>
    </w:p>
    <w:p w:rsidR="00FF4E34" w:rsidRPr="00F403F6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FF4E34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126</w:t>
      </w:r>
      <w:r>
        <w:rPr>
          <w:sz w:val="28"/>
          <w:szCs w:val="28"/>
        </w:rPr>
        <w:t xml:space="preserve">.</w:t>
      </w:r>
    </w:p>
    <w:p w:rsidR="00FF4E34" w:rsidRPr="000240C9" w:rsidRDefault="00FF4E34" w:rsidP="001E6C4D">
      <w:pPr>
        <w:tabs>
          <w:tab w:val="left" w:pos="720"/>
        </w:tabs>
        <w:spacing w:line="288" w:lineRule="auto"/>
        <w:ind w:firstLine="539"/>
        <w:jc w:val="both"/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5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126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F4E34" w:rsidRPr="00A6528F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127</w:t>
      </w:r>
      <w:r>
        <w:rPr>
          <w:sz w:val="28"/>
          <w:szCs w:val="28"/>
        </w:rPr>
        <w:t xml:space="preserve">.</w:t>
      </w:r>
    </w:p>
    <w:p w:rsidR="00FF4E34" w:rsidRPr="00A6528F" w:rsidRDefault="00FF4E34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F4E34" w:rsidRDefault="00FF4E34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48000" filled="f" stroked="f">
            <v:textbox style="mso-next-textbox:#_x0000_s1037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46976" filled="f" stroked="f">
            <v:textbox style="mso-next-textbox:#_x0000_s1038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43904" filled="f" stroked="f">
            <v:textbox style="mso-next-textbox:#_x0000_s1039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0832" filled="f" stroked="f">
            <v:textbox style="mso-next-textbox:#_x0000_s1040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1856" filled="f" stroked="f">
            <v:textbox style="mso-next-textbox:#_x0000_s1041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42880" filled="f" stroked="f">
            <v:textbox style="mso-next-textbox:#_x0000_s1042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44928" filled="f" stroked="f">
            <v:textbox style="mso-next-textbox:#_x0000_s1043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45952" filled="f" stroked="f">
            <v:textbox style="mso-next-textbox:#_x0000_s1044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39808" filled="f" stroked="f">
            <v:textbox style="mso-next-textbox:#_x0000_s1045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38784" filled="f" stroked="f">
            <v:textbox style="mso-next-textbox:#_x0000_s1046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FF4E34" w:rsidRPr="007802F8" w:rsidRDefault="00FF4E34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FF4E34">
        <w:trPr>
          <w:jc w:val="center"/>
        </w:trPr>
        <w:tc>
          <w:tcPr>
            <w:tcW w:w="5146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F4E34" w:rsidRPr="00A33FAF" w:rsidRDefault="00FF4E34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FF4E34" w:rsidRDefault="00FF4E34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127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FF4E34" w:rsidRPr="00B2050A" w:rsidRDefault="00FF4E34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FF4E34" w:rsidRDefault="00FF4E34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127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85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96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FF4E34" w:rsidRPr="00CA3314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128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Филология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5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128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</w:p>
    <w:p w:rsidR="00FF4E34" w:rsidRPr="00220E38" w:rsidRDefault="00FF4E34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FF4E34" w:rsidRPr="002511CF" w:rsidRDefault="00FF4E34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FF4E34" w:rsidRPr="0013589F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Pr="003D28E9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129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Филология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F4E34" w:rsidRPr="00A6528F" w:rsidRDefault="00FF4E34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5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129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55784E" w:rsidRDefault="00FF4E34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FF4E34" w:rsidRDefault="00FF4E34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5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130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A6528F" w:rsidRDefault="00FF4E34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Pr="00282BF9" w:rsidRDefault="00FF4E34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129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FF4E34" w:rsidRPr="00A01626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F4E34" w:rsidRPr="0055784E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FF4E34" w:rsidRPr="00F403F6" w:rsidRDefault="00FF4E34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45.03.02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Лингвистика</w:t>
      </w:r>
      <w:r w:rsidRPr="00F403F6">
        <w:rPr>
          <w:lang w:val="pl-PL"/>
        </w:rPr>
        <w:t xml:space="preserve">»</w:t>
      </w:r>
    </w:p>
    <w:p w:rsidR="00FF4E34" w:rsidRPr="00F403F6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FF4E34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131</w:t>
      </w:r>
      <w:r>
        <w:rPr>
          <w:sz w:val="28"/>
          <w:szCs w:val="28"/>
        </w:rPr>
        <w:t xml:space="preserve">.</w:t>
      </w:r>
    </w:p>
    <w:p w:rsidR="00FF4E34" w:rsidRPr="000240C9" w:rsidRDefault="00FF4E34" w:rsidP="001E6C4D">
      <w:pPr>
        <w:tabs>
          <w:tab w:val="left" w:pos="720"/>
        </w:tabs>
        <w:spacing w:line="288" w:lineRule="auto"/>
        <w:ind w:firstLine="539"/>
        <w:jc w:val="both"/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131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F4E34" w:rsidRPr="00A6528F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132</w:t>
      </w:r>
      <w:r>
        <w:rPr>
          <w:sz w:val="28"/>
          <w:szCs w:val="28"/>
        </w:rPr>
        <w:t xml:space="preserve">.</w:t>
      </w:r>
    </w:p>
    <w:p w:rsidR="00FF4E34" w:rsidRPr="00A6528F" w:rsidRDefault="00FF4E34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F4E34" w:rsidRDefault="00FF4E34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48000" filled="f" stroked="f">
            <v:textbox style="mso-next-textbox:#_x0000_s1037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46976" filled="f" stroked="f">
            <v:textbox style="mso-next-textbox:#_x0000_s1038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43904" filled="f" stroked="f">
            <v:textbox style="mso-next-textbox:#_x0000_s1039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0832" filled="f" stroked="f">
            <v:textbox style="mso-next-textbox:#_x0000_s1040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1856" filled="f" stroked="f">
            <v:textbox style="mso-next-textbox:#_x0000_s1041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42880" filled="f" stroked="f">
            <v:textbox style="mso-next-textbox:#_x0000_s1042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44928" filled="f" stroked="f">
            <v:textbox style="mso-next-textbox:#_x0000_s1043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45952" filled="f" stroked="f">
            <v:textbox style="mso-next-textbox:#_x0000_s1044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39808" filled="f" stroked="f">
            <v:textbox style="mso-next-textbox:#_x0000_s1045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38784" filled="f" stroked="f">
            <v:textbox style="mso-next-textbox:#_x0000_s1046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FF4E34" w:rsidRPr="007802F8" w:rsidRDefault="00FF4E34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FF4E34">
        <w:trPr>
          <w:jc w:val="center"/>
        </w:trPr>
        <w:tc>
          <w:tcPr>
            <w:tcW w:w="5146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F4E34" w:rsidRPr="00A33FAF" w:rsidRDefault="00FF4E34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FF4E34" w:rsidRDefault="00FF4E34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132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FF4E34" w:rsidRPr="00B2050A" w:rsidRDefault="00FF4E34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FF4E34" w:rsidRDefault="00FF4E34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132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92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FF4E34" w:rsidRPr="00CA3314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133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Лингвистика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133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</w:p>
    <w:p w:rsidR="00FF4E34" w:rsidRPr="00220E38" w:rsidRDefault="00FF4E34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FF4E34" w:rsidRPr="002511CF" w:rsidRDefault="00FF4E34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FF4E34" w:rsidRPr="0013589F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Pr="003D28E9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134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Лингвистика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F4E34" w:rsidRPr="00A6528F" w:rsidRDefault="00FF4E34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134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55784E" w:rsidRDefault="00FF4E34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FF4E34" w:rsidRDefault="00FF4E34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5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135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A6528F" w:rsidRDefault="00FF4E34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Pr="00282BF9" w:rsidRDefault="00FF4E34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134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FF4E34" w:rsidRPr="00A01626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F4E34" w:rsidRPr="0055784E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FF4E34" w:rsidRPr="00F403F6" w:rsidRDefault="00FF4E34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46.03.01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История</w:t>
      </w:r>
      <w:r w:rsidRPr="00F403F6">
        <w:rPr>
          <w:lang w:val="pl-PL"/>
        </w:rPr>
        <w:t xml:space="preserve">»</w:t>
      </w:r>
    </w:p>
    <w:p w:rsidR="00FF4E34" w:rsidRPr="00F403F6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FF4E34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136</w:t>
      </w:r>
      <w:r>
        <w:rPr>
          <w:sz w:val="28"/>
          <w:szCs w:val="28"/>
        </w:rPr>
        <w:t xml:space="preserve">.</w:t>
      </w:r>
    </w:p>
    <w:p w:rsidR="00FF4E34" w:rsidRPr="000240C9" w:rsidRDefault="00FF4E34" w:rsidP="001E6C4D">
      <w:pPr>
        <w:tabs>
          <w:tab w:val="left" w:pos="720"/>
        </w:tabs>
        <w:spacing w:line="288" w:lineRule="auto"/>
        <w:ind w:firstLine="539"/>
        <w:jc w:val="both"/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136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F4E34" w:rsidRPr="00A6528F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137</w:t>
      </w:r>
      <w:r>
        <w:rPr>
          <w:sz w:val="28"/>
          <w:szCs w:val="28"/>
        </w:rPr>
        <w:t xml:space="preserve">.</w:t>
      </w:r>
    </w:p>
    <w:p w:rsidR="00FF4E34" w:rsidRPr="00A6528F" w:rsidRDefault="00FF4E34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F4E34" w:rsidRDefault="00FF4E34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48000" filled="f" stroked="f">
            <v:textbox style="mso-next-textbox:#_x0000_s1037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46976" filled="f" stroked="f">
            <v:textbox style="mso-next-textbox:#_x0000_s1038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43904" filled="f" stroked="f">
            <v:textbox style="mso-next-textbox:#_x0000_s1039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0832" filled="f" stroked="f">
            <v:textbox style="mso-next-textbox:#_x0000_s1040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1856" filled="f" stroked="f">
            <v:textbox style="mso-next-textbox:#_x0000_s1041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42880" filled="f" stroked="f">
            <v:textbox style="mso-next-textbox:#_x0000_s1042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44928" filled="f" stroked="f">
            <v:textbox style="mso-next-textbox:#_x0000_s1043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45952" filled="f" stroked="f">
            <v:textbox style="mso-next-textbox:#_x0000_s1044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39808" filled="f" stroked="f">
            <v:textbox style="mso-next-textbox:#_x0000_s1045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38784" filled="f" stroked="f">
            <v:textbox style="mso-next-textbox:#_x0000_s1046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FF4E34" w:rsidRPr="007802F8" w:rsidRDefault="00FF4E34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FF4E34">
        <w:trPr>
          <w:jc w:val="center"/>
        </w:trPr>
        <w:tc>
          <w:tcPr>
            <w:tcW w:w="5146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F4E34" w:rsidRPr="00A33FAF" w:rsidRDefault="00FF4E34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FF4E34" w:rsidRDefault="00FF4E34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137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FF4E34" w:rsidRPr="00B2050A" w:rsidRDefault="00FF4E34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FF4E34" w:rsidRDefault="00FF4E34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137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84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FF4E34" w:rsidRPr="00CA3314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138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История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138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</w:p>
    <w:p w:rsidR="00FF4E34" w:rsidRPr="00220E38" w:rsidRDefault="00FF4E34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FF4E34" w:rsidRPr="002511CF" w:rsidRDefault="00FF4E34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FF4E34" w:rsidRPr="0013589F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Pr="003D28E9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139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История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F4E34" w:rsidRPr="00A6528F" w:rsidRDefault="00FF4E34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139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55784E" w:rsidRDefault="00FF4E34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FF4E34" w:rsidRDefault="00FF4E34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6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140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A6528F" w:rsidRDefault="00FF4E34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Pr="00282BF9" w:rsidRDefault="00FF4E34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139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FF4E34" w:rsidRPr="00A01626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F4E34" w:rsidRPr="0055784E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FF4E34" w:rsidRPr="00F403F6" w:rsidRDefault="00FF4E34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51.03.01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Культурология</w:t>
      </w:r>
      <w:r w:rsidRPr="00F403F6">
        <w:rPr>
          <w:lang w:val="pl-PL"/>
        </w:rPr>
        <w:t xml:space="preserve">»</w:t>
      </w:r>
    </w:p>
    <w:p w:rsidR="00FF4E34" w:rsidRPr="00F403F6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FF4E34" w:rsidRDefault="00FF4E34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141</w:t>
      </w:r>
      <w:r>
        <w:rPr>
          <w:sz w:val="28"/>
          <w:szCs w:val="28"/>
        </w:rPr>
        <w:t xml:space="preserve">.</w:t>
      </w:r>
    </w:p>
    <w:p w:rsidR="00FF4E34" w:rsidRPr="000240C9" w:rsidRDefault="00FF4E34" w:rsidP="001E6C4D">
      <w:pPr>
        <w:tabs>
          <w:tab w:val="left" w:pos="720"/>
        </w:tabs>
        <w:spacing w:line="288" w:lineRule="auto"/>
        <w:ind w:firstLine="539"/>
        <w:jc w:val="both"/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5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141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F4E34" w:rsidRPr="00A6528F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142</w:t>
      </w:r>
      <w:r>
        <w:rPr>
          <w:sz w:val="28"/>
          <w:szCs w:val="28"/>
        </w:rPr>
        <w:t xml:space="preserve">.</w:t>
      </w:r>
    </w:p>
    <w:p w:rsidR="00FF4E34" w:rsidRPr="00A6528F" w:rsidRDefault="00FF4E34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F4E34" w:rsidRDefault="00FF4E34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48000" filled="f" stroked="f">
            <v:textbox style="mso-next-textbox:#_x0000_s1037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46976" filled="f" stroked="f">
            <v:textbox style="mso-next-textbox:#_x0000_s1038">
              <w:txbxContent>
                <w:p w:rsidR="00FF4E34" w:rsidRPr="00A85067" w:rsidRDefault="00FF4E34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43904" filled="f" stroked="f">
            <v:textbox style="mso-next-textbox:#_x0000_s1039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0832" filled="f" stroked="f">
            <v:textbox style="mso-next-textbox:#_x0000_s1040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1856" filled="f" stroked="f">
            <v:textbox style="mso-next-textbox:#_x0000_s1041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42880" filled="f" stroked="f">
            <v:textbox style="mso-next-textbox:#_x0000_s1042">
              <w:txbxContent>
                <w:p w:rsidR="00FF4E34" w:rsidRPr="00A85067" w:rsidRDefault="00FF4E34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44928" filled="f" stroked="f">
            <v:textbox style="mso-next-textbox:#_x0000_s1043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45952" filled="f" stroked="f">
            <v:textbox style="mso-next-textbox:#_x0000_s1044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39808" filled="f" stroked="f">
            <v:textbox style="mso-next-textbox:#_x0000_s1045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38784" filled="f" stroked="f">
            <v:textbox style="mso-next-textbox:#_x0000_s1046">
              <w:txbxContent>
                <w:p w:rsidR="00FF4E34" w:rsidRPr="00A85067" w:rsidRDefault="00FF4E34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FF4E34" w:rsidRPr="007802F8" w:rsidRDefault="00FF4E34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FF4E34">
        <w:trPr>
          <w:jc w:val="center"/>
        </w:trPr>
        <w:tc>
          <w:tcPr>
            <w:tcW w:w="5146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FF4E34" w:rsidRDefault="00FF4E34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F4E34" w:rsidRPr="00A33FAF" w:rsidRDefault="00FF4E34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FF4E34" w:rsidRDefault="00FF4E34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142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FF4E34" w:rsidRPr="00B2050A" w:rsidRDefault="00FF4E34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FF4E34" w:rsidRDefault="00FF4E34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142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72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90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FF4E34" w:rsidRPr="00CA3314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143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Культурология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5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143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FF4E34" w:rsidRPr="00540305" w:rsidRDefault="00FF4E34" w:rsidP="00CC7C6E">
      <w:pPr>
        <w:keepNext/>
        <w:keepLines/>
        <w:tabs>
          <w:tab w:val="left" w:pos="720"/>
        </w:tabs>
        <w:jc w:val="center"/>
      </w:pPr>
    </w:p>
    <w:p w:rsidR="00FF4E34" w:rsidRPr="00220E38" w:rsidRDefault="00FF4E34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FF4E34" w:rsidRPr="002511CF" w:rsidRDefault="00FF4E34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FF4E34" w:rsidRPr="0013589F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F4E34" w:rsidRPr="003D28E9" w:rsidRDefault="00FF4E34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FF4E34" w:rsidRDefault="00FF4E34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144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Культурология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F4E34" w:rsidRPr="00A6528F" w:rsidRDefault="00FF4E34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Default="00FF4E34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5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144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55784E" w:rsidRDefault="00FF4E34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FF4E34" w:rsidRDefault="00FF4E34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51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145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FF4E34" w:rsidRPr="00A6528F" w:rsidRDefault="00FF4E34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F4E34" w:rsidRPr="00282BF9" w:rsidRDefault="00FF4E34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144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FF4E34" w:rsidRPr="00A01626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F4E34" w:rsidRPr="0055784E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F4E34" w:rsidRDefault="00FF4E34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tbl/>
    <w:p w:rsidR="00FF4E34" w:rsidRPr="002511CF" w:rsidRDefault="00FF4E34" w:rsidP="009379DA">
      <w:pPr>
        <w:pStyle w:val="8"/>
        <w:tabs>
          <w:tab w:val="clear" w:pos="346"/>
          <w:tab w:val="num" w:pos="0"/>
        </w:tabs>
        <w:ind w:left="0" w:firstLine="360"/>
      </w:pPr>
      <w:r w:rsidRPr="002511CF">
        <w:t xml:space="preserve">Результаты обучения студентов </w:t>
      </w:r>
      <w:r>
        <w:rPr>
          <w:noProof/>
        </w:rPr>
        <w:t xml:space="preserve">вуз</w:t>
      </w:r>
      <w:r w:rsidRPr="002511CF">
        <w:t xml:space="preserve">а</w:t>
      </w:r>
      <w:r>
        <w:rPr>
          <w:noProof/>
        </w:rPr>
        <w:t xml:space="preserve"/>
      </w:r>
      <w:r w:rsidRPr="002511CF">
        <w:t xml:space="preserve"> и </w:t>
      </w:r>
      <w:r>
        <w:rPr>
          <w:noProof/>
        </w:rPr>
        <w:t xml:space="preserve">вузов-участников</w:t>
      </w:r>
      <w:r w:rsidRPr="002511CF">
        <w:t xml:space="preserve"> по дисциплинам</w:t>
      </w:r>
    </w:p>
    <w:p w:rsidR="00FF4E34" w:rsidRPr="000240C9" w:rsidRDefault="00FF4E34" w:rsidP="00443AE9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FF4E34" w:rsidRDefault="00FF4E34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074DB6">
        <w:rPr>
          <w:sz w:val="28"/>
          <w:szCs w:val="28"/>
        </w:rPr>
        <w:t xml:space="preserve"> </w:t>
      </w:r>
      <w:r w:rsidRPr="0098125B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B413D9">
        <w:rPr>
          <w:sz w:val="28"/>
          <w:szCs w:val="28"/>
        </w:rPr>
        <w:t xml:space="preserve">по дисциплинам циклов ГСЭ, МЕН, ПД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ВО</w:t>
      </w:r>
      <w:r w:rsidRPr="00B413D9">
        <w:rPr>
          <w:sz w:val="28"/>
          <w:szCs w:val="28"/>
        </w:rPr>
        <w:t xml:space="preserve"> на основе</w:t>
      </w:r>
      <w:r>
        <w:rPr>
          <w:sz w:val="28"/>
          <w:szCs w:val="28"/>
        </w:rPr>
        <w:t xml:space="preserve"> предложенной модели оценки представлены в</w:t>
      </w:r>
      <w:r w:rsidRPr="008A2B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таблице 3.1</w:t>
      </w:r>
      <w:r w:rsidRPr="00CA3314">
        <w:rPr>
          <w:sz w:val="28"/>
          <w:szCs w:val="28"/>
        </w:rPr>
        <w:t xml:space="preserve">.</w:t>
      </w:r>
    </w:p>
    <w:p w:rsidR="00FF4E34" w:rsidRPr="006923A6" w:rsidRDefault="00FF4E34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обучающихся по отдельным </w:t>
      </w:r>
      <w:r>
        <w:rPr>
          <w:noProof/>
          <w:sz w:val="28"/>
          <w:szCs w:val="28"/>
        </w:rPr>
        <w:t xml:space="preserve">направлениям подготовки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 xml:space="preserve">на уровне обученности</w:t>
      </w:r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.</w:t>
      </w:r>
    </w:p>
    <w:p w:rsidR="00FF4E34" w:rsidRPr="006923A6" w:rsidRDefault="00FF4E34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CE1578"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E1578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 xml:space="preserve">ПИМ, но различающихся наименованием для разных образовательных программ.</w:t>
      </w:r>
    </w:p>
    <w:p w:rsidR="00FF4E34" w:rsidRPr="000240C9" w:rsidRDefault="00FF4E34" w:rsidP="00556D50">
      <w:pPr>
        <w:tabs>
          <w:tab w:val="left" w:pos="720"/>
        </w:tabs>
        <w:spacing w:line="288" w:lineRule="auto"/>
        <w:ind w:firstLine="540"/>
        <w:jc w:val="both"/>
      </w:pPr>
    </w:p>
    <w:p w:rsidR="00FF4E34" w:rsidRPr="002511CF" w:rsidRDefault="00FF4E34" w:rsidP="00A6528F">
      <w:pPr>
        <w:spacing w:after="60"/>
        <w:ind w:firstLine="539"/>
        <w:jc w:val="both"/>
        <w:rPr>
          <w:sz w:val="10"/>
          <w:szCs w:val="10"/>
        </w:rPr>
      </w:pPr>
      <w:r w:rsidRPr="00E72C91">
        <w:t xml:space="preserve">Таблица </w:t>
      </w:r>
      <w:r>
        <w:t xml:space="preserve">3</w:t>
      </w:r>
      <w:r w:rsidRPr="00E72C91">
        <w:t xml:space="preserve">.</w:t>
      </w:r>
      <w:r>
        <w:t xml:space="preserve">1</w:t>
      </w:r>
      <w:r w:rsidRPr="00E72C91">
        <w:t xml:space="preserve"> – Результаты обучения студентов </w:t>
      </w:r>
      <w:r>
        <w:rPr>
          <w:noProof/>
        </w:rPr>
        <w:t xml:space="preserve">вуз</w:t>
      </w:r>
      <w:r w:rsidRPr="00E72C91">
        <w:t xml:space="preserve">а</w:t>
      </w:r>
      <w:r>
        <w:rPr>
          <w:noProof/>
        </w:rPr>
        <w:t xml:space="preserve"/>
      </w:r>
      <w:r>
        <w:t xml:space="preserve"> </w:t>
      </w:r>
      <w:r w:rsidRPr="00E72C91">
        <w:t xml:space="preserve">по дисциплинам</w:t>
      </w:r>
      <w:r>
        <w:t xml:space="preserve"> </w:t>
      </w:r>
      <w:r w:rsidRPr="001E2A9D">
        <w:t xml:space="preserve">(</w:t>
      </w:r>
      <w:r>
        <w:rPr>
          <w:noProof/>
        </w:rPr>
        <w:t xml:space="preserve">ФЭПО-27</w:t>
      </w:r>
      <w:r w:rsidRPr="001E2A9D">
        <w:t xml:space="preserve">)</w:t>
      </w:r>
    </w:p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FF4E34" w:rsidRPr="007B0949">
        <w:trPr>
          <w:trHeight w:val="1375"/>
          <w:tblHeader/>
          <w:jc w:val="center"/>
        </w:trPr>
        <w:tc>
          <w:tcPr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Цикл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Дисциплина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Количество</w:t>
            </w:r>
          </w:p>
          <w:p w:rsidR="00FF4E34" w:rsidRPr="0063399E" w:rsidRDefault="00FF4E34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студентов</w:t>
            </w:r>
          </w:p>
        </w:tc>
        <w:tc>
          <w:tcPr>
            <w:tcW w:w="1980" w:type="dxa"/>
            <w:vAlign w:val="center"/>
          </w:tcPr>
          <w:p w:rsidR="00FF4E34" w:rsidRPr="0063399E" w:rsidRDefault="00FF4E34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</w:t>
            </w:r>
          </w:p>
          <w:p w:rsidR="00FF4E34" w:rsidRPr="0063399E" w:rsidRDefault="00FF4E34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на уровне обученности</w:t>
            </w:r>
            <w:r w:rsidRPr="0063399E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234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Выполнение критерия оценки результатов обучения</w:t>
            </w:r>
          </w:p>
        </w:tc>
      </w:tr>
      <w:tr w:rsidR="00FF4E34" w:rsidRPr="00EF6EA3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FF4E34" w:rsidRPr="00EF0AB0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Химия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Неорганическая химия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83%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Органическая химия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79%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FF4E34" w:rsidRPr="00EF0AB0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География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74%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FF4E34" w:rsidRPr="00EF0AB0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06.03.01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Биология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Психология и педагогика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59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97%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Химия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57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63%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FF4E34" w:rsidRPr="00EF0AB0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Теплоэнергетика и теплотехника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Начертательная геометрия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83%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FF4E34" w:rsidRPr="00EF0AB0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Биотехнология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Общая биология и микробиология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Органическая химия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/>
            </w:r>
            <w:r>
              <w:rPr>
                <w:noProof/>
                <w:color w:val="FF0000"/>
                <w:lang w:val="fr-FR"/>
              </w:rPr>
              <w:t xml:space="preserve">55%</w:t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-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FF4E34" w:rsidRPr="00EF0AB0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Техносферная безопасность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Высшая математика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Физика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80%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Материаловедение, технология конструкционных материалов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Электротехника и электроника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/>
            </w:r>
            <w:r>
              <w:rPr>
                <w:noProof/>
                <w:color w:val="FF0000"/>
                <w:lang w:val="fr-FR"/>
              </w:rPr>
              <w:t xml:space="preserve">29%</w:t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-</w:t>
            </w:r>
          </w:p>
        </w:tc>
      </w:tr>
      <w:tr w:rsidR="00FF4E34" w:rsidRPr="00EF6EA3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FF4E34" w:rsidRPr="00EF0AB0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Природообустройство и водопользование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Высшая математика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Гидравлика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82%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Физика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/>
            </w:r>
            <w:r>
              <w:rPr>
                <w:noProof/>
                <w:color w:val="FF0000"/>
                <w:lang w:val="fr-FR"/>
              </w:rPr>
              <w:t xml:space="preserve">55%</w:t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-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Электротехника и электроника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/>
            </w:r>
            <w:r>
              <w:rPr>
                <w:noProof/>
                <w:color w:val="FF0000"/>
                <w:lang w:val="fr-FR"/>
              </w:rPr>
              <w:t xml:space="preserve">11%</w:t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FF4E34" w:rsidRPr="00EF6EA3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FF4E34" w:rsidRPr="00EF0AB0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Нефтегазовое дело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36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46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Химия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44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75%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Начертательная геометрия, инженерная и компьютерная графика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56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/>
            </w:r>
            <w:r>
              <w:rPr>
                <w:noProof/>
                <w:color w:val="FF0000"/>
                <w:lang w:val="fr-FR"/>
              </w:rPr>
              <w:t xml:space="preserve">11%</w:t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-</w:t>
            </w:r>
          </w:p>
        </w:tc>
      </w:tr>
      <w:tr w:rsidR="00FF4E34" w:rsidRPr="00EF6EA3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FF4E34" w:rsidRPr="00EF0AB0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21.05.02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Прикладная геология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88%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Химия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89%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Экология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FF4E34" w:rsidRPr="00EF6EA3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FF4E34" w:rsidRPr="00EF0AB0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Экономика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Маркетинг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40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98%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Менеджмент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59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61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96%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FF4E34" w:rsidRPr="00EF0AB0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Менеджмент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Маркетинг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Психология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40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98%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40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Статистика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FF4E34" w:rsidRPr="00EF0AB0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Управление персоналом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Английский язык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Маркетинг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Статистика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FF4E34" w:rsidRPr="00EF0AB0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Государственное и муниципальное управление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Маркетинг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Концепции современного естествознания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78%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Конституционное право России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FF4E34" w:rsidRPr="00EF0AB0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38.03.05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Бизнес-информатика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Маркетинг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94%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Эконометрика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75%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Линейная алгебра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85%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FF4E34" w:rsidRPr="00EF0AB0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38.05.01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Экономическая безопасность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Мировая экономика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Эконометрика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86%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Экономика организации (предприятия)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94%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Экономическая теория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Бухгалтерский учет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FF4E34" w:rsidRPr="00EF0AB0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Организация работы с молодежью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91%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FF4E34" w:rsidRPr="00EF0AB0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Юриспруденция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Теория государства и права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154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83%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FF4E34" w:rsidRPr="00EF0AB0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40.05.01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Правовое обеспечение национальной безопасности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Теория государства и права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76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92%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FF4E34" w:rsidRPr="00EF0AB0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41.03.04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Политология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FF4E34" w:rsidRPr="00EF0AB0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41.03.05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Международные отношения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95%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FF4E34" w:rsidRPr="00EF0AB0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Реклама и связи с общественностью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Социология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FF4E34" w:rsidRPr="00EF0AB0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Туризм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Психология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96%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FF4E34" w:rsidRPr="00EF0AB0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Гостиничное дело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Сервисная деятельность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94%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FF4E34" w:rsidRPr="00EF0AB0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44.03.05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Педагогическое образование (с двумя профилями подготовки)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63%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95%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Информатика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82%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FF4E34" w:rsidRPr="00EF0AB0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Филология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37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81%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Педагогика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95%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FF4E34" w:rsidRPr="00EF0AB0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Лингвистика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74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94%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FF4E34" w:rsidRPr="00EF0AB0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История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Политология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84%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FF4E34" w:rsidRPr="00EF6EA3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FF4E34" w:rsidRPr="00EF0AB0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Культурология</w:t>
            </w:r>
          </w:p>
        </w:tc>
      </w:tr>
      <w:tr w:rsidR="00FF4E34" w:rsidRPr="00EF6EA3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Информатика</w:t>
            </w:r>
          </w:p>
        </w:tc>
        <w:tc>
          <w:tcPr>
            <w:tcW w:w="1080" w:type="dxa"/>
            <w:vAlign w:val="center"/>
          </w:tcPr>
          <w:p w:rsidR="00FF4E34" w:rsidRPr="0063399E" w:rsidRDefault="00FF4E34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1980" w:type="dxa"/>
            <w:vAlign w:val="center"/>
          </w:tcPr>
          <w:p w:rsidR="00FF4E34" w:rsidRPr="002D786C" w:rsidRDefault="00FF4E34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72%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FF4E34" w:rsidRPr="00AD3676" w:rsidRDefault="00FF4E34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</w:tbl>
    <w:p w:rsidR="00FF4E34" w:rsidRPr="00AD3676" w:rsidRDefault="00FF4E34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FF4E34" w:rsidRPr="00AD3676" w:rsidRDefault="00FF4E34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FF4E34" w:rsidRDefault="00FF4E34" w:rsidP="002511CF">
      <w:pPr>
        <w:tabs>
          <w:tab w:val="left" w:pos="720"/>
        </w:tabs>
        <w:jc w:val="both"/>
        <w:rPr>
          <w:i/>
          <w:iCs/>
          <w:sz w:val="20"/>
          <w:szCs w:val="20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РИМЕЧАНИЯ</w:t>
      </w:r>
      <w:r w:rsidRPr="002511CF">
        <w:rPr>
          <w:b/>
          <w:bCs/>
        </w:rPr>
        <w:t xml:space="preserve">:</w:t>
      </w:r>
    </w:p>
    <w:p w:rsidR="00FF4E34" w:rsidRPr="00CE1578" w:rsidRDefault="00FF4E34" w:rsidP="002511CF">
      <w:pPr>
        <w:tabs>
          <w:tab w:val="left" w:pos="720"/>
        </w:tabs>
        <w:ind w:left="720" w:hanging="360"/>
        <w:jc w:val="both"/>
      </w:pPr>
      <w:r w:rsidRPr="002511CF">
        <w:t xml:space="preserve">1.</w:t>
      </w:r>
      <w:r>
        <w:tab/>
      </w:r>
      <w:r w:rsidRPr="002511CF">
        <w:t xml:space="preserve">В таблице красным цветом выделена доля студентов на уровне обученности</w:t>
      </w:r>
      <w:r>
        <w:br/>
      </w:r>
      <w:r w:rsidRPr="002511CF">
        <w:t xml:space="preserve">не ниже второго, составляющая меньше 60%.</w:t>
      </w:r>
    </w:p>
    <w:p w:rsidR="00FF4E34" w:rsidRPr="00CE1578" w:rsidRDefault="00FF4E34" w:rsidP="002511CF">
      <w:pPr>
        <w:tabs>
          <w:tab w:val="left" w:pos="720"/>
        </w:tabs>
        <w:ind w:left="720" w:hanging="360"/>
        <w:jc w:val="both"/>
      </w:pPr>
      <w:r w:rsidRPr="002511CF">
        <w:t xml:space="preserve">2.</w:t>
      </w:r>
      <w:r>
        <w:tab/>
      </w:r>
      <w:r w:rsidRPr="002511CF">
        <w:t xml:space="preserve">Знаком «*» отмечены результаты для выборки студентов</w:t>
      </w:r>
      <w:r>
        <w:t xml:space="preserve"> менее </w:t>
      </w:r>
      <w:r w:rsidRPr="002511CF">
        <w:t xml:space="preserve">10 человек.</w:t>
      </w:r>
    </w:p>
    <w:p w:rsidR="00FF4E34" w:rsidRDefault="00FF4E34" w:rsidP="002511CF">
      <w:pPr>
        <w:tabs>
          <w:tab w:val="left" w:pos="720"/>
        </w:tabs>
        <w:ind w:left="720" w:hanging="360"/>
        <w:jc w:val="both"/>
        <w:rPr>
          <w:lang w:val="en-US"/>
        </w:rPr>
      </w:pPr>
      <w:r>
        <w:t xml:space="preserve">3</w:t>
      </w:r>
      <w:r w:rsidRPr="002511CF">
        <w:t xml:space="preserve">.</w:t>
      </w:r>
      <w:r>
        <w:tab/>
      </w:r>
      <w:r w:rsidRPr="00CE1578">
        <w:t xml:space="preserve">В таблице приведено наименование дисциплины, принятое в качестве </w:t>
      </w:r>
      <w:r w:rsidRPr="001B48FD">
        <w:rPr>
          <w:b/>
          <w:bCs/>
          <w:i/>
          <w:iCs/>
        </w:rPr>
        <w:t xml:space="preserve">основного</w:t>
      </w:r>
      <w:r w:rsidRPr="00CE1578">
        <w:t xml:space="preserve"> (см. Приложение 1).</w:t>
      </w:r>
    </w:p>
    <w:p w:rsidR="00FF4E34" w:rsidRPr="0055784E" w:rsidRDefault="00FF4E34" w:rsidP="002511CF">
      <w:pPr>
        <w:tabs>
          <w:tab w:val="left" w:pos="720"/>
        </w:tabs>
        <w:ind w:left="720" w:hanging="360"/>
        <w:jc w:val="both"/>
        <w:rPr>
          <w:sz w:val="16"/>
          <w:szCs w:val="16"/>
          <w:lang w:val="en-US"/>
        </w:rPr>
      </w:pPr>
    </w:p>
    <w:p w:rsidR="00FF4E34" w:rsidRPr="002511CF" w:rsidRDefault="00FF4E34" w:rsidP="00E67462">
      <w:pPr>
        <w:pStyle w:val="Heading1"/>
        <w:tabs>
          <w:tab w:val="num" w:pos="540"/>
        </w:tabs>
        <w:ind w:left="0" w:firstLine="180"/>
      </w:pPr>
      <w:r>
        <w:br w:type="page"/>
      </w:r>
      <w:r w:rsidRPr="002511CF">
        <w:t xml:space="preserve">Мониторинг результатов обучения студентов в рамках </w:t>
      </w:r>
      <w:r>
        <w:rPr>
          <w:noProof/>
        </w:rPr>
        <w:t xml:space="preserve">ФЭПО-23</w:t>
      </w:r>
      <w:r w:rsidRPr="004C23F1">
        <w:t xml:space="preserve"> – </w:t>
      </w:r>
      <w:r>
        <w:rPr>
          <w:noProof/>
        </w:rPr>
        <w:t xml:space="preserve">ФЭПО-27</w:t>
      </w:r>
    </w:p>
    <w:p w:rsidR="00FF4E34" w:rsidRPr="002511CF" w:rsidRDefault="00FF4E34" w:rsidP="00443AE9">
      <w:pPr>
        <w:pStyle w:val="8"/>
        <w:spacing w:before="480"/>
        <w:ind w:left="0" w:firstLine="357"/>
      </w:pPr>
      <w:r w:rsidRPr="002511CF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2511CF">
        <w:t xml:space="preserve">а</w:t>
      </w:r>
      <w:r>
        <w:rPr>
          <w:noProof/>
        </w:rPr>
        <w:t xml:space="preserve"/>
      </w:r>
      <w:r w:rsidRPr="002511CF">
        <w:t xml:space="preserve"> и </w:t>
      </w:r>
      <w:r>
        <w:rPr>
          <w:noProof/>
        </w:rPr>
        <w:t xml:space="preserve">вузов-участников</w:t>
      </w:r>
      <w:r w:rsidRPr="002511CF">
        <w:t xml:space="preserve"> в целом</w:t>
      </w:r>
    </w:p>
    <w:p w:rsidR="00FF4E34" w:rsidRPr="000240C9" w:rsidRDefault="00FF4E34" w:rsidP="002511CF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FF4E34" w:rsidRDefault="00FF4E34" w:rsidP="002B20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представлено на рисунке 4.1. На диаграмме показана доля студентов, находящихся соответственно на первом, втором, третьем и четвертом уровнях обученности.</w:t>
      </w:r>
    </w:p>
    <w:p w:rsidR="00FF4E34" w:rsidRPr="00606F8B" w:rsidRDefault="00FF4E34" w:rsidP="002B20A8">
      <w:pPr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F4E34" w:rsidRPr="0002726F" w:rsidRDefault="00FF4E34" w:rsidP="0002726F">
      <w:pPr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solve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26F">
        <w:br/>
        <w:t xml:space="preserve">Рисунок 4.1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02726F">
        <w:br/>
        <w:t xml:space="preserve">по уровням обученности</w:t>
      </w:r>
    </w:p>
    <w:p w:rsidR="00FF4E34" w:rsidRPr="000240C9" w:rsidRDefault="00FF4E34" w:rsidP="002B20A8">
      <w:pPr>
        <w:tabs>
          <w:tab w:val="left" w:pos="720"/>
        </w:tabs>
        <w:spacing w:line="288" w:lineRule="auto"/>
        <w:ind w:firstLine="539"/>
        <w:jc w:val="both"/>
      </w:pPr>
    </w:p>
    <w:p w:rsidR="00FF4E34" w:rsidRDefault="00FF4E34" w:rsidP="002B20A8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Доля</w:t>
      </w:r>
      <w:r w:rsidRPr="00732737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</w:t>
      </w:r>
      <w:r w:rsidRPr="00732737">
        <w:rPr>
          <w:sz w:val="28"/>
          <w:szCs w:val="28"/>
        </w:rPr>
        <w:t xml:space="preserve"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 за пять </w:t>
      </w:r>
      <w:r w:rsidRPr="00CA3314">
        <w:rPr>
          <w:sz w:val="28"/>
          <w:szCs w:val="28"/>
        </w:rPr>
        <w:t xml:space="preserve">этап</w:t>
      </w:r>
      <w:r>
        <w:rPr>
          <w:sz w:val="28"/>
          <w:szCs w:val="28"/>
        </w:rPr>
        <w:t xml:space="preserve">ов</w:t>
      </w:r>
      <w:r w:rsidRPr="00CA3314"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ФЭПО-23</w:t>
      </w:r>
      <w:r w:rsidRPr="00CA3314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CA3314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приведена в таблице 4.1.</w:t>
      </w:r>
    </w:p>
    <w:p w:rsidR="00FF4E34" w:rsidRPr="000240C9" w:rsidRDefault="00FF4E34" w:rsidP="002B20A8">
      <w:pPr>
        <w:spacing w:line="288" w:lineRule="auto"/>
        <w:ind w:firstLine="539"/>
        <w:jc w:val="both"/>
      </w:pPr>
    </w:p>
    <w:p w:rsidR="00FF4E34" w:rsidRPr="002511CF" w:rsidRDefault="00FF4E34" w:rsidP="006F204A">
      <w:pPr>
        <w:keepNext/>
        <w:spacing w:after="60"/>
        <w:ind w:firstLine="539"/>
        <w:rPr>
          <w:sz w:val="10"/>
          <w:szCs w:val="10"/>
        </w:rPr>
      </w:pPr>
      <w:r w:rsidRPr="00FF36D3">
        <w:t xml:space="preserve">Таблица </w:t>
      </w:r>
      <w:r>
        <w:t xml:space="preserve">4</w:t>
      </w:r>
      <w:r w:rsidRPr="00FF36D3">
        <w:t xml:space="preserve">.1 – Мониторинг результатов обучения студентов</w:t>
      </w:r>
    </w:p>
    <w:tbl>
      <w:tblPr>
        <w:tblW w:w="8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42"/>
        <w:gridCol w:w="1463"/>
        <w:gridCol w:w="2538"/>
        <w:gridCol w:w="2359"/>
      </w:tblGrid>
      <w:tr w:rsidR="00FF4E34" w:rsidRPr="006933F0">
        <w:trPr>
          <w:trHeight w:val="1242"/>
          <w:jc w:val="center"/>
        </w:trPr>
        <w:tc>
          <w:tcPr>
            <w:tcW w:w="2542" w:type="dxa"/>
            <w:vAlign w:val="center"/>
          </w:tcPr>
          <w:p w:rsidR="00FF4E34" w:rsidRPr="0063399E" w:rsidRDefault="00FF4E34" w:rsidP="00735627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Период</w:t>
            </w:r>
            <w:r w:rsidRPr="0063399E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463" w:type="dxa"/>
            <w:vAlign w:val="center"/>
          </w:tcPr>
          <w:p w:rsidR="00FF4E34" w:rsidRPr="0063399E" w:rsidRDefault="00FF4E34" w:rsidP="00735627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Этап</w:t>
            </w:r>
          </w:p>
        </w:tc>
        <w:tc>
          <w:tcPr>
            <w:tcW w:w="2538" w:type="dxa"/>
            <w:vAlign w:val="center"/>
          </w:tcPr>
          <w:p w:rsidR="00FF4E34" w:rsidRPr="0063399E" w:rsidRDefault="00FF4E34" w:rsidP="00735627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>
              <w:rPr>
                <w:b/>
                <w:bCs/>
                <w:noProof/>
              </w:rPr>
              <w:t xml:space="preserve">вуз</w:t>
            </w:r>
            <w:r w:rsidRPr="0063399E">
              <w:rPr>
                <w:b/>
                <w:bCs/>
              </w:rPr>
              <w:t xml:space="preserve">а</w:t>
            </w:r>
            <w:r>
              <w:rPr>
                <w:b/>
                <w:bCs/>
                <w:noProof/>
              </w:rPr>
              <w:t xml:space="preserve"/>
            </w:r>
            <w:r w:rsidRPr="0063399E">
              <w:rPr>
                <w:b/>
                <w:bCs/>
              </w:rPr>
              <w:br/>
              <w:t xml:space="preserve">на уровне обученности</w:t>
            </w:r>
            <w:r w:rsidRPr="0063399E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2359" w:type="dxa"/>
            <w:vAlign w:val="center"/>
          </w:tcPr>
          <w:p w:rsidR="00FF4E34" w:rsidRPr="00FE671E" w:rsidRDefault="00FF4E34" w:rsidP="00735627">
            <w:pPr>
              <w:keepNext/>
              <w:jc w:val="center"/>
              <w:rPr>
                <w:b/>
                <w:bCs/>
              </w:rPr>
            </w:pPr>
            <w:r w:rsidRPr="00FE671E">
              <w:rPr>
                <w:b/>
                <w:bCs/>
              </w:rPr>
              <w:t xml:space="preserve">Доля студентов</w:t>
            </w:r>
            <w:r w:rsidRPr="00FE671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FE671E">
              <w:rPr>
                <w:b/>
                <w:bCs/>
              </w:rPr>
              <w:br/>
              <w:t xml:space="preserve">на уровне обученности</w:t>
            </w:r>
            <w:r w:rsidRPr="00FE671E">
              <w:rPr>
                <w:b/>
                <w:bCs/>
              </w:rPr>
              <w:br/>
              <w:t xml:space="preserve">не ниже второго</w:t>
            </w:r>
          </w:p>
        </w:tc>
      </w:tr>
      <w:tr w:rsidR="00FF4E34" w:rsidRPr="006933F0">
        <w:trPr>
          <w:trHeight w:val="386"/>
          <w:jc w:val="center"/>
        </w:trPr>
        <w:tc>
          <w:tcPr>
            <w:tcW w:w="2542" w:type="dxa"/>
            <w:vAlign w:val="center"/>
          </w:tcPr>
          <w:p w:rsidR="00FF4E34" w:rsidRPr="00183642" w:rsidRDefault="00FF4E34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1463" w:type="dxa"/>
            <w:vAlign w:val="center"/>
          </w:tcPr>
          <w:p w:rsidR="00FF4E34" w:rsidRPr="00B5301E" w:rsidRDefault="00FF4E34" w:rsidP="00735627">
            <w:pPr>
              <w:keepNext/>
              <w:keepLines/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538" w:type="dxa"/>
            <w:vAlign w:val="center"/>
          </w:tcPr>
          <w:p w:rsidR="00FF4E34" w:rsidRPr="00D874F3" w:rsidRDefault="00FF4E34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 xml:space="preserve">86%</w:t>
            </w:r>
          </w:p>
        </w:tc>
        <w:tc>
          <w:tcPr>
            <w:tcW w:w="2359" w:type="dxa"/>
            <w:vAlign w:val="center"/>
          </w:tcPr>
          <w:p w:rsidR="00FF4E34" w:rsidRPr="00B5301E" w:rsidRDefault="00FF4E34" w:rsidP="00735627">
            <w:pPr>
              <w:keepNext/>
              <w:keepLines/>
              <w:jc w:val="center"/>
            </w:pPr>
            <w:r>
              <w:rPr>
                <w:noProof/>
              </w:rPr>
              <w:t xml:space="preserve">86%</w:t>
            </w:r>
          </w:p>
        </w:tc>
      </w:tr>
      <w:tr w:rsidR="00FF4E34" w:rsidRPr="006933F0">
        <w:trPr>
          <w:trHeight w:val="386"/>
          <w:jc w:val="center"/>
        </w:trPr>
        <w:tc>
          <w:tcPr>
            <w:tcW w:w="2542" w:type="dxa"/>
            <w:vAlign w:val="center"/>
          </w:tcPr>
          <w:p w:rsidR="00FF4E34" w:rsidRPr="00183642" w:rsidRDefault="00FF4E34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1463" w:type="dxa"/>
            <w:vAlign w:val="center"/>
          </w:tcPr>
          <w:p w:rsidR="00FF4E34" w:rsidRPr="00B5301E" w:rsidRDefault="00FF4E34" w:rsidP="00735627">
            <w:pPr>
              <w:keepNext/>
              <w:keepLines/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538" w:type="dxa"/>
            <w:vAlign w:val="center"/>
          </w:tcPr>
          <w:p w:rsidR="00FF4E34" w:rsidRPr="00D874F3" w:rsidRDefault="00FF4E34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 xml:space="preserve">90%</w:t>
            </w:r>
          </w:p>
        </w:tc>
        <w:tc>
          <w:tcPr>
            <w:tcW w:w="2359" w:type="dxa"/>
            <w:vAlign w:val="center"/>
          </w:tcPr>
          <w:p w:rsidR="00FF4E34" w:rsidRPr="00B5301E" w:rsidRDefault="00FF4E34" w:rsidP="00735627">
            <w:pPr>
              <w:keepNext/>
              <w:keepLines/>
              <w:jc w:val="center"/>
            </w:pPr>
            <w:r>
              <w:rPr>
                <w:noProof/>
              </w:rPr>
              <w:t xml:space="preserve">88%</w:t>
            </w:r>
          </w:p>
        </w:tc>
      </w:tr>
      <w:tr w:rsidR="00FF4E34" w:rsidRPr="006933F0">
        <w:trPr>
          <w:trHeight w:val="386"/>
          <w:jc w:val="center"/>
        </w:trPr>
        <w:tc>
          <w:tcPr>
            <w:tcW w:w="2542" w:type="dxa"/>
            <w:vAlign w:val="center"/>
          </w:tcPr>
          <w:p w:rsidR="00FF4E34" w:rsidRPr="00183642" w:rsidRDefault="00FF4E34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1463" w:type="dxa"/>
            <w:vAlign w:val="center"/>
          </w:tcPr>
          <w:p w:rsidR="00FF4E34" w:rsidRPr="00B5301E" w:rsidRDefault="00FF4E34" w:rsidP="00735627">
            <w:pPr>
              <w:keepNext/>
              <w:keepLines/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538" w:type="dxa"/>
            <w:vAlign w:val="center"/>
          </w:tcPr>
          <w:p w:rsidR="00FF4E34" w:rsidRPr="00D874F3" w:rsidRDefault="00FF4E34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 xml:space="preserve">77%</w:t>
            </w:r>
          </w:p>
        </w:tc>
        <w:tc>
          <w:tcPr>
            <w:tcW w:w="2359" w:type="dxa"/>
            <w:vAlign w:val="center"/>
          </w:tcPr>
          <w:p w:rsidR="00FF4E34" w:rsidRPr="00B5301E" w:rsidRDefault="00FF4E34" w:rsidP="00735627">
            <w:pPr>
              <w:keepNext/>
              <w:keepLines/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FF4E34" w:rsidRPr="006933F0">
        <w:trPr>
          <w:trHeight w:val="386"/>
          <w:jc w:val="center"/>
        </w:trPr>
        <w:tc>
          <w:tcPr>
            <w:tcW w:w="2542" w:type="dxa"/>
            <w:vAlign w:val="center"/>
          </w:tcPr>
          <w:p w:rsidR="00FF4E34" w:rsidRPr="00183642" w:rsidRDefault="00FF4E34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1463" w:type="dxa"/>
            <w:vAlign w:val="center"/>
          </w:tcPr>
          <w:p w:rsidR="00FF4E34" w:rsidRPr="00B5301E" w:rsidRDefault="00FF4E34" w:rsidP="00735627">
            <w:pPr>
              <w:keepNext/>
              <w:keepLines/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538" w:type="dxa"/>
            <w:vAlign w:val="center"/>
          </w:tcPr>
          <w:p w:rsidR="00FF4E34" w:rsidRPr="00D874F3" w:rsidRDefault="00FF4E34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 xml:space="preserve">88%</w:t>
            </w:r>
          </w:p>
        </w:tc>
        <w:tc>
          <w:tcPr>
            <w:tcW w:w="2359" w:type="dxa"/>
            <w:vAlign w:val="center"/>
          </w:tcPr>
          <w:p w:rsidR="00FF4E34" w:rsidRPr="00B5301E" w:rsidRDefault="00FF4E34" w:rsidP="00735627">
            <w:pPr>
              <w:keepNext/>
              <w:keepLines/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FF4E34" w:rsidRPr="006933F0">
        <w:trPr>
          <w:trHeight w:val="386"/>
          <w:jc w:val="center"/>
        </w:trPr>
        <w:tc>
          <w:tcPr>
            <w:tcW w:w="2542" w:type="dxa"/>
            <w:vAlign w:val="center"/>
          </w:tcPr>
          <w:p w:rsidR="00FF4E34" w:rsidRPr="00183642" w:rsidRDefault="00FF4E34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1463" w:type="dxa"/>
            <w:vAlign w:val="center"/>
          </w:tcPr>
          <w:p w:rsidR="00FF4E34" w:rsidRPr="00B5301E" w:rsidRDefault="00FF4E34" w:rsidP="00735627">
            <w:pPr>
              <w:keepNext/>
              <w:keepLines/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538" w:type="dxa"/>
            <w:vAlign w:val="center"/>
          </w:tcPr>
          <w:p w:rsidR="00FF4E34" w:rsidRPr="00D874F3" w:rsidRDefault="00FF4E34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 xml:space="preserve">87%</w:t>
            </w:r>
          </w:p>
        </w:tc>
        <w:tc>
          <w:tcPr>
            <w:tcW w:w="2359" w:type="dxa"/>
            <w:vAlign w:val="center"/>
          </w:tcPr>
          <w:p w:rsidR="00FF4E34" w:rsidRPr="00B5301E" w:rsidRDefault="00FF4E34" w:rsidP="00735627">
            <w:pPr>
              <w:keepNext/>
              <w:keepLines/>
              <w:jc w:val="center"/>
            </w:pPr>
            <w:r>
              <w:rPr>
                <w:noProof/>
              </w:rPr>
              <w:t xml:space="preserve">90%</w:t>
            </w:r>
          </w:p>
        </w:tc>
      </w:tr>
    </w:tbl>
    <w:p w:rsidR="00FF4E34" w:rsidRPr="000240C9" w:rsidRDefault="00FF4E34" w:rsidP="00EA74D6">
      <w:pPr>
        <w:rPr>
          <w:sz w:val="36"/>
          <w:szCs w:val="36"/>
        </w:rPr>
      </w:pPr>
    </w:p>
    <w:p w:rsidR="00FF4E34" w:rsidRPr="002511CF" w:rsidRDefault="00FF4E34" w:rsidP="009379DA">
      <w:pPr>
        <w:pStyle w:val="8"/>
        <w:tabs>
          <w:tab w:val="clear" w:pos="346"/>
          <w:tab w:val="num" w:pos="540"/>
        </w:tabs>
        <w:ind w:left="0" w:firstLine="360"/>
      </w:pPr>
      <w:r w:rsidRPr="002511CF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2511CF">
        <w:t xml:space="preserve">а</w:t>
      </w:r>
      <w:r>
        <w:rPr>
          <w:noProof/>
        </w:rPr>
        <w:t xml:space="preserve"/>
      </w:r>
      <w:r w:rsidRPr="002511CF">
        <w:t xml:space="preserve"> и </w:t>
      </w:r>
      <w:r>
        <w:rPr>
          <w:noProof/>
        </w:rPr>
        <w:t xml:space="preserve">вузов-участников</w:t>
      </w:r>
      <w:r w:rsidRPr="002511CF">
        <w:t xml:space="preserve"> по </w:t>
      </w:r>
      <w:r>
        <w:rPr>
          <w:noProof/>
        </w:rPr>
        <w:t xml:space="preserve">направлениям подготовки</w:t>
      </w:r>
    </w:p>
    <w:p w:rsidR="00FF4E34" w:rsidRPr="002511CF" w:rsidRDefault="00FF4E34" w:rsidP="00443AE9">
      <w:pPr>
        <w:spacing w:line="288" w:lineRule="auto"/>
        <w:rPr>
          <w:sz w:val="28"/>
          <w:szCs w:val="28"/>
        </w:rPr>
      </w:pPr>
    </w:p>
    <w:p w:rsidR="00FF4E34" w:rsidRDefault="00FF4E34" w:rsidP="00556D50">
      <w:pPr>
        <w:tabs>
          <w:tab w:val="left" w:pos="720"/>
        </w:tabs>
        <w:spacing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430559">
        <w:rPr>
          <w:sz w:val="28"/>
          <w:szCs w:val="28"/>
        </w:rPr>
        <w:t xml:space="preserve"> </w:t>
      </w:r>
      <w:r w:rsidRPr="00FA6B3B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FA6B3B">
        <w:rPr>
          <w:sz w:val="28"/>
          <w:szCs w:val="28"/>
        </w:rPr>
        <w:t xml:space="preserve">, обучающихся</w:t>
      </w:r>
      <w:r>
        <w:rPr>
          <w:sz w:val="28"/>
          <w:szCs w:val="28"/>
        </w:rPr>
        <w:t xml:space="preserve"> по отдельным </w:t>
      </w:r>
      <w:r>
        <w:rPr>
          <w:noProof/>
          <w:sz w:val="28"/>
          <w:szCs w:val="28"/>
        </w:rPr>
        <w:t xml:space="preserve">направлениям подготовки</w:t>
      </w:r>
      <w:r>
        <w:rPr>
          <w:sz w:val="28"/>
          <w:szCs w:val="28"/>
        </w:rPr>
        <w:t xml:space="preserve">, представлено на рисунк</w:t>
      </w:r>
      <w:r>
        <w:rPr>
          <w:noProof/>
          <w:sz w:val="28"/>
          <w:szCs w:val="28"/>
        </w:rPr>
        <w:t xml:space="preserve">ах</w:t>
      </w:r>
      <w:r>
        <w:rPr>
          <w:lang w:val="en-US"/>
        </w:rPr>
        <w:t xml:space="preserve"> </w:t>
      </w:r>
      <w:r>
        <w:rPr>
          <w:noProof/>
          <w:sz w:val="28"/>
          <w:szCs w:val="28"/>
        </w:rPr>
        <w:t xml:space="preserve">4.2-4.29</w:t>
      </w:r>
      <w:r w:rsidRPr="00AD07EA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На диаграммах показана доля студентов, находящихся соответственно на первом, втором, третьем и четвертом уровнях обученности.</w:t>
      </w:r>
    </w:p>
    <w:p w:rsidR="00FF4E34" w:rsidRPr="007F306B" w:rsidRDefault="00FF4E34" w:rsidP="0002726F">
      <w:pPr>
        <w:jc w:val="center"/>
        <w:rPr>
          <w:lang w:val="en-US"/>
        </w:rPr>
      </w:pPr>
    </w:p>
    <w:p w:rsidR="00FF4E34" w:rsidRPr="007F306B" w:rsidRDefault="00FF4E34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04.03.01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Химия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34" w:rsidRDefault="00FF4E34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2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FF4E34" w:rsidRPr="007F306B" w:rsidRDefault="00FF4E34" w:rsidP="0002726F">
      <w:pPr>
        <w:jc w:val="center"/>
        <w:rPr>
          <w:lang w:val="en-US"/>
        </w:rPr>
      </w:pPr>
    </w:p>
    <w:p w:rsidR="00FF4E34" w:rsidRPr="007F306B" w:rsidRDefault="00FF4E34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05.03.02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География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34" w:rsidRDefault="00FF4E34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3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FF4E34" w:rsidRPr="007F306B" w:rsidRDefault="00FF4E34" w:rsidP="0002726F">
      <w:pPr>
        <w:jc w:val="center"/>
        <w:rPr>
          <w:lang w:val="en-US"/>
        </w:rPr>
      </w:pPr>
    </w:p>
    <w:p w:rsidR="00FF4E34" w:rsidRPr="007F306B" w:rsidRDefault="00FF4E34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06.03.01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Биология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34" w:rsidRDefault="00FF4E34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4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FF4E34" w:rsidRPr="007F306B" w:rsidRDefault="00FF4E34" w:rsidP="0002726F">
      <w:pPr>
        <w:jc w:val="center"/>
        <w:rPr>
          <w:lang w:val="en-US"/>
        </w:rPr>
      </w:pPr>
    </w:p>
    <w:p w:rsidR="00FF4E34" w:rsidRPr="007F306B" w:rsidRDefault="00FF4E34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13.03.01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Теплоэнергетика и теплотехника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13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34" w:rsidRDefault="00FF4E34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5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FF4E34" w:rsidRPr="007F306B" w:rsidRDefault="00FF4E34" w:rsidP="0002726F">
      <w:pPr>
        <w:jc w:val="center"/>
        <w:rPr>
          <w:lang w:val="en-US"/>
        </w:rPr>
      </w:pPr>
    </w:p>
    <w:p w:rsidR="00FF4E34" w:rsidRPr="007F306B" w:rsidRDefault="00FF4E34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19.03.01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Биотехнология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19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34" w:rsidRDefault="00FF4E34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6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FF4E34" w:rsidRPr="007F306B" w:rsidRDefault="00FF4E34" w:rsidP="0002726F">
      <w:pPr>
        <w:jc w:val="center"/>
        <w:rPr>
          <w:lang w:val="en-US"/>
        </w:rPr>
      </w:pPr>
    </w:p>
    <w:p w:rsidR="00FF4E34" w:rsidRPr="007F306B" w:rsidRDefault="00FF4E34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20.03.01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Техносферная безопасность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20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34" w:rsidRDefault="00FF4E34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7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FF4E34" w:rsidRPr="007F306B" w:rsidRDefault="00FF4E34" w:rsidP="0002726F">
      <w:pPr>
        <w:jc w:val="center"/>
        <w:rPr>
          <w:lang w:val="en-US"/>
        </w:rPr>
      </w:pPr>
    </w:p>
    <w:p w:rsidR="00FF4E34" w:rsidRPr="007F306B" w:rsidRDefault="00FF4E34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20.03.02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Природообустройство и водопользование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20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34" w:rsidRDefault="00FF4E34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8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FF4E34" w:rsidRPr="007F306B" w:rsidRDefault="00FF4E34" w:rsidP="0002726F">
      <w:pPr>
        <w:jc w:val="center"/>
        <w:rPr>
          <w:lang w:val="en-US"/>
        </w:rPr>
      </w:pPr>
    </w:p>
    <w:p w:rsidR="00FF4E34" w:rsidRPr="007F306B" w:rsidRDefault="00FF4E34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21.03.01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Нефтегазовое дело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2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34" w:rsidRDefault="00FF4E34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9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FF4E34" w:rsidRPr="007F306B" w:rsidRDefault="00FF4E34" w:rsidP="0002726F">
      <w:pPr>
        <w:jc w:val="center"/>
        <w:rPr>
          <w:lang w:val="en-US"/>
        </w:rPr>
      </w:pPr>
    </w:p>
    <w:p w:rsidR="00FF4E34" w:rsidRPr="007F306B" w:rsidRDefault="00FF4E34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21.05.02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Прикладная геология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21.05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34" w:rsidRDefault="00FF4E34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10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FF4E34" w:rsidRPr="007F306B" w:rsidRDefault="00FF4E34" w:rsidP="0002726F">
      <w:pPr>
        <w:jc w:val="center"/>
        <w:rPr>
          <w:lang w:val="en-US"/>
        </w:rPr>
      </w:pPr>
    </w:p>
    <w:p w:rsidR="00FF4E34" w:rsidRPr="007F306B" w:rsidRDefault="00FF4E34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38.03.01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Экономика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34" w:rsidRDefault="00FF4E34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11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FF4E34" w:rsidRPr="007F306B" w:rsidRDefault="00FF4E34" w:rsidP="0002726F">
      <w:pPr>
        <w:jc w:val="center"/>
        <w:rPr>
          <w:lang w:val="en-US"/>
        </w:rPr>
      </w:pPr>
    </w:p>
    <w:p w:rsidR="00FF4E34" w:rsidRPr="007F306B" w:rsidRDefault="00FF4E34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38.03.02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Менеджмент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34" w:rsidRDefault="00FF4E34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12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FF4E34" w:rsidRPr="007F306B" w:rsidRDefault="00FF4E34" w:rsidP="0002726F">
      <w:pPr>
        <w:jc w:val="center"/>
        <w:rPr>
          <w:lang w:val="en-US"/>
        </w:rPr>
      </w:pPr>
    </w:p>
    <w:p w:rsidR="00FF4E34" w:rsidRPr="007F306B" w:rsidRDefault="00FF4E34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38.03.03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Управление персоналом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34" w:rsidRDefault="00FF4E34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13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FF4E34" w:rsidRPr="007F306B" w:rsidRDefault="00FF4E34" w:rsidP="0002726F">
      <w:pPr>
        <w:jc w:val="center"/>
        <w:rPr>
          <w:lang w:val="en-US"/>
        </w:rPr>
      </w:pPr>
    </w:p>
    <w:p w:rsidR="00FF4E34" w:rsidRPr="007F306B" w:rsidRDefault="00FF4E34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38.03.04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Государственное и муниципальное управление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34" w:rsidRDefault="00FF4E34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14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FF4E34" w:rsidRPr="007F306B" w:rsidRDefault="00FF4E34" w:rsidP="0002726F">
      <w:pPr>
        <w:jc w:val="center"/>
        <w:rPr>
          <w:lang w:val="en-US"/>
        </w:rPr>
      </w:pPr>
    </w:p>
    <w:p w:rsidR="00FF4E34" w:rsidRPr="007F306B" w:rsidRDefault="00FF4E34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38.03.05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Бизнес-информатика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34" w:rsidRDefault="00FF4E34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15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FF4E34" w:rsidRPr="007F306B" w:rsidRDefault="00FF4E34" w:rsidP="0002726F">
      <w:pPr>
        <w:jc w:val="center"/>
        <w:rPr>
          <w:lang w:val="en-US"/>
        </w:rPr>
      </w:pPr>
    </w:p>
    <w:p w:rsidR="00FF4E34" w:rsidRPr="007F306B" w:rsidRDefault="00FF4E34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38.05.01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Экономическая безопасность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34" w:rsidRDefault="00FF4E34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16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FF4E34" w:rsidRPr="007F306B" w:rsidRDefault="00FF4E34" w:rsidP="0002726F">
      <w:pPr>
        <w:jc w:val="center"/>
        <w:rPr>
          <w:lang w:val="en-US"/>
        </w:rPr>
      </w:pPr>
    </w:p>
    <w:p w:rsidR="00FF4E34" w:rsidRPr="007F306B" w:rsidRDefault="00FF4E34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39.03.03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Организация работы с молодежью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9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34" w:rsidRDefault="00FF4E34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17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FF4E34" w:rsidRPr="007F306B" w:rsidRDefault="00FF4E34" w:rsidP="0002726F">
      <w:pPr>
        <w:jc w:val="center"/>
        <w:rPr>
          <w:lang w:val="en-US"/>
        </w:rPr>
      </w:pPr>
    </w:p>
    <w:p w:rsidR="00FF4E34" w:rsidRPr="007F306B" w:rsidRDefault="00FF4E34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40.03.01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Юриспруденция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0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34" w:rsidRDefault="00FF4E34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18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FF4E34" w:rsidRPr="007F306B" w:rsidRDefault="00FF4E34" w:rsidP="0002726F">
      <w:pPr>
        <w:jc w:val="center"/>
        <w:rPr>
          <w:lang w:val="en-US"/>
        </w:rPr>
      </w:pPr>
    </w:p>
    <w:p w:rsidR="00FF4E34" w:rsidRPr="007F306B" w:rsidRDefault="00FF4E34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40.05.01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Правовое обеспечение национальной безопасности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0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34" w:rsidRDefault="00FF4E34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19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FF4E34" w:rsidRPr="007F306B" w:rsidRDefault="00FF4E34" w:rsidP="0002726F">
      <w:pPr>
        <w:jc w:val="center"/>
        <w:rPr>
          <w:lang w:val="en-US"/>
        </w:rPr>
      </w:pPr>
    </w:p>
    <w:p w:rsidR="00FF4E34" w:rsidRPr="007F306B" w:rsidRDefault="00FF4E34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41.03.04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Политология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1.03.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34" w:rsidRDefault="00FF4E34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20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FF4E34" w:rsidRPr="007F306B" w:rsidRDefault="00FF4E34" w:rsidP="0002726F">
      <w:pPr>
        <w:jc w:val="center"/>
        <w:rPr>
          <w:lang w:val="en-US"/>
        </w:rPr>
      </w:pPr>
    </w:p>
    <w:p w:rsidR="00FF4E34" w:rsidRPr="007F306B" w:rsidRDefault="00FF4E34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41.03.05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Международные отношения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1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34" w:rsidRDefault="00FF4E34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21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FF4E34" w:rsidRPr="007F306B" w:rsidRDefault="00FF4E34" w:rsidP="0002726F">
      <w:pPr>
        <w:jc w:val="center"/>
        <w:rPr>
          <w:lang w:val="en-US"/>
        </w:rPr>
      </w:pPr>
    </w:p>
    <w:p w:rsidR="00FF4E34" w:rsidRPr="007F306B" w:rsidRDefault="00FF4E34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42.03.01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Реклама и связи с общественностью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34" w:rsidRDefault="00FF4E34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22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FF4E34" w:rsidRPr="007F306B" w:rsidRDefault="00FF4E34" w:rsidP="0002726F">
      <w:pPr>
        <w:jc w:val="center"/>
        <w:rPr>
          <w:lang w:val="en-US"/>
        </w:rPr>
      </w:pPr>
    </w:p>
    <w:p w:rsidR="00FF4E34" w:rsidRPr="007F306B" w:rsidRDefault="00FF4E34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43.03.02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Туризм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34" w:rsidRDefault="00FF4E34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23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FF4E34" w:rsidRPr="007F306B" w:rsidRDefault="00FF4E34" w:rsidP="0002726F">
      <w:pPr>
        <w:jc w:val="center"/>
        <w:rPr>
          <w:lang w:val="en-US"/>
        </w:rPr>
      </w:pPr>
    </w:p>
    <w:p w:rsidR="00FF4E34" w:rsidRPr="007F306B" w:rsidRDefault="00FF4E34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43.03.03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Гостиничное дело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3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34" w:rsidRDefault="00FF4E34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24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FF4E34" w:rsidRPr="007F306B" w:rsidRDefault="00FF4E34" w:rsidP="0002726F">
      <w:pPr>
        <w:jc w:val="center"/>
        <w:rPr>
          <w:lang w:val="en-US"/>
        </w:rPr>
      </w:pPr>
    </w:p>
    <w:p w:rsidR="00FF4E34" w:rsidRPr="007F306B" w:rsidRDefault="00FF4E34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44.03.05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Педагогическое образование (с двумя профилями подготовки)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4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34" w:rsidRDefault="00FF4E34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25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FF4E34" w:rsidRPr="007F306B" w:rsidRDefault="00FF4E34" w:rsidP="0002726F">
      <w:pPr>
        <w:jc w:val="center"/>
        <w:rPr>
          <w:lang w:val="en-US"/>
        </w:rPr>
      </w:pPr>
    </w:p>
    <w:p w:rsidR="00FF4E34" w:rsidRPr="007F306B" w:rsidRDefault="00FF4E34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45.03.01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Филология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5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34" w:rsidRDefault="00FF4E34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26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FF4E34" w:rsidRPr="007F306B" w:rsidRDefault="00FF4E34" w:rsidP="0002726F">
      <w:pPr>
        <w:jc w:val="center"/>
        <w:rPr>
          <w:lang w:val="en-US"/>
        </w:rPr>
      </w:pPr>
    </w:p>
    <w:p w:rsidR="00FF4E34" w:rsidRPr="007F306B" w:rsidRDefault="00FF4E34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45.03.02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Лингвистика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34" w:rsidRDefault="00FF4E34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27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FF4E34" w:rsidRPr="007F306B" w:rsidRDefault="00FF4E34" w:rsidP="0002726F">
      <w:pPr>
        <w:jc w:val="center"/>
        <w:rPr>
          <w:lang w:val="en-US"/>
        </w:rPr>
      </w:pPr>
    </w:p>
    <w:p w:rsidR="00FF4E34" w:rsidRPr="007F306B" w:rsidRDefault="00FF4E34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46.03.01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История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34" w:rsidRDefault="00FF4E34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28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FF4E34" w:rsidRPr="007F306B" w:rsidRDefault="00FF4E34" w:rsidP="0002726F">
      <w:pPr>
        <w:jc w:val="center"/>
        <w:rPr>
          <w:lang w:val="en-US"/>
        </w:rPr>
      </w:pPr>
    </w:p>
    <w:p w:rsidR="00FF4E34" w:rsidRPr="007F306B" w:rsidRDefault="00FF4E34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51.03.01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Культурология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5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34" w:rsidRDefault="00FF4E34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29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FF4E34" w:rsidRPr="0002726F" w:rsidRDefault="00FF4E34" w:rsidP="0002726F">
      <w:pPr>
        <w:jc w:val="center"/>
      </w:pPr>
    </w:p>
    <w:p w:rsidR="00FF4E34" w:rsidRPr="00E37678" w:rsidRDefault="00FF4E34" w:rsidP="00E37678">
      <w:pPr>
        <w:pStyle w:val="Heading1"/>
        <w:tabs>
          <w:tab w:val="clear" w:pos="706"/>
          <w:tab w:val="num" w:pos="900"/>
        </w:tabs>
        <w:ind w:left="720"/>
      </w:pPr>
      <w:r w:rsidRPr="0002726F">
        <w:br w:type="page"/>
      </w:r>
      <w:r w:rsidRPr="002511CF">
        <w:t xml:space="preserve">Интернет-тестирование в сфере образования</w:t>
      </w:r>
    </w:p>
    <w:p w:rsidR="00FF4E34" w:rsidRDefault="00FF4E34" w:rsidP="00B2050A">
      <w:pPr>
        <w:pStyle w:val="NormalWeb"/>
        <w:spacing w:before="120" w:beforeAutospacing="0" w:after="0" w:afterAutospacing="0"/>
        <w:jc w:val="center"/>
      </w:pPr>
      <w:r>
        <w:pict>
          <v:shape id="_x0000_i1028" type="#_x0000_t75" style="width:379.5pt;height:188.25pt">
            <v:imagedata r:id="rId10" o:title=""/>
          </v:shape>
        </w:pict>
      </w:r>
    </w:p>
    <w:p w:rsidR="00FF4E34" w:rsidRPr="0001694A" w:rsidRDefault="00FF4E34" w:rsidP="00B2050A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color w:val="auto"/>
            <w:u w:val="none"/>
            <w:lang w:val="en-US"/>
          </w:rPr>
          <w:t xml:space="preserve">www</w:t>
        </w:r>
        <w:r w:rsidRPr="0001694A">
          <w:rPr>
            <w:rStyle w:val="Hyperlink"/>
            <w:b/>
            <w:bCs/>
            <w:color w:val="auto"/>
            <w:u w:val="none"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F4E34" w:rsidRPr="0001694A">
        <w:trPr>
          <w:trHeight w:val="804"/>
        </w:trPr>
        <w:tc>
          <w:tcPr>
            <w:tcW w:w="817" w:type="dxa"/>
          </w:tcPr>
          <w:p w:rsidR="00FF4E34" w:rsidRPr="0001694A" w:rsidRDefault="00FF4E34" w:rsidP="00B2050A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05599A">
              <w:rPr>
                <w:b/>
                <w:bCs/>
                <w:color w:val="000000"/>
              </w:rPr>
              <w:pict>
                <v:shape id="_x0000_i1029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F4E34" w:rsidRPr="0001694A" w:rsidRDefault="00FF4E34" w:rsidP="004452C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F4E34" w:rsidRPr="0001694A">
        <w:trPr>
          <w:trHeight w:val="1186"/>
        </w:trPr>
        <w:tc>
          <w:tcPr>
            <w:tcW w:w="817" w:type="dxa"/>
          </w:tcPr>
          <w:p w:rsidR="00FF4E34" w:rsidRPr="0001694A" w:rsidRDefault="00FF4E34" w:rsidP="00B2050A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05599A">
              <w:rPr>
                <w:b/>
                <w:bCs/>
                <w:color w:val="000000"/>
              </w:rPr>
              <w:pict>
                <v:shape id="_x0000_i1030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F4E34" w:rsidRPr="00074873" w:rsidRDefault="00FF4E34" w:rsidP="004452CE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F4E34" w:rsidRPr="0001694A">
        <w:trPr>
          <w:trHeight w:val="2248"/>
        </w:trPr>
        <w:tc>
          <w:tcPr>
            <w:tcW w:w="817" w:type="dxa"/>
          </w:tcPr>
          <w:p w:rsidR="00FF4E34" w:rsidRPr="0001694A" w:rsidRDefault="00FF4E34" w:rsidP="00B2050A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05599A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F4E34" w:rsidRDefault="00FF4E34" w:rsidP="004452CE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FF4E34" w:rsidRPr="00391D80" w:rsidRDefault="00FF4E34" w:rsidP="00B2050A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7" type="#_x0000_t32" style="position:absolute;left:0;text-align:left;margin-left:1.5pt;margin-top:4.25pt;width:0;height:48pt;z-index:251660288" o:connectortype="straight" strokecolor="#a5a5a5" strokeweight="1.5pt"/>
              </w:pict>
            </w:r>
            <w:r>
              <w:rPr>
                <w:noProof/>
              </w:rPr>
              <w:pict>
                <v:roundrect id="_x0000_s1048" style="position:absolute;left:0;text-align:left;margin-left:-2.15pt;margin-top:61.15pt;width:420.75pt;height:46.5pt;z-index:251659264" arcsize="10923f" filled="f" strokecolor="#7f7f7f" strokeweight="1pt">
                  <v:stroke dashstyle="dash"/>
                  <v:textbox style="mso-next-textbox:#_x0000_s1048" inset="0,0,0,0">
                    <w:txbxContent>
                      <w:p w:rsidR="00FF4E34" w:rsidRPr="0004312E" w:rsidRDefault="00FF4E34" w:rsidP="00B2050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F4E34" w:rsidRPr="0001694A">
        <w:trPr>
          <w:trHeight w:val="1200"/>
        </w:trPr>
        <w:tc>
          <w:tcPr>
            <w:tcW w:w="817" w:type="dxa"/>
          </w:tcPr>
          <w:p w:rsidR="00FF4E34" w:rsidRPr="0001694A" w:rsidRDefault="00FF4E34" w:rsidP="00B2050A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05599A">
              <w:rPr>
                <w:b/>
                <w:bCs/>
                <w:color w:val="000000"/>
              </w:rPr>
              <w:pict>
                <v:shape id="_x0000_i1032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F4E34" w:rsidRPr="0001694A" w:rsidRDefault="00FF4E34" w:rsidP="004452CE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</w:p>
        </w:tc>
      </w:tr>
      <w:tr w:rsidR="00FF4E34" w:rsidRPr="0001694A">
        <w:trPr>
          <w:trHeight w:val="1480"/>
        </w:trPr>
        <w:tc>
          <w:tcPr>
            <w:tcW w:w="817" w:type="dxa"/>
          </w:tcPr>
          <w:p w:rsidR="00FF4E34" w:rsidRPr="0001694A" w:rsidRDefault="00FF4E34" w:rsidP="00B2050A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05599A">
              <w:rPr>
                <w:b/>
                <w:bCs/>
                <w:color w:val="000000"/>
              </w:rPr>
              <w:pict>
                <v:shape id="_x0000_i1033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F4E34" w:rsidRDefault="00FF4E34" w:rsidP="004452CE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FF4E34" w:rsidRPr="0001694A" w:rsidRDefault="00FF4E34" w:rsidP="004452CE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9" type="#_x0000_t32" style="position:absolute;left:0;text-align:left;margin-left:2.25pt;margin-top:5.05pt;width:0;height:23.25pt;z-index:251661312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F4E34" w:rsidRPr="0001694A">
        <w:trPr>
          <w:trHeight w:val="691"/>
        </w:trPr>
        <w:tc>
          <w:tcPr>
            <w:tcW w:w="817" w:type="dxa"/>
          </w:tcPr>
          <w:p w:rsidR="00FF4E34" w:rsidRPr="0001694A" w:rsidRDefault="00FF4E34" w:rsidP="00B2050A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05599A">
              <w:rPr>
                <w:b/>
                <w:bCs/>
                <w:color w:val="000000"/>
              </w:rPr>
              <w:pict>
                <v:shape id="_x0000_i1034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F4E34" w:rsidRPr="00997AEA" w:rsidRDefault="00FF4E34" w:rsidP="00A5368F">
            <w:pPr>
              <w:autoSpaceDE w:val="0"/>
              <w:autoSpaceDN w:val="0"/>
              <w:adjustRightInd w:val="0"/>
              <w:spacing w:before="120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FF4E34" w:rsidRPr="00165EAC" w:rsidRDefault="00FF4E34" w:rsidP="00165EAC">
      <w:pPr>
        <w:jc w:val="center"/>
        <w:rPr>
          <w:color w:val="000000"/>
          <w:sz w:val="2"/>
          <w:szCs w:val="2"/>
        </w:rPr>
      </w:pPr>
    </w:p>
    <w:p w:rsidR="00FF4E34" w:rsidRPr="00033A80" w:rsidRDefault="00FF4E34" w:rsidP="00EF0AB0">
      <w:pPr>
        <w:jc w:val="both"/>
        <w:rPr>
          <w:color w:val="000000"/>
          <w:sz w:val="2"/>
          <w:szCs w:val="2"/>
        </w:rPr>
      </w:pPr>
    </w:p>
    <w:p w:rsidR="00FF4E34" w:rsidRDefault="00FF4E34" w:rsidP="00165EAC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166"/>
        <w:gridCol w:w="3296"/>
      </w:tblGrid>
      <w:tr w:rsidR="00FF4E34" w:rsidTr="00EF6EA3">
        <w:trPr>
          <w:trHeight w:val="12132"/>
        </w:trPr>
        <w:tc>
          <w:tcPr>
            <w:tcW w:w="6282" w:type="dxa"/>
          </w:tcPr>
          <w:p w:rsidR="00FF4E34" w:rsidRDefault="00FF4E34" w:rsidP="00EF6EA3">
            <w:pPr>
              <w:jc w:val="center"/>
            </w:pPr>
            <w:r>
              <w:pict>
                <v:shape id="_x0000_i1035" type="#_x0000_t75" style="width:280.5pt;height:186pt">
                  <v:imagedata r:id="rId18" o:title=""/>
                </v:shape>
              </w:pict>
            </w:r>
          </w:p>
          <w:p w:rsidR="00FF4E34" w:rsidRDefault="00FF4E34">
            <w:r>
              <w:rPr>
                <w:b/>
                <w:bCs/>
                <w:color w:val="6D02AB"/>
              </w:rPr>
              <w:br/>
              <w:t xml:space="preserve">Цель проекта –</w:t>
            </w:r>
            <w:r>
              <w:t xml:space="preserve"> оценка уровня общеобразовательной подготовки первокурсников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на базе 9 и 11 классов,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>
              <w:t xml:space="preserve">а также диагностика психологической готовности </w:t>
            </w:r>
            <w:r>
              <w:br/>
              <w:t xml:space="preserve">к обучению в вузе/ссузе.</w:t>
            </w:r>
          </w:p>
          <w:p w:rsidR="00FF4E34" w:rsidRDefault="00FF4E34">
            <w:pPr>
              <w:ind w:firstLine="567"/>
            </w:pPr>
            <w:r>
              <w:rPr>
                <w:noProof/>
              </w:rPr>
              <w:pict>
                <v:rect id="_x0000_s1050" style="position:absolute;left:0;text-align:left;margin-left:.2pt;margin-top:14.15pt;width:303.75pt;height:15.9pt;z-index:-251630592" fillcolor="#8432d6" stroked="f"/>
              </w:pict>
            </w:r>
          </w:p>
          <w:p w:rsidR="00FF4E34" w:rsidRDefault="00FF4E34">
            <w:pPr>
              <w:spacing w:after="60"/>
              <w:ind w:firstLine="459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FF4E34" w:rsidRDefault="00FF4E34" w:rsidP="00EF6EA3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F4E34" w:rsidRDefault="00FF4E34" w:rsidP="00EF6EA3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F4E34" w:rsidRDefault="00FF4E34" w:rsidP="00EF6EA3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51" style="position:absolute;left:0;text-align:left;margin-left:3.95pt;margin-top:48.35pt;width:291.6pt;height:51.45pt;z-index:251687936" arcsize="10923f" filled="f" strokecolor="#7f7f7f" strokeweight="1pt">
                  <v:stroke dashstyle="dash"/>
                  <v:textbox style="mso-next-textbox:#_x0000_s1051" inset="0,0,0,0">
                    <w:txbxContent>
                      <w:p w:rsidR="00FF4E34" w:rsidRDefault="00FF4E34" w:rsidP="00EF6EA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Тестирование студентов, проходящих обучение по 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F4E34" w:rsidRDefault="00FF4E34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52" style="position:absolute;margin-left:.2pt;margin-top:75.5pt;width:303.75pt;height:15.9pt;z-index:-251629568" fillcolor="#8432d6" stroked="f"/>
              </w:pict>
            </w:r>
          </w:p>
          <w:p w:rsidR="00FF4E34" w:rsidRDefault="00FF4E34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FF4E34" w:rsidRDefault="00FF4E34" w:rsidP="00EF6EA3">
            <w:pPr>
              <w:pStyle w:val="NormalWeb"/>
              <w:numPr>
                <w:ilvl w:val="0"/>
                <w:numId w:val="2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F4E34" w:rsidRDefault="00FF4E34" w:rsidP="00EF6EA3">
            <w:pPr>
              <w:pStyle w:val="NormalWeb"/>
              <w:numPr>
                <w:ilvl w:val="0"/>
                <w:numId w:val="2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F4E34" w:rsidRDefault="00FF4E34" w:rsidP="00EF6EA3">
            <w:pPr>
              <w:pStyle w:val="NormalWeb"/>
              <w:numPr>
                <w:ilvl w:val="0"/>
                <w:numId w:val="2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F4E34" w:rsidRDefault="00FF4E34" w:rsidP="00EF6EA3">
            <w:pPr>
              <w:pStyle w:val="NormalWeb"/>
              <w:numPr>
                <w:ilvl w:val="0"/>
                <w:numId w:val="2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FF4E34" w:rsidRDefault="00FF4E3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F4E34" w:rsidRDefault="00FF4E3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F4E34" w:rsidRDefault="00FF4E34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>
              <w:rPr>
                <w:b/>
                <w:bCs/>
              </w:rPr>
              <w:t xml:space="preserve">10 дисциплин на базе 11 классов:</w:t>
            </w:r>
          </w:p>
          <w:p w:rsidR="00FF4E34" w:rsidRDefault="00FF4E34" w:rsidP="00EF6EA3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FF4E34" w:rsidRDefault="00FF4E34" w:rsidP="00EF6EA3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FF4E34" w:rsidRDefault="00FF4E34" w:rsidP="00EF6EA3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FF4E34" w:rsidRDefault="00FF4E34" w:rsidP="00EF6EA3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FF4E34" w:rsidRDefault="00FF4E34" w:rsidP="00EF6EA3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FF4E34" w:rsidRDefault="00FF4E34" w:rsidP="00EF6EA3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FF4E34" w:rsidRDefault="00FF4E34" w:rsidP="00EF6EA3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FF4E34" w:rsidRDefault="00FF4E34" w:rsidP="00EF6EA3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FF4E34" w:rsidRDefault="00FF4E34" w:rsidP="00EF6EA3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FF4E34" w:rsidRDefault="00FF4E34" w:rsidP="00EF6EA3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FF4E34" w:rsidRDefault="00FF4E34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>
              <w:rPr>
                <w:b/>
                <w:bCs/>
              </w:rPr>
              <w:t xml:space="preserve">2 дисциплины на базе 9 классов:</w:t>
            </w:r>
          </w:p>
          <w:p w:rsidR="00FF4E34" w:rsidRDefault="00FF4E34" w:rsidP="00EF6EA3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FF4E34" w:rsidRDefault="00FF4E34" w:rsidP="00EF6EA3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53" type="#_x0000_t75" style="position:absolute;left:0;text-align:left;margin-left:-.8pt;margin-top:22.65pt;width:153.95pt;height:104.8pt;z-index:25168384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F4E34" w:rsidRDefault="00FF4E34">
            <w:pPr>
              <w:pStyle w:val="NormalWeb"/>
              <w:spacing w:before="0" w:beforeAutospacing="0" w:after="0" w:afterAutospacing="0"/>
              <w:ind w:left="142"/>
            </w:pPr>
          </w:p>
          <w:p w:rsidR="00FF4E34" w:rsidRDefault="00FF4E34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F4E34" w:rsidRDefault="00FF4E34" w:rsidP="00EF6EA3">
            <w:pPr>
              <w:pStyle w:val="NormalWeb"/>
              <w:numPr>
                <w:ilvl w:val="0"/>
                <w:numId w:val="29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FF4E34" w:rsidRDefault="00FF4E34" w:rsidP="00EF6EA3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FF4E34" w:rsidRDefault="00FF4E34" w:rsidP="00EF6EA3">
            <w:pPr>
              <w:numPr>
                <w:ilvl w:val="0"/>
                <w:numId w:val="29"/>
              </w:numPr>
              <w:ind w:left="381" w:hanging="224"/>
            </w:pPr>
            <w:r>
              <w:t xml:space="preserve">диагностика личностных особенностей</w:t>
            </w:r>
          </w:p>
          <w:p w:rsidR="00FF4E34" w:rsidRDefault="00FF4E34">
            <w:pPr>
              <w:ind w:left="459"/>
            </w:pPr>
          </w:p>
          <w:p w:rsidR="00FF4E34" w:rsidRDefault="00FF4E34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54" style="position:absolute;margin-left:3.2pt;margin-top:17.05pt;width:147pt;height:108pt;z-index:251684864" arcsize="10923f" filled="f" strokecolor="#7f7f7f" strokeweight="1pt">
                  <v:stroke dashstyle="dash"/>
                  <v:textbox style="mso-next-textbox:#_x0000_s1054" inset="0,0,0,0">
                    <w:txbxContent>
                      <w:p w:rsidR="00FF4E34" w:rsidRDefault="00FF4E34" w:rsidP="00EF6EA3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участвуют</w:t>
                        </w:r>
                      </w:p>
                      <w:p w:rsidR="00FF4E34" w:rsidRDefault="00FF4E34" w:rsidP="00EF6EA3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образовательные организации высшего и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среднего профессионального образования из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регионов РФ.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F4E34" w:rsidRPr="00165EAC" w:rsidRDefault="00FF4E34" w:rsidP="00165EAC">
      <w:pPr>
        <w:rPr>
          <w:sz w:val="8"/>
          <w:szCs w:val="8"/>
        </w:rPr>
      </w:pPr>
    </w:p>
    <w:p w:rsidR="00FF4E34" w:rsidRPr="007B52D2" w:rsidRDefault="00FF4E34" w:rsidP="00165EAC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07"/>
        <w:gridCol w:w="2955"/>
      </w:tblGrid>
      <w:tr w:rsidR="00FF4E34">
        <w:tc>
          <w:tcPr>
            <w:tcW w:w="6531" w:type="dxa"/>
          </w:tcPr>
          <w:p w:rsidR="00FF4E34" w:rsidRDefault="00FF4E34" w:rsidP="009C5A31">
            <w:pPr>
              <w:jc w:val="center"/>
            </w:pPr>
            <w:r w:rsidRPr="0005599A">
              <w:pict>
                <v:shape id="_x0000_i1036" type="#_x0000_t75" style="width:294pt;height:193.5pt">
                  <v:imagedata r:id="rId20" o:title=""/>
                </v:shape>
              </w:pict>
            </w:r>
          </w:p>
          <w:p w:rsidR="00FF4E34" w:rsidRPr="00415653" w:rsidRDefault="00FF4E34" w:rsidP="009C5A31">
            <w:pPr>
              <w:autoSpaceDE w:val="0"/>
              <w:autoSpaceDN w:val="0"/>
              <w:adjustRightInd w:val="0"/>
              <w:spacing w:before="120"/>
              <w:ind w:firstLine="425"/>
              <w:jc w:val="both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F4E34" w:rsidRPr="0066533E" w:rsidRDefault="00FF4E34" w:rsidP="00B2050A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5" style="position:absolute;left:0;text-align:left;margin-left:-.3pt;margin-top:5.6pt;width:313.5pt;height:16.65pt;z-index:-251652096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FF4E34" w:rsidRPr="00E44DAB" w:rsidRDefault="00FF4E34" w:rsidP="0047124C">
            <w:pPr>
              <w:pStyle w:val="NormalWeb"/>
              <w:numPr>
                <w:ilvl w:val="0"/>
                <w:numId w:val="17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F4E34" w:rsidRPr="00E44DAB" w:rsidRDefault="00FF4E34" w:rsidP="0047124C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FF4E34" w:rsidRPr="00E44DAB" w:rsidRDefault="00FF4E34" w:rsidP="0047124C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FF4E34" w:rsidRPr="00E44DAB" w:rsidRDefault="00FF4E34" w:rsidP="0047124C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F4E34" w:rsidRPr="00E44DAB" w:rsidRDefault="00FF4E34" w:rsidP="004712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FF4E34" w:rsidRPr="00E44DAB" w:rsidRDefault="00FF4E34" w:rsidP="004712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FF4E34" w:rsidRDefault="00FF4E34" w:rsidP="004712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56" style="position:absolute;left:0;text-align:left;margin-left:7.5pt;margin-top:19.85pt;width:302.85pt;height:46.95pt;z-index:251666432" arcsize="10923f" filled="f" strokecolor="#7f7f7f" strokeweight="1pt">
                  <v:stroke dashstyle="dash"/>
                  <v:textbox style="mso-next-textbox:#_x0000_s1056" inset="0,0,0,0">
                    <w:txbxContent>
                      <w:p w:rsidR="00FF4E34" w:rsidRPr="0004312E" w:rsidRDefault="00FF4E34" w:rsidP="00B2050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FF4E34" w:rsidRPr="00CF2612" w:rsidRDefault="00FF4E34" w:rsidP="009C5A31">
            <w:pPr>
              <w:spacing w:before="12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FF4E34" w:rsidRPr="0096507E" w:rsidRDefault="00FF4E34" w:rsidP="00B2050A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 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FF4E34" w:rsidRPr="0066533E" w:rsidRDefault="00FF4E34" w:rsidP="00B2050A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7" style="position:absolute;left:0;text-align:left;margin-left:-.3pt;margin-top:5.55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FF4E34" w:rsidRPr="00A3265C" w:rsidRDefault="00FF4E34" w:rsidP="0047124C">
            <w:pPr>
              <w:numPr>
                <w:ilvl w:val="0"/>
                <w:numId w:val="18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F4E34" w:rsidRPr="00A3265C" w:rsidRDefault="00FF4E34" w:rsidP="0047124C">
            <w:pPr>
              <w:numPr>
                <w:ilvl w:val="0"/>
                <w:numId w:val="18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F4E34" w:rsidRDefault="00FF4E34" w:rsidP="0047124C">
            <w:pPr>
              <w:numPr>
                <w:ilvl w:val="0"/>
                <w:numId w:val="18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F4E34" w:rsidRDefault="00FF4E34" w:rsidP="0047124C">
            <w:pPr>
              <w:numPr>
                <w:ilvl w:val="0"/>
                <w:numId w:val="18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FF4E34" w:rsidRDefault="00FF4E34" w:rsidP="0047124C">
            <w:pPr>
              <w:numPr>
                <w:ilvl w:val="0"/>
                <w:numId w:val="18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FF4E34" w:rsidRPr="009C5A31" w:rsidRDefault="00FF4E34" w:rsidP="00B2050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F4E34" w:rsidRPr="0094470C" w:rsidRDefault="00FF4E34" w:rsidP="00B2050A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F4E34" w:rsidRPr="0094470C" w:rsidRDefault="00FF4E34" w:rsidP="0047124C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F4E34" w:rsidRPr="0094470C" w:rsidRDefault="00FF4E34" w:rsidP="0047124C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F4E34" w:rsidRPr="00415653" w:rsidRDefault="00FF4E34" w:rsidP="0047124C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F4E34" w:rsidRDefault="00FF4E34" w:rsidP="00B2050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8" style="position:absolute;left:0;text-align:left;margin-left:-5.3pt;margin-top:5.55pt;width:147pt;height:112.85pt;z-index:251662336" arcsize="10923f" filled="f" strokecolor="#7f7f7f" strokeweight="1pt">
                  <v:stroke dashstyle="dash"/>
                  <v:textbox style="mso-next-textbox:#_x0000_s1058" inset="0,0,0,0">
                    <w:txbxContent>
                      <w:p w:rsidR="00FF4E34" w:rsidRPr="00437EB0" w:rsidRDefault="00FF4E34" w:rsidP="00B2050A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F4E34" w:rsidRPr="00437EB0" w:rsidRDefault="00FF4E34" w:rsidP="00B2050A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F4E34" w:rsidRPr="00437EB0" w:rsidRDefault="00FF4E34" w:rsidP="00B2050A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F4E34" w:rsidRDefault="00FF4E34" w:rsidP="00B2050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F4E34" w:rsidRDefault="00FF4E34" w:rsidP="00B2050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F4E34" w:rsidRDefault="00FF4E34" w:rsidP="00B2050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F4E34" w:rsidRDefault="00FF4E34" w:rsidP="00B2050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F4E34" w:rsidRDefault="00FF4E34" w:rsidP="00B2050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F4E34" w:rsidRDefault="00FF4E34" w:rsidP="00B2050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F4E34" w:rsidRPr="00415653" w:rsidRDefault="00FF4E34" w:rsidP="00B2050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F4E34" w:rsidRPr="00A5368F" w:rsidRDefault="00FF4E34" w:rsidP="00B2050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  <w:sz w:val="2"/>
                <w:szCs w:val="2"/>
              </w:rPr>
            </w:pPr>
          </w:p>
          <w:p w:rsidR="00FF4E34" w:rsidRPr="00544003" w:rsidRDefault="00FF4E34" w:rsidP="00B2050A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9" style="position:absolute;left:0;text-align:left;margin-left:-5.55pt;margin-top:39.2pt;width:147pt;height:112pt;z-index:251663360" arcsize="10923f" filled="f" strokecolor="#7f7f7f" strokeweight="1pt">
                  <v:stroke dashstyle="dash"/>
                  <v:textbox style="mso-next-textbox:#_x0000_s1059" inset="0,0,0,0">
                    <w:txbxContent>
                      <w:p w:rsidR="00FF4E34" w:rsidRPr="001F531A" w:rsidRDefault="00FF4E34" w:rsidP="00B2050A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FF4E34" w:rsidRPr="00165EAC" w:rsidRDefault="00FF4E34" w:rsidP="00165EAC">
      <w:pPr>
        <w:rPr>
          <w:sz w:val="8"/>
          <w:szCs w:val="8"/>
        </w:rPr>
      </w:pPr>
    </w:p>
    <w:p w:rsidR="00FF4E34" w:rsidRPr="00033A80" w:rsidRDefault="00FF4E34" w:rsidP="00033A80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FF4E34" w:rsidRPr="00165EAC" w:rsidRDefault="00FF4E34" w:rsidP="00165EAC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75"/>
        <w:gridCol w:w="2987"/>
      </w:tblGrid>
      <w:tr w:rsidR="00FF4E34">
        <w:trPr>
          <w:trHeight w:val="13493"/>
        </w:trPr>
        <w:tc>
          <w:tcPr>
            <w:tcW w:w="6486" w:type="dxa"/>
          </w:tcPr>
          <w:p w:rsidR="00FF4E34" w:rsidRDefault="00FF4E34" w:rsidP="00B2050A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05599A">
              <w:rPr>
                <w:b/>
                <w:bCs/>
                <w:color w:val="940E2B"/>
              </w:rPr>
              <w:pict>
                <v:shape id="_x0000_i1037" type="#_x0000_t75" style="width:311.25pt;height:210pt">
                  <v:imagedata r:id="rId21" o:title=""/>
                </v:shape>
              </w:pict>
            </w:r>
          </w:p>
          <w:p w:rsidR="00FF4E34" w:rsidRDefault="00FF4E34" w:rsidP="00B2050A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F4E34" w:rsidRDefault="00FF4E34" w:rsidP="00B2050A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F4E34" w:rsidRPr="0066533E" w:rsidRDefault="00FF4E34" w:rsidP="00B2050A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60" style="position:absolute;left:0;text-align:left;margin-left:-.55pt;margin-top:11.4pt;width:315.75pt;height:16.65pt;z-index:-251649024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FF4E34" w:rsidRDefault="00FF4E34" w:rsidP="0047124C">
            <w:pPr>
              <w:numPr>
                <w:ilvl w:val="0"/>
                <w:numId w:val="20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FF4E34" w:rsidRDefault="00FF4E34" w:rsidP="0047124C">
            <w:pPr>
              <w:numPr>
                <w:ilvl w:val="0"/>
                <w:numId w:val="2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FF4E34" w:rsidRDefault="00FF4E34" w:rsidP="0047124C">
            <w:pPr>
              <w:numPr>
                <w:ilvl w:val="0"/>
                <w:numId w:val="2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FF4E34" w:rsidRDefault="00FF4E34" w:rsidP="0047124C">
            <w:pPr>
              <w:numPr>
                <w:ilvl w:val="0"/>
                <w:numId w:val="2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FF4E34" w:rsidRPr="001C73EA" w:rsidRDefault="00FF4E34" w:rsidP="0047124C">
            <w:pPr>
              <w:numPr>
                <w:ilvl w:val="0"/>
                <w:numId w:val="2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FF4E34" w:rsidRPr="00F21BE2" w:rsidRDefault="00FF4E34" w:rsidP="00B2050A">
            <w:pPr>
              <w:autoSpaceDE w:val="0"/>
              <w:autoSpaceDN w:val="0"/>
              <w:adjustRightInd w:val="0"/>
              <w:jc w:val="center"/>
            </w:pPr>
            <w:r w:rsidRPr="0005599A">
              <w:pict>
                <v:shape id="_x0000_i1038" type="#_x0000_t75" style="width:284.25pt;height:180.75pt">
                  <v:imagedata r:id="rId22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FF4E34" w:rsidRDefault="00FF4E34" w:rsidP="00B2050A">
            <w:pPr>
              <w:autoSpaceDE w:val="0"/>
              <w:autoSpaceDN w:val="0"/>
              <w:adjustRightInd w:val="0"/>
            </w:pPr>
          </w:p>
          <w:p w:rsidR="00FF4E34" w:rsidRPr="00545010" w:rsidRDefault="00FF4E34" w:rsidP="00B2050A"/>
          <w:p w:rsidR="00FF4E34" w:rsidRPr="00545010" w:rsidRDefault="00FF4E34" w:rsidP="00B2050A"/>
          <w:p w:rsidR="00FF4E34" w:rsidRPr="00D643BB" w:rsidRDefault="00FF4E34" w:rsidP="00B2050A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FF4E34" w:rsidRPr="00545010" w:rsidRDefault="00FF4E34" w:rsidP="00B2050A"/>
          <w:p w:rsidR="00FF4E34" w:rsidRPr="00545010" w:rsidRDefault="00FF4E34" w:rsidP="00B2050A"/>
          <w:p w:rsidR="00FF4E34" w:rsidRDefault="00FF4E34" w:rsidP="0047124C">
            <w:pPr>
              <w:numPr>
                <w:ilvl w:val="0"/>
                <w:numId w:val="21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FF4E34" w:rsidRPr="0078423C" w:rsidRDefault="00FF4E34" w:rsidP="0047124C">
            <w:pPr>
              <w:numPr>
                <w:ilvl w:val="0"/>
                <w:numId w:val="21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FF4E34" w:rsidRPr="009A43CF" w:rsidRDefault="00FF4E34" w:rsidP="0047124C">
            <w:pPr>
              <w:numPr>
                <w:ilvl w:val="0"/>
                <w:numId w:val="21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FF4E34" w:rsidRDefault="00FF4E34" w:rsidP="00B2050A">
            <w:pPr>
              <w:rPr>
                <w:b/>
                <w:bCs/>
                <w:color w:val="DA8200"/>
              </w:rPr>
            </w:pPr>
          </w:p>
          <w:p w:rsidR="00FF4E34" w:rsidRPr="001C73EA" w:rsidRDefault="00FF4E34" w:rsidP="00B2050A"/>
          <w:p w:rsidR="00FF4E34" w:rsidRDefault="00FF4E34" w:rsidP="00B2050A">
            <w:pPr>
              <w:autoSpaceDE w:val="0"/>
              <w:autoSpaceDN w:val="0"/>
              <w:adjustRightInd w:val="0"/>
              <w:jc w:val="center"/>
            </w:pPr>
            <w:r w:rsidRPr="0005599A">
              <w:pict>
                <v:shape id="_x0000_i1039" type="#_x0000_t75" style="width:57pt;height:167.25pt">
                  <v:imagedata r:id="rId23" o:title=""/>
                </v:shape>
              </w:pict>
            </w:r>
          </w:p>
        </w:tc>
      </w:tr>
    </w:tbl>
    <w:p w:rsidR="00FF4E34" w:rsidRPr="00165EAC" w:rsidRDefault="00FF4E34" w:rsidP="00165EAC">
      <w:pPr>
        <w:rPr>
          <w:sz w:val="8"/>
          <w:szCs w:val="8"/>
        </w:rPr>
      </w:pPr>
    </w:p>
    <w:p w:rsidR="00FF4E34" w:rsidRPr="00FA0DE9" w:rsidRDefault="00FF4E34" w:rsidP="00165EAC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F4E34" w:rsidRPr="00FA0DE9" w:rsidRDefault="00FF4E34" w:rsidP="00165EAC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382"/>
        <w:gridCol w:w="3080"/>
      </w:tblGrid>
      <w:tr w:rsidR="00FF4E34">
        <w:trPr>
          <w:trHeight w:val="13493"/>
        </w:trPr>
        <w:tc>
          <w:tcPr>
            <w:tcW w:w="6477" w:type="dxa"/>
          </w:tcPr>
          <w:p w:rsidR="00FF4E34" w:rsidRDefault="00FF4E34" w:rsidP="009C5A31">
            <w:pPr>
              <w:jc w:val="center"/>
            </w:pPr>
            <w:r w:rsidRPr="0005599A">
              <w:pict>
                <v:shape id="_x0000_i1040" type="#_x0000_t75" style="width:289.5pt;height:181.5pt">
                  <v:imagedata r:id="rId24" o:title=""/>
                </v:shape>
              </w:pict>
            </w:r>
          </w:p>
          <w:p w:rsidR="00FF4E34" w:rsidRDefault="00FF4E34" w:rsidP="00AA52F7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F4E34" w:rsidRPr="00494621" w:rsidRDefault="00FF4E34" w:rsidP="00AA52F7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F4E34" w:rsidRPr="0066533E" w:rsidRDefault="00FF4E34" w:rsidP="00AA52F7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61" style="position:absolute;left:0;text-align:left;margin-left:-.3pt;margin-top:8.15pt;width:315pt;height:16.65pt;z-index:-251644928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FF4E34" w:rsidRPr="00494621" w:rsidRDefault="00FF4E34" w:rsidP="0047124C">
            <w:pPr>
              <w:pStyle w:val="Pa8"/>
              <w:numPr>
                <w:ilvl w:val="0"/>
                <w:numId w:val="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F4E34" w:rsidRPr="00494621" w:rsidRDefault="00FF4E34" w:rsidP="0047124C">
            <w:pPr>
              <w:pStyle w:val="Pa8"/>
              <w:numPr>
                <w:ilvl w:val="0"/>
                <w:numId w:val="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F4E34" w:rsidRPr="0066533E" w:rsidRDefault="00FF4E34" w:rsidP="00AA52F7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62" style="position:absolute;left:0;text-align:left;margin-left:-.3pt;margin-top:8.1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FF4E34" w:rsidRPr="00494621" w:rsidRDefault="00FF4E34" w:rsidP="0047124C">
            <w:pPr>
              <w:pStyle w:val="Pa8"/>
              <w:numPr>
                <w:ilvl w:val="0"/>
                <w:numId w:val="22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F4E34" w:rsidRPr="00494621" w:rsidRDefault="00FF4E34" w:rsidP="009C5A31">
            <w:pPr>
              <w:pStyle w:val="Pa8"/>
              <w:numPr>
                <w:ilvl w:val="0"/>
                <w:numId w:val="23"/>
              </w:numPr>
              <w:spacing w:after="2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F4E34" w:rsidRPr="00494621" w:rsidRDefault="00FF4E34" w:rsidP="009C5A31">
            <w:pPr>
              <w:pStyle w:val="Pa8"/>
              <w:numPr>
                <w:ilvl w:val="0"/>
                <w:numId w:val="23"/>
              </w:numPr>
              <w:spacing w:after="2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63" type="#_x0000_t75" style="position:absolute;left:0;text-align:left;margin-left:171pt;margin-top:10.1pt;width:134.15pt;height:93.7pt;z-index:251669504">
                  <v:imagedata r:id="rId25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F4E34" w:rsidRPr="00494621" w:rsidRDefault="00FF4E34" w:rsidP="009C5A31">
            <w:pPr>
              <w:pStyle w:val="Pa8"/>
              <w:numPr>
                <w:ilvl w:val="0"/>
                <w:numId w:val="23"/>
              </w:numPr>
              <w:spacing w:after="2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качества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подготовки выпускника;</w:t>
            </w:r>
          </w:p>
          <w:p w:rsidR="00FF4E34" w:rsidRPr="008F3985" w:rsidRDefault="00FF4E34" w:rsidP="0047124C">
            <w:pPr>
              <w:pStyle w:val="Pa8"/>
              <w:numPr>
                <w:ilvl w:val="0"/>
                <w:numId w:val="22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F4E34" w:rsidRPr="00F547D3" w:rsidRDefault="00FF4E34" w:rsidP="00AA52F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F4E34" w:rsidRPr="00494621" w:rsidRDefault="00FF4E34" w:rsidP="00AA52F7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F4E34" w:rsidRPr="00F547D3" w:rsidRDefault="00FF4E34" w:rsidP="00AA52F7">
            <w:pPr>
              <w:ind w:firstLine="327"/>
              <w:rPr>
                <w:sz w:val="16"/>
                <w:szCs w:val="16"/>
              </w:rPr>
            </w:pPr>
          </w:p>
          <w:p w:rsidR="00FF4E34" w:rsidRDefault="00FF4E34" w:rsidP="00AA52F7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F4E34" w:rsidRPr="00F547D3" w:rsidRDefault="00FF4E34" w:rsidP="00AA52F7">
            <w:pPr>
              <w:ind w:firstLine="327"/>
              <w:rPr>
                <w:sz w:val="16"/>
                <w:szCs w:val="16"/>
              </w:rPr>
            </w:pPr>
          </w:p>
          <w:p w:rsidR="00FF4E34" w:rsidRPr="00494621" w:rsidRDefault="00FF4E34" w:rsidP="00AA52F7">
            <w:pPr>
              <w:ind w:firstLine="327"/>
            </w:pPr>
            <w:r>
              <w:rPr>
                <w:noProof/>
              </w:rPr>
              <w:pict>
                <v:shape id="_x0000_s1064" type="#_x0000_t75" style="position:absolute;left:0;text-align:left;margin-left:-.9pt;margin-top:77.4pt;width:140.6pt;height:78.9pt;z-index:251668480">
                  <v:imagedata r:id="rId26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F4E34" w:rsidRPr="00494621" w:rsidRDefault="00FF4E34" w:rsidP="00AA52F7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FF4E34" w:rsidRPr="00494621" w:rsidRDefault="00FF4E34" w:rsidP="00AA52F7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65" style="position:absolute;margin-left:-4.25pt;margin-top:3.25pt;width:151.35pt;height:163.5pt;z-index:251670528" arcsize="6711f" filled="f" strokecolor="#7f7f7f" strokeweight="1pt">
                  <v:stroke dashstyle="dash"/>
                  <v:textbox style="mso-next-textbox:#_x0000_s1065" inset="0,0,0,0">
                    <w:txbxContent>
                      <w:p w:rsidR="00FF4E34" w:rsidRPr="001F531A" w:rsidRDefault="00FF4E34" w:rsidP="00C3707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FF4E34" w:rsidRPr="001F531A" w:rsidRDefault="00FF4E34" w:rsidP="00C3707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FF4E34" w:rsidRDefault="00FF4E34" w:rsidP="00AA52F7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F4E34" w:rsidRPr="00165EAC" w:rsidRDefault="00FF4E34" w:rsidP="00165EAC">
      <w:pPr>
        <w:rPr>
          <w:sz w:val="8"/>
          <w:szCs w:val="8"/>
        </w:rPr>
      </w:pPr>
    </w:p>
    <w:p w:rsidR="00FF4E34" w:rsidRPr="0099493A" w:rsidRDefault="00FF4E34" w:rsidP="0099493A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FF4E34" w:rsidRPr="00F505C2" w:rsidRDefault="00FF4E34" w:rsidP="00165EAC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tbl>
      <w:tblPr>
        <w:tblW w:w="0" w:type="auto"/>
        <w:tblInd w:w="2" w:type="dxa"/>
        <w:tblLook w:val="00A0"/>
      </w:tblPr>
      <w:tblGrid>
        <w:gridCol w:w="6473"/>
        <w:gridCol w:w="2989"/>
      </w:tblGrid>
      <w:tr w:rsidR="00FF4E34">
        <w:trPr>
          <w:trHeight w:val="13579"/>
        </w:trPr>
        <w:tc>
          <w:tcPr>
            <w:tcW w:w="6486" w:type="dxa"/>
          </w:tcPr>
          <w:p w:rsidR="00FF4E34" w:rsidRDefault="00FF4E34" w:rsidP="00AA52F7">
            <w:r w:rsidRPr="0005599A">
              <w:pict>
                <v:shape id="_x0000_i1041" type="#_x0000_t75" style="width:312.75pt;height:216.75pt">
                  <v:imagedata r:id="rId27" o:title=""/>
                </v:shape>
              </w:pict>
            </w:r>
          </w:p>
          <w:p w:rsidR="00FF4E34" w:rsidRDefault="00FF4E34" w:rsidP="00AA52F7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F4E34" w:rsidRDefault="00FF4E34" w:rsidP="00AA52F7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F4E34" w:rsidRDefault="00FF4E34" w:rsidP="00AA52F7">
            <w:pPr>
              <w:autoSpaceDE w:val="0"/>
              <w:autoSpaceDN w:val="0"/>
              <w:adjustRightInd w:val="0"/>
              <w:ind w:firstLine="426"/>
            </w:pPr>
          </w:p>
          <w:p w:rsidR="00FF4E34" w:rsidRPr="00E32514" w:rsidRDefault="00FF4E34" w:rsidP="00AA52F7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F4E34" w:rsidRDefault="00FF4E34" w:rsidP="00AA52F7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66" style="position:absolute;left:0;text-align:left;margin-left:.2pt;margin-top:13.2pt;width:315pt;height:16.65pt;z-index:-251641856" fillcolor="#a22e39" stroked="f"/>
              </w:pict>
            </w:r>
          </w:p>
          <w:p w:rsidR="00FF4E34" w:rsidRPr="0066533E" w:rsidRDefault="00FF4E34" w:rsidP="00AA52F7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FF4E34" w:rsidRDefault="00FF4E34" w:rsidP="0047124C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F4E34" w:rsidRDefault="00FF4E34" w:rsidP="0047124C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F4E34" w:rsidRDefault="00FF4E34" w:rsidP="0047124C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F4E34" w:rsidRDefault="00FF4E34" w:rsidP="0047124C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F4E34" w:rsidRDefault="00FF4E34" w:rsidP="00AA52F7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67" style="position:absolute;margin-left:.2pt;margin-top:13.55pt;width:315pt;height:16.65pt;z-index:-251640832" fillcolor="#a22e39" stroked="f"/>
              </w:pict>
            </w:r>
          </w:p>
          <w:p w:rsidR="00FF4E34" w:rsidRPr="0066533E" w:rsidRDefault="00FF4E34" w:rsidP="00AA52F7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FF4E34" w:rsidRPr="00970E3C" w:rsidRDefault="00FF4E34" w:rsidP="0047124C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F4E34" w:rsidRPr="00970E3C" w:rsidRDefault="00FF4E34" w:rsidP="0047124C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F4E34" w:rsidRPr="00970E3C" w:rsidRDefault="00FF4E34" w:rsidP="0047124C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F4E34" w:rsidRPr="00F21BE2" w:rsidRDefault="00FF4E34" w:rsidP="009C5A31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</w:tc>
        <w:tc>
          <w:tcPr>
            <w:tcW w:w="3084" w:type="dxa"/>
            <w:shd w:val="clear" w:color="auto" w:fill="FDE5E3"/>
          </w:tcPr>
          <w:p w:rsidR="00FF4E34" w:rsidRPr="00415653" w:rsidRDefault="00FF4E34" w:rsidP="00AA52F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F4E34" w:rsidRDefault="00FF4E34" w:rsidP="00AA52F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F4E34" w:rsidRDefault="00FF4E34" w:rsidP="00AA52F7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F4E34" w:rsidRDefault="00FF4E34" w:rsidP="0047124C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F4E34" w:rsidRDefault="00FF4E34" w:rsidP="00AA52F7">
            <w:pPr>
              <w:autoSpaceDE w:val="0"/>
              <w:autoSpaceDN w:val="0"/>
              <w:adjustRightInd w:val="0"/>
              <w:ind w:left="291" w:hanging="232"/>
            </w:pPr>
          </w:p>
          <w:p w:rsidR="00FF4E34" w:rsidRDefault="00FF4E34" w:rsidP="0047124C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F4E34" w:rsidRDefault="00FF4E34" w:rsidP="00AA52F7">
            <w:pPr>
              <w:autoSpaceDE w:val="0"/>
              <w:autoSpaceDN w:val="0"/>
              <w:adjustRightInd w:val="0"/>
              <w:ind w:left="291" w:hanging="232"/>
            </w:pPr>
          </w:p>
          <w:p w:rsidR="00FF4E34" w:rsidRPr="00970E3C" w:rsidRDefault="00FF4E34" w:rsidP="0047124C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F4E34" w:rsidRPr="009C5A31" w:rsidRDefault="00FF4E34" w:rsidP="00AA52F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92929"/>
                <w:sz w:val="32"/>
                <w:szCs w:val="32"/>
              </w:rPr>
            </w:pPr>
          </w:p>
          <w:p w:rsidR="00FF4E34" w:rsidRPr="00732BCA" w:rsidRDefault="00FF4E34" w:rsidP="00AA52F7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292929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</w:p>
          <w:p w:rsidR="00FF4E34" w:rsidRPr="00732BCA" w:rsidRDefault="00FF4E34" w:rsidP="00AA52F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92929"/>
              </w:rPr>
            </w:pPr>
            <w:r w:rsidRPr="0005599A">
              <w:rPr>
                <w:b/>
                <w:bCs/>
                <w:color w:val="6D02AB"/>
              </w:rPr>
              <w:pict>
                <v:shape id="_x0000_i1042" type="#_x0000_t75" style="width:138pt;height:47.25pt">
                  <v:imagedata r:id="rId29" o:title=""/>
                </v:shape>
              </w:pict>
            </w:r>
          </w:p>
          <w:p w:rsidR="00FF4E34" w:rsidRDefault="00FF4E34" w:rsidP="00AA52F7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68" style="position:absolute;left:0;text-align:left;margin-left:-2.3pt;margin-top:28.3pt;width:2in;height:138.2pt;z-index:251673600" arcsize="7852f" filled="f" strokecolor="#7f7f7f" strokeweight="1pt">
                  <v:stroke dashstyle="dash"/>
                  <v:textbox style="mso-next-textbox:#_x0000_s1068" inset="0,0,0,0">
                    <w:txbxContent>
                      <w:p w:rsidR="00FF4E34" w:rsidRPr="00470C54" w:rsidRDefault="00FF4E34" w:rsidP="00732BCA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F4E34" w:rsidRPr="00165EAC" w:rsidRDefault="00FF4E34" w:rsidP="00165EAC">
      <w:pPr>
        <w:rPr>
          <w:sz w:val="8"/>
          <w:szCs w:val="8"/>
        </w:rPr>
      </w:pPr>
    </w:p>
    <w:p w:rsidR="00FF4E34" w:rsidRDefault="00FF4E34" w:rsidP="00165EAC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F4E34" w:rsidRPr="00B7688E" w:rsidRDefault="00FF4E34" w:rsidP="00165EAC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6"/>
        <w:gridCol w:w="3016"/>
      </w:tblGrid>
      <w:tr w:rsidR="00FF4E34">
        <w:trPr>
          <w:trHeight w:val="13940"/>
        </w:trPr>
        <w:tc>
          <w:tcPr>
            <w:tcW w:w="6485" w:type="dxa"/>
          </w:tcPr>
          <w:p w:rsidR="00FF4E34" w:rsidRPr="00D8013D" w:rsidRDefault="00FF4E34" w:rsidP="009C5A31">
            <w:pPr>
              <w:autoSpaceDE w:val="0"/>
              <w:autoSpaceDN w:val="0"/>
              <w:adjustRightInd w:val="0"/>
              <w:spacing w:after="120"/>
              <w:jc w:val="center"/>
            </w:pPr>
            <w:r w:rsidRPr="0005599A">
              <w:pict>
                <v:shape id="_x0000_i1043" type="#_x0000_t75" style="width:277.5pt;height:209.25pt">
                  <v:imagedata r:id="rId30" o:title=""/>
                </v:shape>
              </w:pict>
            </w:r>
          </w:p>
          <w:p w:rsidR="00FF4E34" w:rsidRPr="000A059F" w:rsidRDefault="00FF4E34" w:rsidP="00A4729B">
            <w:pPr>
              <w:autoSpaceDE w:val="0"/>
              <w:autoSpaceDN w:val="0"/>
              <w:adjustRightInd w:val="0"/>
              <w:ind w:firstLine="425"/>
              <w:jc w:val="both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F4E34" w:rsidRPr="00D8013D" w:rsidRDefault="00FF4E34" w:rsidP="00732BCA">
            <w:pPr>
              <w:autoSpaceDE w:val="0"/>
              <w:autoSpaceDN w:val="0"/>
              <w:adjustRightInd w:val="0"/>
              <w:spacing w:after="120"/>
              <w:ind w:firstLine="426"/>
              <w:jc w:val="both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F4E34" w:rsidRDefault="00FF4E34" w:rsidP="00732BCA">
            <w:pPr>
              <w:autoSpaceDE w:val="0"/>
              <w:autoSpaceDN w:val="0"/>
              <w:adjustRightInd w:val="0"/>
              <w:spacing w:after="240"/>
              <w:ind w:firstLine="425"/>
              <w:jc w:val="both"/>
            </w:pPr>
            <w:r>
              <w:rPr>
                <w:noProof/>
              </w:rPr>
              <w:pict>
                <v:rect id="_x0000_s1069" style="position:absolute;left:0;text-align:left;margin-left:-.3pt;margin-top:93.3pt;width:315pt;height:16.65pt;z-index:-251635712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F4E34" w:rsidRPr="0066533E" w:rsidRDefault="00FF4E34" w:rsidP="00AA52F7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FF4E34" w:rsidRPr="001A7D57" w:rsidRDefault="00FF4E34" w:rsidP="0047124C">
            <w:pPr>
              <w:pStyle w:val="Pa8"/>
              <w:numPr>
                <w:ilvl w:val="0"/>
                <w:numId w:val="1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F4E34" w:rsidRPr="001A7D57" w:rsidRDefault="00FF4E34" w:rsidP="0047124C">
            <w:pPr>
              <w:pStyle w:val="Pa8"/>
              <w:numPr>
                <w:ilvl w:val="0"/>
                <w:numId w:val="1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F4E34" w:rsidRDefault="00FF4E34" w:rsidP="0047124C">
            <w:pPr>
              <w:pStyle w:val="Pa8"/>
              <w:numPr>
                <w:ilvl w:val="0"/>
                <w:numId w:val="1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F4E34" w:rsidRDefault="00FF4E34" w:rsidP="0047124C">
            <w:pPr>
              <w:pStyle w:val="Pa8"/>
              <w:numPr>
                <w:ilvl w:val="0"/>
                <w:numId w:val="1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70" style="position:absolute;left:0;text-align:left;margin-left:17pt;margin-top:20.6pt;width:284.1pt;height:61.95pt;z-index:251681792" arcsize="10923f" filled="f" strokecolor="#7f7f7f" strokeweight="1pt">
                  <v:stroke dashstyle="dash"/>
                  <v:textbox style="mso-next-textbox:#_x0000_s1070" inset="0,0,0,0">
                    <w:txbxContent>
                      <w:p w:rsidR="00FF4E34" w:rsidRPr="0004312E" w:rsidRDefault="00FF4E34" w:rsidP="00732BCA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F4E34" w:rsidRPr="00A4729B" w:rsidRDefault="00FF4E34" w:rsidP="00AA52F7">
            <w:pPr>
              <w:rPr>
                <w:sz w:val="16"/>
                <w:szCs w:val="16"/>
              </w:rPr>
            </w:pPr>
          </w:p>
        </w:tc>
        <w:tc>
          <w:tcPr>
            <w:tcW w:w="3085" w:type="dxa"/>
            <w:shd w:val="clear" w:color="auto" w:fill="F5F1C3"/>
          </w:tcPr>
          <w:p w:rsidR="00FF4E34" w:rsidRDefault="00FF4E34" w:rsidP="00AA52F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F4E34" w:rsidRDefault="00FF4E34" w:rsidP="00AA52F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F4E34" w:rsidRDefault="00FF4E34" w:rsidP="00AA52F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F4E34" w:rsidRDefault="00FF4E34" w:rsidP="00AA52F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F4E34" w:rsidRPr="002A5497" w:rsidRDefault="00FF4E34" w:rsidP="00AA52F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FF4E34" w:rsidRPr="002A5497" w:rsidRDefault="00FF4E34" w:rsidP="00AA52F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F4E34" w:rsidRDefault="00FF4E34" w:rsidP="00AA52F7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F4E34" w:rsidRDefault="00FF4E34" w:rsidP="00AA52F7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71" type="#_x0000_t67" style="position:absolute;left:0;text-align:left;margin-left:62pt;margin-top:3.4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FF4E34" w:rsidRPr="002A5497" w:rsidRDefault="00FF4E34" w:rsidP="00AA52F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F4E34" w:rsidRDefault="00FF4E34" w:rsidP="00AA52F7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F4E34" w:rsidRDefault="00FF4E34" w:rsidP="00AA52F7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72" type="#_x0000_t67" style="position:absolute;left:0;text-align:left;margin-left:62pt;margin-top:3.6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FF4E34" w:rsidRPr="002A5497" w:rsidRDefault="00FF4E34" w:rsidP="00AA52F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F4E34" w:rsidRDefault="00FF4E34" w:rsidP="00AA52F7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F4E34" w:rsidRDefault="00FF4E34" w:rsidP="00AA52F7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73" type="#_x0000_t67" style="position:absolute;left:0;text-align:left;margin-left:62pt;margin-top:3.8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FF4E34" w:rsidRPr="002A5497" w:rsidRDefault="00FF4E34" w:rsidP="00AA52F7">
            <w:pPr>
              <w:autoSpaceDE w:val="0"/>
              <w:autoSpaceDN w:val="0"/>
              <w:adjustRightInd w:val="0"/>
              <w:jc w:val="center"/>
            </w:pPr>
          </w:p>
          <w:p w:rsidR="00FF4E34" w:rsidRDefault="00FF4E34" w:rsidP="00AA52F7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F4E34" w:rsidRDefault="00FF4E34" w:rsidP="00AA52F7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74" type="#_x0000_t67" style="position:absolute;left:0;text-align:left;margin-left:62pt;margin-top:3.35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FF4E34" w:rsidRPr="002A5497" w:rsidRDefault="00FF4E34" w:rsidP="00AA52F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F4E34" w:rsidRDefault="00FF4E34" w:rsidP="00AA52F7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F4E34" w:rsidRDefault="00FF4E34" w:rsidP="00165EAC">
      <w:pPr>
        <w:widowControl w:val="0"/>
        <w:autoSpaceDE w:val="0"/>
        <w:autoSpaceDN w:val="0"/>
        <w:adjustRightInd w:val="0"/>
        <w:jc w:val="both"/>
        <w:rPr>
          <w:sz w:val="6"/>
          <w:szCs w:val="6"/>
        </w:rPr>
      </w:pPr>
    </w:p>
    <w:p w:rsidR="00FF4E34" w:rsidRPr="005910A7" w:rsidRDefault="00FF4E34" w:rsidP="00165EA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6"/>
          <w:szCs w:val="6"/>
        </w:rPr>
        <w:sectPr w:rsidR="00FF4E34" w:rsidRPr="005910A7" w:rsidSect="00E14888">
          <w:footerReference w:type="default" r:id="rId31"/>
          <w:type w:val="continuous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  <w:r w:rsidRPr="005910A7">
        <w:rPr>
          <w:sz w:val="6"/>
          <w:szCs w:val="6"/>
        </w:rPr>
        <w:t xml:space="preserve"> </w:t>
      </w:r>
    </w:p>
    <w:p w:rsidR="00FF4E34" w:rsidRPr="00880B94" w:rsidRDefault="00FF4E34" w:rsidP="00732BCA">
      <w:pPr>
        <w:jc w:val="center"/>
        <w:rPr>
          <w:b/>
          <w:bCs/>
        </w:rPr>
      </w:pPr>
      <w:r w:rsidRPr="00880B94">
        <w:rPr>
          <w:b/>
          <w:bCs/>
        </w:rPr>
        <w:t xml:space="preserve">КАЛЕНДАРЬ ПРОЕКТОВ НА </w:t>
      </w:r>
      <w:r>
        <w:rPr>
          <w:b/>
          <w:bCs/>
        </w:rPr>
        <w:t xml:space="preserve">ВТОРОЕ ПОЛУГОДИЕ </w:t>
      </w:r>
      <w:r w:rsidRPr="00880B94">
        <w:rPr>
          <w:b/>
          <w:bCs/>
        </w:rPr>
        <w:t xml:space="preserve">201</w:t>
      </w:r>
      <w:r>
        <w:rPr>
          <w:b/>
          <w:bCs/>
        </w:rPr>
        <w:t xml:space="preserve">8</w:t>
      </w:r>
      <w:r w:rsidRPr="00880B94">
        <w:rPr>
          <w:b/>
          <w:bCs/>
        </w:rPr>
        <w:t xml:space="preserve"> ГОД</w:t>
      </w:r>
      <w:r>
        <w:rPr>
          <w:b/>
          <w:bCs/>
        </w:rPr>
        <w:t xml:space="preserve">А</w:t>
      </w:r>
      <w:r w:rsidRPr="00880B94">
        <w:rPr>
          <w:b/>
          <w:bCs/>
        </w:rPr>
        <w:t xml:space="preserve"> ДЛЯ ВЫСШЕГО ОБРАЗОВАНИЯ</w:t>
      </w:r>
    </w:p>
    <w:p w:rsidR="00FF4E34" w:rsidRPr="00A22A4C" w:rsidRDefault="00FF4E34" w:rsidP="00732BCA">
      <w:pPr>
        <w:jc w:val="center"/>
        <w:rPr>
          <w:sz w:val="4"/>
          <w:szCs w:val="4"/>
        </w:rPr>
      </w:pPr>
      <w:r w:rsidRPr="00A22A4C">
        <w:rPr>
          <w:sz w:val="4"/>
          <w:szCs w:val="4"/>
        </w:rPr>
        <w:t xml:space="preserve"> </w:t>
      </w:r>
    </w:p>
    <w:tbl>
      <w:tblPr>
        <w:tblW w:w="50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2184"/>
        <w:gridCol w:w="3821"/>
        <w:gridCol w:w="1131"/>
        <w:gridCol w:w="1131"/>
        <w:gridCol w:w="1031"/>
        <w:gridCol w:w="244"/>
        <w:gridCol w:w="1269"/>
        <w:gridCol w:w="473"/>
        <w:gridCol w:w="790"/>
        <w:gridCol w:w="1114"/>
        <w:gridCol w:w="24"/>
        <w:gridCol w:w="1481"/>
      </w:tblGrid>
      <w:tr w:rsidR="00FF4E34" w:rsidRPr="00795F53">
        <w:trPr>
          <w:trHeight w:val="237"/>
          <w:jc w:val="center"/>
        </w:trPr>
        <w:tc>
          <w:tcPr>
            <w:tcW w:w="74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Pr="006960D7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  <w:r w:rsidRPr="006960D7">
              <w:rPr>
                <w:b/>
                <w:bCs/>
                <w:sz w:val="18"/>
                <w:szCs w:val="18"/>
              </w:rPr>
              <w:t xml:space="preserve">Период оказания услуг</w:t>
            </w:r>
          </w:p>
        </w:tc>
        <w:tc>
          <w:tcPr>
            <w:tcW w:w="130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Pr="006960D7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  <w:r w:rsidRPr="006960D7">
              <w:rPr>
                <w:b/>
                <w:bCs/>
                <w:sz w:val="18"/>
                <w:szCs w:val="18"/>
              </w:rPr>
              <w:t xml:space="preserve">Общая численность студентов, обучающихся</w:t>
            </w:r>
            <w:r w:rsidRPr="006960D7">
              <w:rPr>
                <w:b/>
                <w:bCs/>
                <w:sz w:val="18"/>
                <w:szCs w:val="18"/>
              </w:rPr>
              <w:br/>
              <w:t xml:space="preserve">в образовательной организации (ОО)</w:t>
            </w:r>
            <w:r w:rsidRPr="006960D7">
              <w:rPr>
                <w:b/>
                <w:bCs/>
                <w:sz w:val="18"/>
                <w:szCs w:val="18"/>
                <w:vertAlign w:val="superscript"/>
              </w:rPr>
              <w:t xml:space="preserve">1</w:t>
            </w:r>
          </w:p>
        </w:tc>
        <w:tc>
          <w:tcPr>
            <w:tcW w:w="2453" w:type="pct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4E34" w:rsidRPr="006960D7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  <w:r w:rsidRPr="006960D7">
              <w:rPr>
                <w:b/>
                <w:bCs/>
                <w:sz w:val="18"/>
                <w:szCs w:val="18"/>
              </w:rPr>
              <w:t xml:space="preserve">Стоимость за период оказания услуг (руб.)</w:t>
            </w:r>
          </w:p>
        </w:tc>
        <w:tc>
          <w:tcPr>
            <w:tcW w:w="50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Pr="00795F53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 xml:space="preserve">Прием заявок</w:t>
            </w:r>
          </w:p>
        </w:tc>
      </w:tr>
      <w:tr w:rsidR="00FF4E34" w:rsidRPr="00795F53">
        <w:trPr>
          <w:trHeight w:val="249"/>
          <w:jc w:val="center"/>
        </w:trPr>
        <w:tc>
          <w:tcPr>
            <w:tcW w:w="74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Pr="00795F53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0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21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4E34" w:rsidRPr="00795F53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для вузов и филиалов вузов</w:t>
            </w:r>
          </w:p>
        </w:tc>
        <w:tc>
          <w:tcPr>
            <w:tcW w:w="1332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4E34" w:rsidRPr="00795F53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для программ СПО</w:t>
            </w:r>
          </w:p>
        </w:tc>
        <w:tc>
          <w:tcPr>
            <w:tcW w:w="50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Pr="00795F53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FF4E34" w:rsidRPr="00D821FE">
        <w:trPr>
          <w:trHeight w:val="227"/>
          <w:jc w:val="center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tcMar>
              <w:left w:w="57" w:type="dxa"/>
              <w:right w:w="57" w:type="dxa"/>
            </w:tcMar>
            <w:vAlign w:val="center"/>
          </w:tcPr>
          <w:p w:rsidR="00FF4E34" w:rsidRPr="00D821FE" w:rsidRDefault="00FF4E34" w:rsidP="00AA52F7">
            <w:pPr>
              <w:jc w:val="center"/>
              <w:rPr>
                <w:color w:val="FFFFFF"/>
                <w:sz w:val="20"/>
                <w:szCs w:val="20"/>
              </w:rPr>
            </w:pPr>
            <w:r w:rsidRPr="00D821FE">
              <w:rPr>
                <w:b/>
                <w:bCs/>
                <w:color w:val="FFFFFF"/>
                <w:sz w:val="20"/>
                <w:szCs w:val="20"/>
              </w:rPr>
              <w:t xml:space="preserve">Проект «Диагностическое интернет-тестирование студентов первого курса»</w:t>
            </w:r>
          </w:p>
        </w:tc>
      </w:tr>
      <w:tr w:rsidR="00FF4E34" w:rsidRPr="00D821FE">
        <w:trPr>
          <w:trHeight w:val="227"/>
          <w:jc w:val="center"/>
        </w:trPr>
        <w:tc>
          <w:tcPr>
            <w:tcW w:w="74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03.09 – 31.12</w:t>
            </w:r>
          </w:p>
          <w:p w:rsidR="00FF4E34" w:rsidRPr="00D821FE" w:rsidRDefault="00FF4E34" w:rsidP="00AA52F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 xml:space="preserve">2018 г.</w:t>
            </w:r>
          </w:p>
        </w:tc>
        <w:tc>
          <w:tcPr>
            <w:tcW w:w="13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4E34" w:rsidRPr="00880B94" w:rsidRDefault="00FF4E34" w:rsidP="00AA52F7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1204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9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FF4E34" w:rsidRPr="00A731CA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Н</w:t>
            </w:r>
            <w:r w:rsidRPr="00A731CA">
              <w:rPr>
                <w:b/>
                <w:bCs/>
                <w:sz w:val="18"/>
                <w:szCs w:val="18"/>
              </w:rPr>
              <w:t xml:space="preserve">а базе 11 классов</w:t>
            </w:r>
          </w:p>
        </w:tc>
        <w:tc>
          <w:tcPr>
            <w:tcW w:w="648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4E34" w:rsidRPr="00A731CA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Н</w:t>
            </w:r>
            <w:r w:rsidRPr="00A731CA">
              <w:rPr>
                <w:b/>
                <w:bCs/>
                <w:sz w:val="18"/>
                <w:szCs w:val="18"/>
              </w:rPr>
              <w:t xml:space="preserve">а базе 9 классов</w:t>
            </w:r>
          </w:p>
        </w:tc>
        <w:tc>
          <w:tcPr>
            <w:tcW w:w="512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diagStripe" w:color="F8F2FC" w:fill="auto"/>
            <w:vAlign w:val="center"/>
          </w:tcPr>
          <w:p w:rsidR="00FF4E34" w:rsidRPr="00D821FE" w:rsidRDefault="00FF4E34" w:rsidP="00AA52F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с 01.08.2018 г.</w:t>
            </w:r>
          </w:p>
        </w:tc>
      </w:tr>
      <w:tr w:rsidR="00FF4E34" w:rsidRPr="00D821FE">
        <w:trPr>
          <w:trHeight w:val="210"/>
          <w:jc w:val="center"/>
        </w:trPr>
        <w:tc>
          <w:tcPr>
            <w:tcW w:w="743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Pr="00D821FE" w:rsidRDefault="00FF4E34" w:rsidP="00AA52F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3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diagStripe" w:color="F8F2FC" w:fill="auto"/>
            <w:vAlign w:val="center"/>
          </w:tcPr>
          <w:p w:rsidR="00FF4E34" w:rsidRPr="00880B94" w:rsidRDefault="00FF4E34" w:rsidP="00AA52F7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1000 чел.</w:t>
            </w:r>
          </w:p>
        </w:tc>
        <w:tc>
          <w:tcPr>
            <w:tcW w:w="1204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diagStripe" w:color="F8F2FC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13800</w:t>
            </w:r>
          </w:p>
        </w:tc>
        <w:tc>
          <w:tcPr>
            <w:tcW w:w="593" w:type="pct"/>
            <w:gridSpan w:val="2"/>
            <w:tcBorders>
              <w:top w:val="single" w:sz="12" w:space="0" w:color="auto"/>
              <w:left w:val="single" w:sz="12" w:space="0" w:color="auto"/>
            </w:tcBorders>
            <w:shd w:val="diagStripe" w:color="F8F2FC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4600</w:t>
            </w:r>
          </w:p>
        </w:tc>
        <w:tc>
          <w:tcPr>
            <w:tcW w:w="648" w:type="pct"/>
            <w:gridSpan w:val="2"/>
            <w:tcBorders>
              <w:top w:val="single" w:sz="12" w:space="0" w:color="auto"/>
              <w:right w:val="single" w:sz="12" w:space="0" w:color="auto"/>
            </w:tcBorders>
            <w:shd w:val="diagStripe" w:color="F8F2FC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3200</w:t>
            </w:r>
          </w:p>
        </w:tc>
        <w:tc>
          <w:tcPr>
            <w:tcW w:w="512" w:type="pct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diagStripe" w:color="F8F2FC" w:fill="auto"/>
            <w:vAlign w:val="center"/>
          </w:tcPr>
          <w:p w:rsidR="00FF4E34" w:rsidRPr="00D821FE" w:rsidRDefault="00FF4E34" w:rsidP="00AA52F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</w:p>
        </w:tc>
      </w:tr>
      <w:tr w:rsidR="00FF4E34" w:rsidRPr="00D821FE">
        <w:trPr>
          <w:trHeight w:val="210"/>
          <w:jc w:val="center"/>
        </w:trPr>
        <w:tc>
          <w:tcPr>
            <w:tcW w:w="74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Pr="00D821FE" w:rsidRDefault="00FF4E34" w:rsidP="00AA52F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300" w:type="pct"/>
            <w:tcBorders>
              <w:left w:val="single" w:sz="12" w:space="0" w:color="auto"/>
              <w:right w:val="single" w:sz="12" w:space="0" w:color="auto"/>
            </w:tcBorders>
            <w:shd w:val="diagStripe" w:color="F8F2FC" w:fill="auto"/>
            <w:vAlign w:val="center"/>
          </w:tcPr>
          <w:p w:rsidR="00FF4E34" w:rsidRPr="00880B94" w:rsidRDefault="00FF4E34" w:rsidP="00AA52F7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1000–3000 чел.</w:t>
            </w:r>
          </w:p>
        </w:tc>
        <w:tc>
          <w:tcPr>
            <w:tcW w:w="1204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diagStripe" w:color="F8F2FC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18100</w:t>
            </w:r>
          </w:p>
        </w:tc>
        <w:tc>
          <w:tcPr>
            <w:tcW w:w="593" w:type="pct"/>
            <w:gridSpan w:val="2"/>
            <w:tcBorders>
              <w:left w:val="single" w:sz="12" w:space="0" w:color="auto"/>
            </w:tcBorders>
            <w:shd w:val="diagStripe" w:color="F8F2FC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6000</w:t>
            </w:r>
          </w:p>
        </w:tc>
        <w:tc>
          <w:tcPr>
            <w:tcW w:w="648" w:type="pct"/>
            <w:gridSpan w:val="2"/>
            <w:tcBorders>
              <w:right w:val="single" w:sz="12" w:space="0" w:color="auto"/>
            </w:tcBorders>
            <w:shd w:val="diagStripe" w:color="F8F2FC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4200</w:t>
            </w:r>
          </w:p>
        </w:tc>
        <w:tc>
          <w:tcPr>
            <w:tcW w:w="512" w:type="pct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diagStripe" w:color="F8F2FC" w:fill="auto"/>
            <w:vAlign w:val="center"/>
          </w:tcPr>
          <w:p w:rsidR="00FF4E34" w:rsidRPr="00D821FE" w:rsidRDefault="00FF4E34" w:rsidP="00AA52F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</w:p>
        </w:tc>
      </w:tr>
      <w:tr w:rsidR="00FF4E34" w:rsidRPr="00D821FE">
        <w:trPr>
          <w:trHeight w:val="210"/>
          <w:jc w:val="center"/>
        </w:trPr>
        <w:tc>
          <w:tcPr>
            <w:tcW w:w="74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Pr="00D821FE" w:rsidRDefault="00FF4E34" w:rsidP="00AA52F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300" w:type="pct"/>
            <w:tcBorders>
              <w:left w:val="single" w:sz="12" w:space="0" w:color="auto"/>
              <w:right w:val="single" w:sz="12" w:space="0" w:color="auto"/>
            </w:tcBorders>
            <w:shd w:val="diagStripe" w:color="F8F2FC" w:fill="auto"/>
            <w:vAlign w:val="center"/>
          </w:tcPr>
          <w:p w:rsidR="00FF4E34" w:rsidRPr="00880B94" w:rsidRDefault="00FF4E34" w:rsidP="00AA52F7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3000–10000 чел.</w:t>
            </w:r>
          </w:p>
        </w:tc>
        <w:tc>
          <w:tcPr>
            <w:tcW w:w="1204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diagStripe" w:color="F8F2FC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26600</w:t>
            </w:r>
          </w:p>
        </w:tc>
        <w:tc>
          <w:tcPr>
            <w:tcW w:w="593" w:type="pct"/>
            <w:gridSpan w:val="2"/>
            <w:tcBorders>
              <w:left w:val="single" w:sz="12" w:space="0" w:color="auto"/>
            </w:tcBorders>
            <w:shd w:val="diagStripe" w:color="F8F2FC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8800</w:t>
            </w:r>
          </w:p>
        </w:tc>
        <w:tc>
          <w:tcPr>
            <w:tcW w:w="648" w:type="pct"/>
            <w:gridSpan w:val="2"/>
            <w:tcBorders>
              <w:right w:val="single" w:sz="12" w:space="0" w:color="auto"/>
            </w:tcBorders>
            <w:shd w:val="diagStripe" w:color="F8F2FC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6200</w:t>
            </w:r>
          </w:p>
        </w:tc>
        <w:tc>
          <w:tcPr>
            <w:tcW w:w="512" w:type="pct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diagStripe" w:color="F8F2FC" w:fill="auto"/>
            <w:vAlign w:val="center"/>
          </w:tcPr>
          <w:p w:rsidR="00FF4E34" w:rsidRPr="00D821FE" w:rsidRDefault="00FF4E34" w:rsidP="00AA52F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</w:p>
        </w:tc>
      </w:tr>
      <w:tr w:rsidR="00FF4E34" w:rsidRPr="00D821FE">
        <w:trPr>
          <w:trHeight w:val="210"/>
          <w:jc w:val="center"/>
        </w:trPr>
        <w:tc>
          <w:tcPr>
            <w:tcW w:w="74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Pr="00D821FE" w:rsidRDefault="00FF4E34" w:rsidP="00AA52F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300" w:type="pct"/>
            <w:tcBorders>
              <w:left w:val="single" w:sz="12" w:space="0" w:color="auto"/>
              <w:right w:val="single" w:sz="12" w:space="0" w:color="auto"/>
            </w:tcBorders>
            <w:shd w:val="diagStripe" w:color="F8F2FC" w:fill="auto"/>
            <w:vAlign w:val="center"/>
          </w:tcPr>
          <w:p w:rsidR="00FF4E34" w:rsidRPr="00880B94" w:rsidRDefault="00FF4E34" w:rsidP="00AA52F7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10000–30000 чел.</w:t>
            </w:r>
          </w:p>
        </w:tc>
        <w:tc>
          <w:tcPr>
            <w:tcW w:w="1204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diagStripe" w:color="F8F2FC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36200</w:t>
            </w:r>
          </w:p>
        </w:tc>
        <w:tc>
          <w:tcPr>
            <w:tcW w:w="593" w:type="pct"/>
            <w:gridSpan w:val="2"/>
            <w:tcBorders>
              <w:left w:val="single" w:sz="12" w:space="0" w:color="auto"/>
            </w:tcBorders>
            <w:shd w:val="diagStripe" w:color="F8F2FC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12000</w:t>
            </w:r>
          </w:p>
        </w:tc>
        <w:tc>
          <w:tcPr>
            <w:tcW w:w="648" w:type="pct"/>
            <w:gridSpan w:val="2"/>
            <w:tcBorders>
              <w:right w:val="single" w:sz="12" w:space="0" w:color="auto"/>
            </w:tcBorders>
            <w:shd w:val="diagStripe" w:color="F8F2FC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8500</w:t>
            </w:r>
          </w:p>
        </w:tc>
        <w:tc>
          <w:tcPr>
            <w:tcW w:w="512" w:type="pct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diagStripe" w:color="F8F2FC" w:fill="auto"/>
            <w:vAlign w:val="center"/>
          </w:tcPr>
          <w:p w:rsidR="00FF4E34" w:rsidRPr="00D821FE" w:rsidRDefault="00FF4E34" w:rsidP="00AA52F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</w:p>
        </w:tc>
      </w:tr>
      <w:tr w:rsidR="00FF4E34" w:rsidRPr="00D821FE">
        <w:trPr>
          <w:trHeight w:val="210"/>
          <w:jc w:val="center"/>
        </w:trPr>
        <w:tc>
          <w:tcPr>
            <w:tcW w:w="74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Pr="00D821FE" w:rsidRDefault="00FF4E34" w:rsidP="00AA52F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30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diagStripe" w:color="F8F2FC" w:fill="auto"/>
            <w:vAlign w:val="center"/>
          </w:tcPr>
          <w:p w:rsidR="00FF4E34" w:rsidRPr="00880B94" w:rsidRDefault="00FF4E34" w:rsidP="00AA52F7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более 30000 чел.</w:t>
            </w:r>
          </w:p>
        </w:tc>
        <w:tc>
          <w:tcPr>
            <w:tcW w:w="1204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diagStripe" w:color="F8F2FC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42700</w:t>
            </w:r>
          </w:p>
        </w:tc>
        <w:tc>
          <w:tcPr>
            <w:tcW w:w="593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diagStripe" w:color="F8F2FC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14100</w:t>
            </w:r>
          </w:p>
        </w:tc>
        <w:tc>
          <w:tcPr>
            <w:tcW w:w="648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diagStripe" w:color="F8F2FC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10000</w:t>
            </w:r>
          </w:p>
        </w:tc>
        <w:tc>
          <w:tcPr>
            <w:tcW w:w="512" w:type="pct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diagStripe" w:color="F8F2FC" w:fill="auto"/>
            <w:vAlign w:val="center"/>
          </w:tcPr>
          <w:p w:rsidR="00FF4E34" w:rsidRPr="00D821FE" w:rsidRDefault="00FF4E34" w:rsidP="00AA52F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</w:p>
        </w:tc>
      </w:tr>
      <w:tr w:rsidR="00FF4E34" w:rsidRPr="00D821FE">
        <w:trPr>
          <w:trHeight w:val="227"/>
          <w:jc w:val="center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FF4E34" w:rsidRPr="00D821FE" w:rsidRDefault="00FF4E34" w:rsidP="00AA52F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D821FE">
              <w:rPr>
                <w:b/>
                <w:bCs/>
                <w:color w:val="FFFFFF"/>
                <w:sz w:val="20"/>
                <w:szCs w:val="20"/>
              </w:rPr>
              <w:t xml:space="preserve">Проект «Интернет-тренажеры в сфере образования»</w:t>
            </w:r>
            <w:r w:rsidRPr="00D821FE">
              <w:rPr>
                <w:b/>
                <w:bCs/>
                <w:color w:val="FFFFFF"/>
                <w:sz w:val="20"/>
                <w:szCs w:val="20"/>
                <w:vertAlign w:val="superscript"/>
              </w:rPr>
              <w:t xml:space="preserve">2</w:t>
            </w:r>
          </w:p>
        </w:tc>
      </w:tr>
      <w:tr w:rsidR="00FF4E34" w:rsidRPr="00795F53">
        <w:trPr>
          <w:trHeight w:hRule="exact" w:val="227"/>
          <w:jc w:val="center"/>
        </w:trPr>
        <w:tc>
          <w:tcPr>
            <w:tcW w:w="74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03.09.2018 г. –</w:t>
            </w:r>
          </w:p>
          <w:p w:rsidR="00FF4E34" w:rsidRPr="00795F53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28.02.2019 г.</w:t>
            </w:r>
          </w:p>
        </w:tc>
        <w:tc>
          <w:tcPr>
            <w:tcW w:w="13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Pr="00C37663" w:rsidRDefault="00FF4E34" w:rsidP="00AA52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FF4E34" w:rsidRPr="00C37663" w:rsidRDefault="00FF4E34" w:rsidP="00AA52F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Одна услуга</w:t>
            </w:r>
          </w:p>
        </w:tc>
        <w:tc>
          <w:tcPr>
            <w:tcW w:w="38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FF4E34" w:rsidRPr="00C37663" w:rsidRDefault="00FF4E34" w:rsidP="00AA52F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Две услуги</w:t>
            </w:r>
          </w:p>
        </w:tc>
        <w:tc>
          <w:tcPr>
            <w:tcW w:w="434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4E34" w:rsidRPr="00C37663" w:rsidRDefault="00FF4E34" w:rsidP="00AA52F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Три услуги</w:t>
            </w:r>
          </w:p>
        </w:tc>
        <w:tc>
          <w:tcPr>
            <w:tcW w:w="4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FF4E34" w:rsidRPr="00C37663" w:rsidRDefault="00FF4E34" w:rsidP="00AA52F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Одна услуга</w:t>
            </w:r>
          </w:p>
        </w:tc>
        <w:tc>
          <w:tcPr>
            <w:tcW w:w="430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FF4E34" w:rsidRPr="00C37663" w:rsidRDefault="00FF4E34" w:rsidP="00AA52F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Две услуги</w:t>
            </w:r>
          </w:p>
        </w:tc>
        <w:tc>
          <w:tcPr>
            <w:tcW w:w="387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4E34" w:rsidRPr="00C37663" w:rsidRDefault="00FF4E34" w:rsidP="00AA52F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Три услуги</w:t>
            </w:r>
          </w:p>
        </w:tc>
        <w:tc>
          <w:tcPr>
            <w:tcW w:w="50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FF4E34" w:rsidRPr="0016201E" w:rsidRDefault="00FF4E34" w:rsidP="00AA52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01.08.2018 г.</w:t>
            </w:r>
          </w:p>
        </w:tc>
      </w:tr>
      <w:tr w:rsidR="00FF4E34" w:rsidRPr="00795F53">
        <w:trPr>
          <w:trHeight w:hRule="exact" w:val="210"/>
          <w:jc w:val="center"/>
        </w:trPr>
        <w:tc>
          <w:tcPr>
            <w:tcW w:w="74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Pr="00795F53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FF4E34" w:rsidRPr="00880B94" w:rsidRDefault="00FF4E34" w:rsidP="00AA52F7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1000 чел.</w:t>
            </w:r>
          </w:p>
        </w:tc>
        <w:tc>
          <w:tcPr>
            <w:tcW w:w="385" w:type="pct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18100</w:t>
            </w:r>
          </w:p>
        </w:tc>
        <w:tc>
          <w:tcPr>
            <w:tcW w:w="385" w:type="pct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21200</w:t>
            </w:r>
          </w:p>
        </w:tc>
        <w:tc>
          <w:tcPr>
            <w:tcW w:w="434" w:type="pct"/>
            <w:gridSpan w:val="2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27000</w:t>
            </w:r>
          </w:p>
        </w:tc>
        <w:tc>
          <w:tcPr>
            <w:tcW w:w="432" w:type="pct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7300</w:t>
            </w:r>
          </w:p>
        </w:tc>
        <w:tc>
          <w:tcPr>
            <w:tcW w:w="430" w:type="pct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9000</w:t>
            </w:r>
          </w:p>
        </w:tc>
        <w:tc>
          <w:tcPr>
            <w:tcW w:w="387" w:type="pct"/>
            <w:gridSpan w:val="2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10600</w:t>
            </w:r>
          </w:p>
        </w:tc>
        <w:tc>
          <w:tcPr>
            <w:tcW w:w="504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FF4E34" w:rsidRPr="00795F53" w:rsidRDefault="00FF4E34" w:rsidP="00AA52F7">
            <w:pPr>
              <w:jc w:val="center"/>
              <w:rPr>
                <w:sz w:val="18"/>
                <w:szCs w:val="18"/>
              </w:rPr>
            </w:pPr>
          </w:p>
        </w:tc>
      </w:tr>
      <w:tr w:rsidR="00FF4E34" w:rsidRPr="00795F53">
        <w:trPr>
          <w:trHeight w:hRule="exact" w:val="210"/>
          <w:jc w:val="center"/>
        </w:trPr>
        <w:tc>
          <w:tcPr>
            <w:tcW w:w="74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Pr="00795F53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00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FF4E34" w:rsidRPr="00880B94" w:rsidRDefault="00FF4E34" w:rsidP="00AA52F7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1000–3000 чел.</w:t>
            </w:r>
          </w:p>
        </w:tc>
        <w:tc>
          <w:tcPr>
            <w:tcW w:w="385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27000</w:t>
            </w:r>
          </w:p>
        </w:tc>
        <w:tc>
          <w:tcPr>
            <w:tcW w:w="385" w:type="pct"/>
            <w:shd w:val="thinDiagStripe" w:color="E4F4F8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30500</w:t>
            </w:r>
          </w:p>
        </w:tc>
        <w:tc>
          <w:tcPr>
            <w:tcW w:w="434" w:type="pct"/>
            <w:gridSpan w:val="2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33400</w:t>
            </w:r>
          </w:p>
        </w:tc>
        <w:tc>
          <w:tcPr>
            <w:tcW w:w="432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10600</w:t>
            </w:r>
          </w:p>
        </w:tc>
        <w:tc>
          <w:tcPr>
            <w:tcW w:w="430" w:type="pct"/>
            <w:gridSpan w:val="2"/>
            <w:shd w:val="thinDiagStripe" w:color="E4F4F8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12000</w:t>
            </w:r>
          </w:p>
        </w:tc>
        <w:tc>
          <w:tcPr>
            <w:tcW w:w="387" w:type="pct"/>
            <w:gridSpan w:val="2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13400</w:t>
            </w:r>
          </w:p>
        </w:tc>
        <w:tc>
          <w:tcPr>
            <w:tcW w:w="504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FF4E34" w:rsidRPr="00795F53" w:rsidRDefault="00FF4E34" w:rsidP="00AA52F7">
            <w:pPr>
              <w:jc w:val="center"/>
              <w:rPr>
                <w:sz w:val="18"/>
                <w:szCs w:val="18"/>
              </w:rPr>
            </w:pPr>
          </w:p>
        </w:tc>
      </w:tr>
      <w:tr w:rsidR="00FF4E34" w:rsidRPr="00795F53">
        <w:trPr>
          <w:trHeight w:hRule="exact" w:val="210"/>
          <w:jc w:val="center"/>
        </w:trPr>
        <w:tc>
          <w:tcPr>
            <w:tcW w:w="74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Pr="00795F53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00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FF4E34" w:rsidRPr="00880B94" w:rsidRDefault="00FF4E34" w:rsidP="00AA52F7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3000–10000 чел.</w:t>
            </w:r>
          </w:p>
        </w:tc>
        <w:tc>
          <w:tcPr>
            <w:tcW w:w="385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33400</w:t>
            </w:r>
          </w:p>
        </w:tc>
        <w:tc>
          <w:tcPr>
            <w:tcW w:w="385" w:type="pct"/>
            <w:shd w:val="thinDiagStripe" w:color="E4F4F8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38000</w:t>
            </w:r>
          </w:p>
        </w:tc>
        <w:tc>
          <w:tcPr>
            <w:tcW w:w="434" w:type="pct"/>
            <w:gridSpan w:val="2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42700</w:t>
            </w:r>
          </w:p>
        </w:tc>
        <w:tc>
          <w:tcPr>
            <w:tcW w:w="432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13400</w:t>
            </w:r>
          </w:p>
        </w:tc>
        <w:tc>
          <w:tcPr>
            <w:tcW w:w="430" w:type="pct"/>
            <w:gridSpan w:val="2"/>
            <w:shd w:val="thinDiagStripe" w:color="E4F4F8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15200</w:t>
            </w:r>
          </w:p>
        </w:tc>
        <w:tc>
          <w:tcPr>
            <w:tcW w:w="387" w:type="pct"/>
            <w:gridSpan w:val="2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17000</w:t>
            </w:r>
          </w:p>
        </w:tc>
        <w:tc>
          <w:tcPr>
            <w:tcW w:w="504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FF4E34" w:rsidRPr="00795F53" w:rsidRDefault="00FF4E34" w:rsidP="00AA52F7">
            <w:pPr>
              <w:jc w:val="center"/>
              <w:rPr>
                <w:sz w:val="18"/>
                <w:szCs w:val="18"/>
              </w:rPr>
            </w:pPr>
          </w:p>
        </w:tc>
      </w:tr>
      <w:tr w:rsidR="00FF4E34" w:rsidRPr="00795F53">
        <w:trPr>
          <w:trHeight w:hRule="exact" w:val="210"/>
          <w:jc w:val="center"/>
        </w:trPr>
        <w:tc>
          <w:tcPr>
            <w:tcW w:w="74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Pr="00795F53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00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FF4E34" w:rsidRPr="00880B94" w:rsidRDefault="00FF4E34" w:rsidP="00AA52F7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10000–30000 чел.</w:t>
            </w:r>
          </w:p>
        </w:tc>
        <w:tc>
          <w:tcPr>
            <w:tcW w:w="385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42700</w:t>
            </w:r>
          </w:p>
        </w:tc>
        <w:tc>
          <w:tcPr>
            <w:tcW w:w="385" w:type="pct"/>
            <w:shd w:val="thinDiagStripe" w:color="E4F4F8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46700</w:t>
            </w:r>
          </w:p>
        </w:tc>
        <w:tc>
          <w:tcPr>
            <w:tcW w:w="434" w:type="pct"/>
            <w:gridSpan w:val="2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50000</w:t>
            </w:r>
          </w:p>
        </w:tc>
        <w:tc>
          <w:tcPr>
            <w:tcW w:w="432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17000</w:t>
            </w:r>
          </w:p>
        </w:tc>
        <w:tc>
          <w:tcPr>
            <w:tcW w:w="430" w:type="pct"/>
            <w:gridSpan w:val="2"/>
            <w:shd w:val="thinDiagStripe" w:color="E4F4F8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18500</w:t>
            </w:r>
          </w:p>
        </w:tc>
        <w:tc>
          <w:tcPr>
            <w:tcW w:w="387" w:type="pct"/>
            <w:gridSpan w:val="2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20000</w:t>
            </w:r>
          </w:p>
        </w:tc>
        <w:tc>
          <w:tcPr>
            <w:tcW w:w="504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FF4E34" w:rsidRPr="00795F53" w:rsidRDefault="00FF4E34" w:rsidP="00AA52F7">
            <w:pPr>
              <w:jc w:val="center"/>
              <w:rPr>
                <w:sz w:val="18"/>
                <w:szCs w:val="18"/>
              </w:rPr>
            </w:pPr>
          </w:p>
        </w:tc>
      </w:tr>
      <w:tr w:rsidR="00FF4E34" w:rsidRPr="00795F53">
        <w:trPr>
          <w:trHeight w:hRule="exact" w:val="210"/>
          <w:jc w:val="center"/>
        </w:trPr>
        <w:tc>
          <w:tcPr>
            <w:tcW w:w="74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Pr="00795F53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0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FF4E34" w:rsidRPr="00880B94" w:rsidRDefault="00FF4E34" w:rsidP="00AA52F7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более 30000 чел.</w:t>
            </w:r>
          </w:p>
        </w:tc>
        <w:tc>
          <w:tcPr>
            <w:tcW w:w="385" w:type="pct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50000</w:t>
            </w:r>
          </w:p>
        </w:tc>
        <w:tc>
          <w:tcPr>
            <w:tcW w:w="385" w:type="pct"/>
            <w:tcBorders>
              <w:bottom w:val="single" w:sz="12" w:space="0" w:color="auto"/>
            </w:tcBorders>
            <w:shd w:val="thinDiagStripe" w:color="E4F4F8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53300</w:t>
            </w:r>
          </w:p>
        </w:tc>
        <w:tc>
          <w:tcPr>
            <w:tcW w:w="434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57000</w:t>
            </w:r>
          </w:p>
        </w:tc>
        <w:tc>
          <w:tcPr>
            <w:tcW w:w="432" w:type="pct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20000</w:t>
            </w:r>
          </w:p>
        </w:tc>
        <w:tc>
          <w:tcPr>
            <w:tcW w:w="430" w:type="pct"/>
            <w:gridSpan w:val="2"/>
            <w:tcBorders>
              <w:bottom w:val="single" w:sz="12" w:space="0" w:color="auto"/>
            </w:tcBorders>
            <w:shd w:val="thinDiagStripe" w:color="E4F4F8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21700</w:t>
            </w:r>
          </w:p>
        </w:tc>
        <w:tc>
          <w:tcPr>
            <w:tcW w:w="387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24700</w:t>
            </w:r>
          </w:p>
        </w:tc>
        <w:tc>
          <w:tcPr>
            <w:tcW w:w="50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FF4E34" w:rsidRPr="00795F53" w:rsidRDefault="00FF4E34" w:rsidP="00AA52F7">
            <w:pPr>
              <w:jc w:val="center"/>
              <w:rPr>
                <w:sz w:val="18"/>
                <w:szCs w:val="18"/>
              </w:rPr>
            </w:pPr>
          </w:p>
        </w:tc>
      </w:tr>
      <w:tr w:rsidR="00FF4E34" w:rsidRPr="00D821FE">
        <w:trPr>
          <w:trHeight w:val="227"/>
          <w:jc w:val="center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FF4E34" w:rsidRPr="00D821FE" w:rsidRDefault="00FF4E34" w:rsidP="00AA52F7">
            <w:pPr>
              <w:jc w:val="center"/>
              <w:rPr>
                <w:color w:val="FFFFFF"/>
                <w:sz w:val="20"/>
                <w:szCs w:val="20"/>
              </w:rPr>
            </w:pPr>
            <w:r w:rsidRPr="00D821FE">
              <w:rPr>
                <w:b/>
                <w:bCs/>
                <w:color w:val="FFFFFF"/>
                <w:sz w:val="20"/>
                <w:szCs w:val="20"/>
              </w:rPr>
              <w:t xml:space="preserve">Проект «Федеральный интернет-экзамен в сфере профессионального образования (ФЭПО)»</w:t>
            </w:r>
          </w:p>
        </w:tc>
      </w:tr>
      <w:tr w:rsidR="00FF4E34" w:rsidRPr="00795F53">
        <w:trPr>
          <w:trHeight w:hRule="exact" w:val="210"/>
          <w:jc w:val="center"/>
        </w:trPr>
        <w:tc>
          <w:tcPr>
            <w:tcW w:w="74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01.10.2018 г. –</w:t>
            </w:r>
          </w:p>
          <w:p w:rsidR="00FF4E34" w:rsidRPr="00795F53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28.02.2019 г.</w:t>
            </w:r>
          </w:p>
        </w:tc>
        <w:tc>
          <w:tcPr>
            <w:tcW w:w="13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FF4E34" w:rsidRPr="00880B94" w:rsidRDefault="00FF4E34" w:rsidP="00AA52F7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1000 чел.</w:t>
            </w:r>
          </w:p>
        </w:tc>
        <w:tc>
          <w:tcPr>
            <w:tcW w:w="1204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18100</w:t>
            </w:r>
          </w:p>
        </w:tc>
        <w:tc>
          <w:tcPr>
            <w:tcW w:w="1249" w:type="pct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7300</w:t>
            </w:r>
          </w:p>
        </w:tc>
        <w:tc>
          <w:tcPr>
            <w:tcW w:w="50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FF4E34" w:rsidRPr="00795F53" w:rsidRDefault="00FF4E34" w:rsidP="00AA52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03.09.2018 г.</w:t>
            </w:r>
          </w:p>
        </w:tc>
      </w:tr>
      <w:tr w:rsidR="00FF4E34" w:rsidRPr="00795F53">
        <w:trPr>
          <w:trHeight w:hRule="exact" w:val="210"/>
          <w:jc w:val="center"/>
        </w:trPr>
        <w:tc>
          <w:tcPr>
            <w:tcW w:w="74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Pr="00795F53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00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FF4E34" w:rsidRPr="00880B94" w:rsidRDefault="00FF4E34" w:rsidP="00AA52F7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1000–3000 чел.</w:t>
            </w:r>
          </w:p>
        </w:tc>
        <w:tc>
          <w:tcPr>
            <w:tcW w:w="1204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27000</w:t>
            </w:r>
          </w:p>
        </w:tc>
        <w:tc>
          <w:tcPr>
            <w:tcW w:w="1249" w:type="pct"/>
            <w:gridSpan w:val="5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10600</w:t>
            </w:r>
          </w:p>
        </w:tc>
        <w:tc>
          <w:tcPr>
            <w:tcW w:w="504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FF4E34" w:rsidRPr="00795F53" w:rsidRDefault="00FF4E34" w:rsidP="00AA52F7">
            <w:pPr>
              <w:jc w:val="center"/>
              <w:rPr>
                <w:sz w:val="18"/>
                <w:szCs w:val="18"/>
              </w:rPr>
            </w:pPr>
          </w:p>
        </w:tc>
      </w:tr>
      <w:tr w:rsidR="00FF4E34" w:rsidRPr="00795F53">
        <w:trPr>
          <w:trHeight w:hRule="exact" w:val="210"/>
          <w:jc w:val="center"/>
        </w:trPr>
        <w:tc>
          <w:tcPr>
            <w:tcW w:w="74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Pr="00795F53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00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FF4E34" w:rsidRPr="00880B94" w:rsidRDefault="00FF4E34" w:rsidP="00AA52F7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3000–10000 чел.</w:t>
            </w:r>
          </w:p>
        </w:tc>
        <w:tc>
          <w:tcPr>
            <w:tcW w:w="1204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33400</w:t>
            </w:r>
          </w:p>
        </w:tc>
        <w:tc>
          <w:tcPr>
            <w:tcW w:w="1249" w:type="pct"/>
            <w:gridSpan w:val="5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13400</w:t>
            </w:r>
          </w:p>
        </w:tc>
        <w:tc>
          <w:tcPr>
            <w:tcW w:w="504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FF4E34" w:rsidRPr="00795F53" w:rsidRDefault="00FF4E34" w:rsidP="00AA52F7">
            <w:pPr>
              <w:jc w:val="center"/>
              <w:rPr>
                <w:sz w:val="18"/>
                <w:szCs w:val="18"/>
              </w:rPr>
            </w:pPr>
          </w:p>
        </w:tc>
      </w:tr>
      <w:tr w:rsidR="00FF4E34" w:rsidRPr="00795F53">
        <w:trPr>
          <w:trHeight w:hRule="exact" w:val="210"/>
          <w:jc w:val="center"/>
        </w:trPr>
        <w:tc>
          <w:tcPr>
            <w:tcW w:w="74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Pr="00795F53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00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FF4E34" w:rsidRPr="00880B94" w:rsidRDefault="00FF4E34" w:rsidP="00AA52F7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10000–30000 чел.</w:t>
            </w:r>
          </w:p>
        </w:tc>
        <w:tc>
          <w:tcPr>
            <w:tcW w:w="1204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42700</w:t>
            </w:r>
          </w:p>
        </w:tc>
        <w:tc>
          <w:tcPr>
            <w:tcW w:w="1249" w:type="pct"/>
            <w:gridSpan w:val="5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17000</w:t>
            </w:r>
          </w:p>
        </w:tc>
        <w:tc>
          <w:tcPr>
            <w:tcW w:w="504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FF4E34" w:rsidRPr="00795F53" w:rsidRDefault="00FF4E34" w:rsidP="00AA52F7">
            <w:pPr>
              <w:jc w:val="center"/>
              <w:rPr>
                <w:sz w:val="18"/>
                <w:szCs w:val="18"/>
              </w:rPr>
            </w:pPr>
          </w:p>
        </w:tc>
      </w:tr>
      <w:tr w:rsidR="00FF4E34" w:rsidRPr="00795F53">
        <w:trPr>
          <w:trHeight w:hRule="exact" w:val="210"/>
          <w:jc w:val="center"/>
        </w:trPr>
        <w:tc>
          <w:tcPr>
            <w:tcW w:w="74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Pr="00795F53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0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FF4E34" w:rsidRPr="00880B94" w:rsidRDefault="00FF4E34" w:rsidP="00AA52F7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более 30000 чел.</w:t>
            </w:r>
          </w:p>
        </w:tc>
        <w:tc>
          <w:tcPr>
            <w:tcW w:w="1204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50000</w:t>
            </w:r>
          </w:p>
        </w:tc>
        <w:tc>
          <w:tcPr>
            <w:tcW w:w="1249" w:type="pct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FF4E34" w:rsidRDefault="00FF4E34" w:rsidP="00AA52F7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20000</w:t>
            </w:r>
          </w:p>
        </w:tc>
        <w:tc>
          <w:tcPr>
            <w:tcW w:w="50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FF4E34" w:rsidRPr="00795F53" w:rsidRDefault="00FF4E34" w:rsidP="00AA52F7">
            <w:pPr>
              <w:jc w:val="center"/>
              <w:rPr>
                <w:sz w:val="18"/>
                <w:szCs w:val="18"/>
              </w:rPr>
            </w:pPr>
          </w:p>
        </w:tc>
      </w:tr>
      <w:tr w:rsidR="00FF4E34" w:rsidRPr="00D821FE">
        <w:trPr>
          <w:trHeight w:val="227"/>
          <w:jc w:val="center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04053"/>
            <w:tcMar>
              <w:left w:w="57" w:type="dxa"/>
              <w:right w:w="57" w:type="dxa"/>
            </w:tcMar>
            <w:vAlign w:val="center"/>
          </w:tcPr>
          <w:p w:rsidR="00FF4E34" w:rsidRPr="00D821FE" w:rsidRDefault="00FF4E34" w:rsidP="00AA52F7">
            <w:pPr>
              <w:jc w:val="center"/>
              <w:rPr>
                <w:color w:val="000000"/>
                <w:sz w:val="20"/>
                <w:szCs w:val="20"/>
              </w:rPr>
            </w:pPr>
            <w:r w:rsidRPr="00D821FE">
              <w:rPr>
                <w:b/>
                <w:bCs/>
                <w:color w:val="FFFFFF"/>
                <w:sz w:val="20"/>
                <w:szCs w:val="20"/>
              </w:rPr>
              <w:t xml:space="preserve">Федеральный интернет-экзамен для выпускников бакалавриата</w:t>
            </w:r>
            <w:r>
              <w:rPr>
                <w:b/>
                <w:bCs/>
                <w:color w:val="FFFFFF"/>
                <w:sz w:val="20"/>
                <w:szCs w:val="20"/>
              </w:rPr>
              <w:t xml:space="preserve"> (ФИЭБ)</w:t>
            </w:r>
          </w:p>
        </w:tc>
      </w:tr>
      <w:tr w:rsidR="00FF4E34" w:rsidRPr="00795F53">
        <w:trPr>
          <w:trHeight w:val="261"/>
          <w:jc w:val="center"/>
        </w:trPr>
        <w:tc>
          <w:tcPr>
            <w:tcW w:w="74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Pr="00795F53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апрель 2019 г.</w:t>
            </w:r>
          </w:p>
        </w:tc>
        <w:tc>
          <w:tcPr>
            <w:tcW w:w="3753" w:type="pct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FF4E34" w:rsidRPr="00D821FE" w:rsidRDefault="00FF4E34" w:rsidP="00AA52F7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Оплата участия производится базовой площадкой, вузом-участником или студентом</w:t>
            </w:r>
          </w:p>
        </w:tc>
        <w:tc>
          <w:tcPr>
            <w:tcW w:w="50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FF4E34" w:rsidRPr="00795F53" w:rsidRDefault="00FF4E34" w:rsidP="00AA52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октября 2018 г.</w:t>
            </w:r>
          </w:p>
        </w:tc>
      </w:tr>
      <w:tr w:rsidR="00FF4E34" w:rsidRPr="00D821FE">
        <w:trPr>
          <w:trHeight w:val="227"/>
          <w:jc w:val="center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77F90"/>
            <w:tcMar>
              <w:left w:w="57" w:type="dxa"/>
              <w:right w:w="57" w:type="dxa"/>
            </w:tcMar>
            <w:vAlign w:val="center"/>
          </w:tcPr>
          <w:p w:rsidR="00FF4E34" w:rsidRPr="00D821FE" w:rsidRDefault="00FF4E34" w:rsidP="00AA52F7">
            <w:pPr>
              <w:jc w:val="center"/>
              <w:rPr>
                <w:b/>
                <w:bCs/>
                <w:color w:val="FFFFFF"/>
                <w:sz w:val="20"/>
                <w:szCs w:val="20"/>
                <w:vertAlign w:val="superscript"/>
              </w:rPr>
            </w:pPr>
            <w:r w:rsidRPr="00D821FE">
              <w:rPr>
                <w:b/>
                <w:bCs/>
                <w:color w:val="FFFFFF"/>
                <w:sz w:val="20"/>
                <w:szCs w:val="20"/>
              </w:rPr>
              <w:t xml:space="preserve">Тренажер ФИЭБ</w:t>
            </w:r>
          </w:p>
        </w:tc>
      </w:tr>
      <w:tr w:rsidR="00FF4E34" w:rsidRPr="00795F53">
        <w:trPr>
          <w:trHeight w:val="255"/>
          <w:jc w:val="center"/>
        </w:trPr>
        <w:tc>
          <w:tcPr>
            <w:tcW w:w="74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Pr="00795F53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январь – апрель 2019 г.</w:t>
            </w:r>
          </w:p>
        </w:tc>
        <w:tc>
          <w:tcPr>
            <w:tcW w:w="3753" w:type="pct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FF4E34" w:rsidRPr="00D821FE" w:rsidRDefault="00FF4E34" w:rsidP="00AA52F7">
            <w:pPr>
              <w:jc w:val="center"/>
              <w:rPr>
                <w:color w:val="000000"/>
                <w:sz w:val="18"/>
                <w:szCs w:val="18"/>
              </w:rPr>
            </w:pPr>
            <w:r w:rsidRPr="00D821FE">
              <w:rPr>
                <w:color w:val="000000"/>
                <w:sz w:val="18"/>
                <w:szCs w:val="18"/>
              </w:rPr>
              <w:t xml:space="preserve">Тестирование в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режимах «Подготовка», </w:t>
            </w:r>
            <w:r w:rsidRPr="00D821FE">
              <w:rPr>
                <w:b/>
                <w:bCs/>
                <w:color w:val="000000"/>
                <w:sz w:val="18"/>
                <w:szCs w:val="18"/>
              </w:rPr>
              <w:t xml:space="preserve">«Самоконтроль»</w:t>
            </w:r>
            <w:r w:rsidRPr="00D821FE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и </w:t>
            </w:r>
            <w:r w:rsidRPr="00D821FE">
              <w:rPr>
                <w:b/>
                <w:bCs/>
                <w:color w:val="000000"/>
                <w:sz w:val="18"/>
                <w:szCs w:val="18"/>
              </w:rPr>
              <w:t xml:space="preserve">«Внутренний контроль»</w:t>
            </w:r>
          </w:p>
        </w:tc>
        <w:tc>
          <w:tcPr>
            <w:tcW w:w="50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FF4E34" w:rsidRDefault="00FF4E34" w:rsidP="00AA52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ноября </w:t>
            </w:r>
            <w:r w:rsidRPr="00B73CE1">
              <w:rPr>
                <w:sz w:val="18"/>
                <w:szCs w:val="18"/>
              </w:rPr>
              <w:t xml:space="preserve">201</w:t>
            </w:r>
            <w:r>
              <w:rPr>
                <w:sz w:val="18"/>
                <w:szCs w:val="18"/>
              </w:rPr>
              <w:t xml:space="preserve">8 </w:t>
            </w:r>
            <w:r w:rsidRPr="00B73CE1">
              <w:rPr>
                <w:sz w:val="18"/>
                <w:szCs w:val="18"/>
              </w:rPr>
              <w:t xml:space="preserve">г.</w:t>
            </w:r>
          </w:p>
        </w:tc>
      </w:tr>
      <w:tr w:rsidR="00FF4E34" w:rsidRPr="00795F53">
        <w:trPr>
          <w:trHeight w:val="227"/>
          <w:jc w:val="center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30E"/>
            <w:tcMar>
              <w:left w:w="57" w:type="dxa"/>
              <w:right w:w="57" w:type="dxa"/>
            </w:tcMar>
            <w:vAlign w:val="center"/>
          </w:tcPr>
          <w:p w:rsidR="00FF4E34" w:rsidRPr="00A1651A" w:rsidRDefault="00FF4E34" w:rsidP="00AA52F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A1651A">
              <w:rPr>
                <w:b/>
                <w:bCs/>
                <w:color w:val="FFFFFF"/>
                <w:sz w:val="20"/>
                <w:szCs w:val="20"/>
              </w:rPr>
              <w:t xml:space="preserve">Мастер ФОС</w:t>
            </w:r>
          </w:p>
        </w:tc>
      </w:tr>
      <w:tr w:rsidR="00FF4E34" w:rsidRPr="00795F53">
        <w:trPr>
          <w:trHeight w:val="227"/>
          <w:jc w:val="center"/>
        </w:trPr>
        <w:tc>
          <w:tcPr>
            <w:tcW w:w="74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с 10.01.2018 г.</w:t>
            </w:r>
          </w:p>
        </w:tc>
        <w:tc>
          <w:tcPr>
            <w:tcW w:w="3753" w:type="pct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FF4E34" w:rsidRPr="00914319" w:rsidRDefault="00FF4E34" w:rsidP="00AA52F7">
            <w:pPr>
              <w:pStyle w:val="NormalWeb"/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Для вуза м</w:t>
            </w:r>
            <w:r w:rsidRPr="00914319">
              <w:rPr>
                <w:sz w:val="18"/>
                <w:szCs w:val="18"/>
              </w:rPr>
              <w:t xml:space="preserve">инимальный пакет (10 единиц ФОС)</w:t>
            </w:r>
            <w:r>
              <w:rPr>
                <w:sz w:val="18"/>
                <w:szCs w:val="18"/>
              </w:rPr>
              <w:t xml:space="preserve"> –</w:t>
            </w:r>
            <w:r w:rsidRPr="00914319">
              <w:rPr>
                <w:sz w:val="18"/>
                <w:szCs w:val="18"/>
              </w:rPr>
              <w:t xml:space="preserve"> 5000 руб.</w:t>
            </w:r>
            <w:r>
              <w:rPr>
                <w:sz w:val="18"/>
                <w:szCs w:val="18"/>
              </w:rPr>
              <w:t xml:space="preserve">, д</w:t>
            </w:r>
            <w:r w:rsidRPr="00914319">
              <w:rPr>
                <w:sz w:val="18"/>
                <w:szCs w:val="18"/>
              </w:rPr>
              <w:t xml:space="preserve">ополнительная единица ФОС</w:t>
            </w:r>
            <w:r>
              <w:rPr>
                <w:sz w:val="18"/>
                <w:szCs w:val="18"/>
              </w:rPr>
              <w:t xml:space="preserve"> –</w:t>
            </w:r>
            <w:r w:rsidRPr="00914319">
              <w:rPr>
                <w:sz w:val="18"/>
                <w:szCs w:val="18"/>
              </w:rPr>
              <w:t xml:space="preserve"> 500 руб.</w:t>
            </w:r>
          </w:p>
        </w:tc>
        <w:tc>
          <w:tcPr>
            <w:tcW w:w="50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FF4E34" w:rsidRDefault="00FF4E34" w:rsidP="00AA52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10.01.2018г.</w:t>
            </w:r>
          </w:p>
        </w:tc>
      </w:tr>
      <w:tr w:rsidR="00FF4E34" w:rsidRPr="00795F53">
        <w:trPr>
          <w:trHeight w:val="227"/>
          <w:jc w:val="center"/>
        </w:trPr>
        <w:tc>
          <w:tcPr>
            <w:tcW w:w="74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53" w:type="pct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FF4E34" w:rsidRPr="00914319" w:rsidRDefault="00FF4E34" w:rsidP="00AA52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Для преподавателя</w:t>
            </w:r>
            <w:r w:rsidRPr="00914319">
              <w:rPr>
                <w:sz w:val="18"/>
                <w:szCs w:val="18"/>
              </w:rPr>
              <w:t xml:space="preserve"> единица ФОС</w:t>
            </w:r>
            <w:r>
              <w:rPr>
                <w:sz w:val="18"/>
                <w:szCs w:val="18"/>
              </w:rPr>
              <w:t xml:space="preserve"> –</w:t>
            </w:r>
            <w:r w:rsidRPr="00914319">
              <w:rPr>
                <w:sz w:val="18"/>
                <w:szCs w:val="18"/>
              </w:rPr>
              <w:t xml:space="preserve"> 500 руб.</w:t>
            </w:r>
          </w:p>
        </w:tc>
        <w:tc>
          <w:tcPr>
            <w:tcW w:w="50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FF4E34" w:rsidRDefault="00FF4E34" w:rsidP="00AA52F7">
            <w:pPr>
              <w:jc w:val="center"/>
              <w:rPr>
                <w:sz w:val="18"/>
                <w:szCs w:val="18"/>
              </w:rPr>
            </w:pPr>
          </w:p>
        </w:tc>
      </w:tr>
    </w:tbl>
    <w:p w:rsidR="00FF4E34" w:rsidRPr="002275A2" w:rsidRDefault="00FF4E34" w:rsidP="00732BCA">
      <w:pPr>
        <w:ind w:left="-108"/>
        <w:rPr>
          <w:sz w:val="8"/>
          <w:szCs w:val="8"/>
        </w:rPr>
      </w:pPr>
      <w:r w:rsidRPr="002275A2">
        <w:rPr>
          <w:sz w:val="8"/>
          <w:szCs w:val="8"/>
        </w:rPr>
        <w:t xml:space="preserve"> </w:t>
      </w:r>
    </w:p>
    <w:tbl>
      <w:tblPr>
        <w:tblW w:w="14709" w:type="dxa"/>
        <w:tblInd w:w="2" w:type="dxa"/>
        <w:tblLook w:val="01E0"/>
      </w:tblPr>
      <w:tblGrid>
        <w:gridCol w:w="9540"/>
        <w:gridCol w:w="5169"/>
      </w:tblGrid>
      <w:tr w:rsidR="00FF4E34" w:rsidRPr="0033109D">
        <w:trPr>
          <w:trHeight w:val="1362"/>
        </w:trPr>
        <w:tc>
          <w:tcPr>
            <w:tcW w:w="9540" w:type="dxa"/>
          </w:tcPr>
          <w:p w:rsidR="00FF4E34" w:rsidRPr="0033109D" w:rsidRDefault="00FF4E34" w:rsidP="00AA52F7">
            <w:pPr>
              <w:ind w:left="-108"/>
              <w:rPr>
                <w:sz w:val="18"/>
                <w:szCs w:val="18"/>
              </w:rPr>
            </w:pPr>
            <w:r w:rsidRPr="0033109D">
              <w:rPr>
                <w:sz w:val="18"/>
                <w:szCs w:val="18"/>
              </w:rPr>
              <w:t xml:space="preserve">1. Обращаем внимание на то, что стоимость участия в проектах зависит от показателя </w:t>
            </w:r>
            <w:r w:rsidRPr="0033109D">
              <w:rPr>
                <w:b/>
                <w:bCs/>
                <w:sz w:val="18"/>
                <w:szCs w:val="18"/>
              </w:rPr>
              <w:t xml:space="preserve">«Общая численность студентов, обучающихся в образовательной организации по программам бакалавриата, специалитета, магистратуры»</w:t>
            </w:r>
            <w:r w:rsidRPr="0033109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</w:r>
            <w:r w:rsidRPr="0033109D">
              <w:rPr>
                <w:sz w:val="18"/>
                <w:szCs w:val="18"/>
              </w:rPr>
              <w:t xml:space="preserve">по результатам мониторинга эффективности деятельности образовательных организаций высшего образования.</w:t>
            </w:r>
            <w:r>
              <w:rPr>
                <w:sz w:val="18"/>
                <w:szCs w:val="18"/>
              </w:rPr>
              <w:br/>
            </w:r>
            <w:r w:rsidRPr="0033109D">
              <w:rPr>
                <w:sz w:val="18"/>
                <w:szCs w:val="18"/>
              </w:rPr>
              <w:t xml:space="preserve">2. Стоимость участия в проекте «Интернет-тренажеры в сфере образования» зависит от количества выбранных услуг.</w:t>
            </w:r>
            <w:r w:rsidRPr="0033109D">
              <w:rPr>
                <w:sz w:val="18"/>
                <w:szCs w:val="18"/>
              </w:rPr>
              <w:br/>
              <w:t xml:space="preserve">При этом ОО может выбрать </w:t>
            </w:r>
            <w:r w:rsidRPr="0033109D">
              <w:rPr>
                <w:b/>
                <w:bCs/>
                <w:sz w:val="18"/>
                <w:szCs w:val="18"/>
              </w:rPr>
              <w:t xml:space="preserve">любое количество услуг из трех предлагаемых</w:t>
            </w:r>
            <w:r w:rsidRPr="005C2728">
              <w:rPr>
                <w:b/>
                <w:bCs/>
                <w:sz w:val="18"/>
                <w:szCs w:val="18"/>
              </w:rPr>
              <w:t xml:space="preserve">:</w:t>
            </w:r>
          </w:p>
          <w:p w:rsidR="00FF4E34" w:rsidRPr="0033109D" w:rsidRDefault="00FF4E34" w:rsidP="00AA52F7">
            <w:pPr>
              <w:ind w:left="-108"/>
              <w:rPr>
                <w:b/>
                <w:bCs/>
                <w:sz w:val="18"/>
                <w:szCs w:val="18"/>
              </w:rPr>
            </w:pPr>
            <w:r w:rsidRPr="0033109D">
              <w:rPr>
                <w:b/>
                <w:bCs/>
                <w:sz w:val="18"/>
                <w:szCs w:val="18"/>
              </w:rPr>
              <w:t xml:space="preserve">– </w:t>
            </w:r>
            <w:r w:rsidRPr="0033109D">
              <w:rPr>
                <w:sz w:val="18"/>
                <w:szCs w:val="18"/>
              </w:rPr>
              <w:t xml:space="preserve">тестирование в студенческих режимах </w:t>
            </w:r>
            <w:r w:rsidRPr="0033109D">
              <w:rPr>
                <w:b/>
                <w:bCs/>
                <w:sz w:val="18"/>
                <w:szCs w:val="18"/>
              </w:rPr>
              <w:t xml:space="preserve">«Обучение» и «Самоконтроль»;</w:t>
            </w:r>
          </w:p>
          <w:p w:rsidR="00FF4E34" w:rsidRPr="0033109D" w:rsidRDefault="00FF4E34" w:rsidP="00AA52F7">
            <w:pPr>
              <w:ind w:left="-108"/>
              <w:rPr>
                <w:sz w:val="18"/>
                <w:szCs w:val="18"/>
              </w:rPr>
            </w:pPr>
            <w:r w:rsidRPr="0033109D">
              <w:rPr>
                <w:b/>
                <w:bCs/>
                <w:sz w:val="18"/>
                <w:szCs w:val="18"/>
              </w:rPr>
              <w:t xml:space="preserve">– </w:t>
            </w:r>
            <w:r w:rsidRPr="0033109D">
              <w:rPr>
                <w:sz w:val="18"/>
                <w:szCs w:val="18"/>
              </w:rPr>
              <w:t xml:space="preserve">тестирование студентов в преподавательском режиме </w:t>
            </w:r>
            <w:r w:rsidRPr="0033109D">
              <w:rPr>
                <w:b/>
                <w:bCs/>
                <w:sz w:val="18"/>
                <w:szCs w:val="18"/>
              </w:rPr>
              <w:t xml:space="preserve">«Текущий контроль» по федеральным ПИМ;</w:t>
            </w:r>
          </w:p>
          <w:p w:rsidR="00FF4E34" w:rsidRPr="0033109D" w:rsidRDefault="00FF4E34" w:rsidP="00AA52F7">
            <w:pPr>
              <w:ind w:hanging="108"/>
              <w:rPr>
                <w:b/>
                <w:bCs/>
                <w:sz w:val="18"/>
                <w:szCs w:val="18"/>
              </w:rPr>
            </w:pPr>
            <w:r w:rsidRPr="0033109D">
              <w:rPr>
                <w:b/>
                <w:bCs/>
                <w:sz w:val="18"/>
                <w:szCs w:val="18"/>
              </w:rPr>
              <w:t xml:space="preserve">– </w:t>
            </w:r>
            <w:r w:rsidRPr="0033109D">
              <w:rPr>
                <w:sz w:val="18"/>
                <w:szCs w:val="18"/>
              </w:rPr>
              <w:t xml:space="preserve">предоставление доступа к модулю </w:t>
            </w:r>
            <w:r w:rsidRPr="0033109D">
              <w:rPr>
                <w:b/>
                <w:bCs/>
                <w:sz w:val="18"/>
                <w:szCs w:val="18"/>
              </w:rPr>
              <w:t xml:space="preserve">«Тест-Конструктор» </w:t>
            </w:r>
            <w:r w:rsidRPr="0033109D">
              <w:rPr>
                <w:sz w:val="18"/>
                <w:szCs w:val="18"/>
              </w:rPr>
              <w:t xml:space="preserve">и тестирование студентов в преподавательском режиме </w:t>
            </w:r>
            <w:r w:rsidRPr="0033109D">
              <w:rPr>
                <w:sz w:val="18"/>
                <w:szCs w:val="18"/>
              </w:rPr>
              <w:br/>
              <w:t xml:space="preserve">«Текущий контроль» </w:t>
            </w:r>
            <w:r w:rsidRPr="0033109D">
              <w:rPr>
                <w:b/>
                <w:bCs/>
                <w:sz w:val="18"/>
                <w:szCs w:val="18"/>
              </w:rPr>
              <w:t xml:space="preserve">по ПИМ, разработанным преподавателями ОО.</w:t>
            </w:r>
          </w:p>
        </w:tc>
        <w:tc>
          <w:tcPr>
            <w:tcW w:w="5169" w:type="dxa"/>
            <w:shd w:val="clear" w:color="auto" w:fill="E2EFD9"/>
            <w:vAlign w:val="center"/>
          </w:tcPr>
          <w:p w:rsidR="00FF4E34" w:rsidRPr="0033109D" w:rsidRDefault="00FF4E34" w:rsidP="0047124C">
            <w:pPr>
              <w:jc w:val="both"/>
              <w:rPr>
                <w:sz w:val="18"/>
                <w:szCs w:val="18"/>
              </w:rPr>
            </w:pPr>
            <w:r w:rsidRPr="0033109D">
              <w:rPr>
                <w:sz w:val="18"/>
                <w:szCs w:val="18"/>
              </w:rPr>
              <w:t xml:space="preserve">Для ОО, заключивших годовые договоры на участие в проектах «Федеральный интернет-экзамен в сфере профессионального образования (ФЭПО)» (март 2018 г. – февраль 2019 г.)</w:t>
            </w:r>
            <w:r>
              <w:rPr>
                <w:sz w:val="18"/>
                <w:szCs w:val="18"/>
              </w:rPr>
              <w:br/>
            </w:r>
            <w:r w:rsidRPr="0033109D">
              <w:rPr>
                <w:sz w:val="18"/>
                <w:szCs w:val="18"/>
              </w:rPr>
              <w:t xml:space="preserve">и «Интернет-тренажеры в сфере образования» (март 2018 г. – февраль 2019 г.), услуга «Диагностическое интернет-тестирование студентов первого курса» предоставляется</w:t>
            </w:r>
            <w:r w:rsidRPr="0033109D">
              <w:rPr>
                <w:sz w:val="18"/>
                <w:szCs w:val="18"/>
              </w:rPr>
              <w:br/>
              <w:t xml:space="preserve">со скидкой 50</w:t>
            </w:r>
            <w:r>
              <w:rPr>
                <w:sz w:val="18"/>
                <w:szCs w:val="18"/>
              </w:rPr>
              <w:t xml:space="preserve"> </w:t>
            </w:r>
            <w:r w:rsidRPr="0033109D">
              <w:rPr>
                <w:sz w:val="18"/>
                <w:szCs w:val="18"/>
              </w:rPr>
              <w:t xml:space="preserve">%.</w:t>
            </w:r>
          </w:p>
        </w:tc>
      </w:tr>
    </w:tbl>
    <w:p w:rsidR="00FF4E34" w:rsidRDefault="00FF4E34" w:rsidP="00DD32B4">
      <w:pPr>
        <w:jc w:val="center"/>
        <w:rPr>
          <w:color w:val="2A2A29"/>
          <w:sz w:val="28"/>
          <w:szCs w:val="28"/>
        </w:rPr>
        <w:sectPr w:rsidR="00FF4E34" w:rsidSect="007658F2">
          <w:pgSz w:w="16838" w:h="11906" w:orient="landscape"/>
          <w:pgMar w:top="1247" w:right="1134" w:bottom="851" w:left="1134" w:header="709" w:footer="709" w:gutter="0"/>
          <w:cols w:space="708"/>
          <w:titlePg/>
          <w:docGrid w:linePitch="360"/>
        </w:sectPr>
      </w:pPr>
    </w:p>
    <w:p w:rsidR="00FF4E34" w:rsidRPr="007E499E" w:rsidRDefault="00FF4E34" w:rsidP="0047124C">
      <w:pPr>
        <w:jc w:val="center"/>
      </w:pPr>
      <w:r w:rsidRPr="006C1750">
        <w:rPr>
          <w:b/>
          <w:bCs/>
        </w:rPr>
        <w:t xml:space="preserve">КАЛЕНДАРЬ ПРОЕКТОВ НА ВТОРОЕ ПОЛУГОДИЕ 2018 ГОДА</w:t>
      </w:r>
      <w:r w:rsidRPr="006C1750">
        <w:rPr>
          <w:b/>
          <w:bCs/>
        </w:rPr>
        <w:br/>
        <w:t xml:space="preserve">ДЛЯ СРЕДНЕГО ПРФЕССИОНАЛЬНОГО ОБРАЗОВАНИЯ</w:t>
      </w:r>
    </w:p>
    <w:p w:rsidR="00FF4E34" w:rsidRDefault="00FF4E34" w:rsidP="0047124C">
      <w:pPr>
        <w:jc w:val="center"/>
      </w:pPr>
    </w:p>
    <w:tbl>
      <w:tblPr>
        <w:tblW w:w="47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2792"/>
        <w:gridCol w:w="25"/>
        <w:gridCol w:w="3062"/>
        <w:gridCol w:w="1456"/>
        <w:gridCol w:w="1603"/>
        <w:gridCol w:w="3042"/>
        <w:gridCol w:w="23"/>
        <w:gridCol w:w="2082"/>
      </w:tblGrid>
      <w:tr w:rsidR="00FF4E34" w:rsidRPr="00795F53">
        <w:trPr>
          <w:trHeight w:val="350"/>
          <w:jc w:val="center"/>
        </w:trPr>
        <w:tc>
          <w:tcPr>
            <w:tcW w:w="100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Pr="006017A6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  <w:r w:rsidRPr="006017A6">
              <w:rPr>
                <w:b/>
                <w:bCs/>
                <w:sz w:val="18"/>
                <w:szCs w:val="18"/>
              </w:rPr>
              <w:t xml:space="preserve">Период оказания услуги</w:t>
            </w:r>
          </w:p>
        </w:tc>
        <w:tc>
          <w:tcPr>
            <w:tcW w:w="3261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4E34" w:rsidRPr="006017A6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Стоимость д</w:t>
            </w:r>
            <w:r w:rsidRPr="006017A6">
              <w:rPr>
                <w:b/>
                <w:bCs/>
                <w:sz w:val="18"/>
                <w:szCs w:val="18"/>
              </w:rPr>
              <w:t xml:space="preserve">ля ссузов</w:t>
            </w:r>
            <w:r>
              <w:rPr>
                <w:b/>
                <w:bCs/>
                <w:sz w:val="18"/>
                <w:szCs w:val="18"/>
              </w:rPr>
              <w:t xml:space="preserve"> / </w:t>
            </w:r>
            <w:r w:rsidRPr="006017A6">
              <w:rPr>
                <w:b/>
                <w:bCs/>
                <w:sz w:val="18"/>
                <w:szCs w:val="18"/>
              </w:rPr>
              <w:t xml:space="preserve">филиалов ссузов</w:t>
            </w:r>
          </w:p>
        </w:tc>
        <w:tc>
          <w:tcPr>
            <w:tcW w:w="7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Pr="00F21C67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 xml:space="preserve">Прием заявок</w:t>
            </w:r>
          </w:p>
        </w:tc>
      </w:tr>
      <w:tr w:rsidR="00FF4E34" w:rsidRPr="00795F53">
        <w:trPr>
          <w:trHeight w:hRule="exact" w:val="284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tcMar>
              <w:left w:w="57" w:type="dxa"/>
              <w:right w:w="57" w:type="dxa"/>
            </w:tcMar>
            <w:vAlign w:val="center"/>
          </w:tcPr>
          <w:p w:rsidR="00FF4E34" w:rsidRPr="00F21C67" w:rsidRDefault="00FF4E34" w:rsidP="00AA52F7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 xml:space="preserve">Проект «Диагностическое </w:t>
            </w:r>
            <w:r>
              <w:rPr>
                <w:b/>
                <w:bCs/>
                <w:color w:val="FFFFFF"/>
                <w:sz w:val="18"/>
                <w:szCs w:val="18"/>
              </w:rPr>
              <w:t xml:space="preserve">и</w:t>
            </w:r>
            <w:r w:rsidRPr="00F21C67">
              <w:rPr>
                <w:b/>
                <w:bCs/>
                <w:color w:val="FFFFFF"/>
                <w:sz w:val="18"/>
                <w:szCs w:val="18"/>
              </w:rPr>
              <w:t xml:space="preserve">нтернет-тестирование студентов первого курса»</w:t>
            </w:r>
          </w:p>
        </w:tc>
      </w:tr>
      <w:tr w:rsidR="00FF4E34" w:rsidRPr="00795F53">
        <w:trPr>
          <w:trHeight w:hRule="exact" w:val="380"/>
          <w:jc w:val="center"/>
        </w:trPr>
        <w:tc>
          <w:tcPr>
            <w:tcW w:w="99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Pr="00F21C67" w:rsidRDefault="00FF4E34" w:rsidP="00AA52F7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03.09 – 31.12.2018 </w:t>
            </w:r>
            <w:r w:rsidRPr="00795F53">
              <w:rPr>
                <w:b/>
                <w:bCs/>
                <w:sz w:val="18"/>
                <w:szCs w:val="18"/>
              </w:rPr>
              <w:t xml:space="preserve">г.</w:t>
            </w:r>
          </w:p>
        </w:tc>
        <w:tc>
          <w:tcPr>
            <w:tcW w:w="1613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4E34" w:rsidRPr="00022BB2" w:rsidRDefault="00FF4E34" w:rsidP="00AA52F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н</w:t>
            </w:r>
            <w:r w:rsidRPr="00022BB2">
              <w:rPr>
                <w:b/>
                <w:bCs/>
                <w:color w:val="000000"/>
                <w:sz w:val="18"/>
                <w:szCs w:val="18"/>
              </w:rPr>
              <w:t xml:space="preserve">а базе 11 кл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ассов</w:t>
            </w:r>
          </w:p>
        </w:tc>
        <w:tc>
          <w:tcPr>
            <w:tcW w:w="164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4E34" w:rsidRPr="00943E6E" w:rsidRDefault="00FF4E34" w:rsidP="00AA52F7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022BB2">
              <w:rPr>
                <w:b/>
                <w:bCs/>
                <w:color w:val="000000"/>
                <w:sz w:val="18"/>
                <w:szCs w:val="18"/>
              </w:rPr>
              <w:t xml:space="preserve">на базе 9 кл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ассов</w:t>
            </w:r>
          </w:p>
        </w:tc>
        <w:tc>
          <w:tcPr>
            <w:tcW w:w="747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8F2FC" w:fill="auto"/>
            <w:vAlign w:val="center"/>
          </w:tcPr>
          <w:p w:rsidR="00FF4E34" w:rsidRPr="00F21C67" w:rsidRDefault="00FF4E34" w:rsidP="00AA52F7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 xml:space="preserve">с 01.08.201</w:t>
            </w:r>
            <w:r>
              <w:rPr>
                <w:b/>
                <w:bCs/>
                <w:sz w:val="18"/>
                <w:szCs w:val="18"/>
              </w:rPr>
              <w:t xml:space="preserve">8 </w:t>
            </w:r>
            <w:r w:rsidRPr="00F21C67">
              <w:rPr>
                <w:b/>
                <w:bCs/>
                <w:sz w:val="18"/>
                <w:szCs w:val="18"/>
              </w:rPr>
              <w:t xml:space="preserve">г.</w:t>
            </w:r>
          </w:p>
        </w:tc>
      </w:tr>
      <w:tr w:rsidR="00FF4E34" w:rsidRPr="00795F53">
        <w:trPr>
          <w:trHeight w:hRule="exact" w:val="578"/>
          <w:jc w:val="center"/>
        </w:trPr>
        <w:tc>
          <w:tcPr>
            <w:tcW w:w="99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Pr="00F21C67" w:rsidRDefault="00FF4E34" w:rsidP="00AA52F7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613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8F2FC" w:fill="auto"/>
            <w:vAlign w:val="center"/>
          </w:tcPr>
          <w:p w:rsidR="00FF4E34" w:rsidRPr="007C6284" w:rsidRDefault="00FF4E34" w:rsidP="00AA52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63</w:t>
            </w:r>
            <w:r w:rsidRPr="007C6284">
              <w:rPr>
                <w:sz w:val="18"/>
                <w:szCs w:val="18"/>
              </w:rPr>
              <w:t xml:space="preserve">00 руб.</w:t>
            </w:r>
          </w:p>
        </w:tc>
        <w:tc>
          <w:tcPr>
            <w:tcW w:w="164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8F2FC" w:fill="auto"/>
            <w:vAlign w:val="center"/>
          </w:tcPr>
          <w:p w:rsidR="00FF4E34" w:rsidRPr="007C6284" w:rsidRDefault="00FF4E34" w:rsidP="00AA52F7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 xml:space="preserve">4</w:t>
            </w:r>
            <w:r>
              <w:rPr>
                <w:sz w:val="18"/>
                <w:szCs w:val="18"/>
              </w:rPr>
              <w:t xml:space="preserve">8</w:t>
            </w:r>
            <w:r w:rsidRPr="007C6284">
              <w:rPr>
                <w:sz w:val="18"/>
                <w:szCs w:val="18"/>
              </w:rPr>
              <w:t xml:space="preserve">00 руб.</w:t>
            </w:r>
          </w:p>
        </w:tc>
        <w:tc>
          <w:tcPr>
            <w:tcW w:w="747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8F2FC" w:fill="auto"/>
            <w:vAlign w:val="center"/>
          </w:tcPr>
          <w:p w:rsidR="00FF4E34" w:rsidRPr="00F21C67" w:rsidRDefault="00FF4E34" w:rsidP="00AA52F7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</w:p>
        </w:tc>
      </w:tr>
      <w:tr w:rsidR="00FF4E34" w:rsidRPr="00795F53">
        <w:trPr>
          <w:trHeight w:hRule="exact" w:val="284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FF4E34" w:rsidRPr="00F21C67" w:rsidRDefault="00FF4E34" w:rsidP="00AA52F7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 xml:space="preserve">Проект «Интернет-тренажеры в сфере образования»*</w:t>
            </w:r>
          </w:p>
        </w:tc>
      </w:tr>
      <w:tr w:rsidR="00FF4E34" w:rsidRPr="00795F53">
        <w:trPr>
          <w:trHeight w:hRule="exact" w:val="381"/>
          <w:jc w:val="center"/>
        </w:trPr>
        <w:tc>
          <w:tcPr>
            <w:tcW w:w="1000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Pr="00795F53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03.09.2018 г. – 28.02.2019 </w:t>
            </w:r>
            <w:r w:rsidRPr="00795F53">
              <w:rPr>
                <w:b/>
                <w:bCs/>
                <w:sz w:val="18"/>
                <w:szCs w:val="18"/>
              </w:rPr>
              <w:t xml:space="preserve">г.</w:t>
            </w:r>
          </w:p>
        </w:tc>
        <w:tc>
          <w:tcPr>
            <w:tcW w:w="10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4E34" w:rsidRPr="00C37663" w:rsidRDefault="00FF4E34" w:rsidP="00AA52F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Одна у</w:t>
            </w:r>
            <w:r w:rsidRPr="00C37663">
              <w:rPr>
                <w:b/>
                <w:bCs/>
                <w:color w:val="000000"/>
                <w:sz w:val="18"/>
                <w:szCs w:val="18"/>
              </w:rPr>
              <w:t xml:space="preserve">слуга</w:t>
            </w:r>
          </w:p>
        </w:tc>
        <w:tc>
          <w:tcPr>
            <w:tcW w:w="108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4E34" w:rsidRPr="00C37663" w:rsidRDefault="00FF4E34" w:rsidP="00AA52F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Две услуги</w:t>
            </w:r>
          </w:p>
        </w:tc>
        <w:tc>
          <w:tcPr>
            <w:tcW w:w="108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4E34" w:rsidRPr="00C37663" w:rsidRDefault="00FF4E34" w:rsidP="00AA52F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Три услуги</w:t>
            </w:r>
          </w:p>
        </w:tc>
        <w:tc>
          <w:tcPr>
            <w:tcW w:w="7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FF4E34" w:rsidRPr="00F6485C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 xml:space="preserve">с 01.08.201</w:t>
            </w:r>
            <w:r>
              <w:rPr>
                <w:b/>
                <w:bCs/>
                <w:sz w:val="18"/>
                <w:szCs w:val="18"/>
              </w:rPr>
              <w:t xml:space="preserve">8 </w:t>
            </w:r>
            <w:r w:rsidRPr="00F21C67">
              <w:rPr>
                <w:b/>
                <w:bCs/>
                <w:sz w:val="18"/>
                <w:szCs w:val="18"/>
              </w:rPr>
              <w:t xml:space="preserve">г.</w:t>
            </w:r>
          </w:p>
        </w:tc>
      </w:tr>
      <w:tr w:rsidR="00FF4E34" w:rsidRPr="00795F53">
        <w:trPr>
          <w:trHeight w:val="577"/>
          <w:jc w:val="center"/>
        </w:trPr>
        <w:tc>
          <w:tcPr>
            <w:tcW w:w="1000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Pr="00795F53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FF4E34" w:rsidRPr="007C6284" w:rsidRDefault="00FF4E34" w:rsidP="00AA52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102</w:t>
            </w:r>
            <w:r w:rsidRPr="007C6284">
              <w:rPr>
                <w:sz w:val="18"/>
                <w:szCs w:val="18"/>
              </w:rPr>
              <w:t xml:space="preserve">00 руб.</w:t>
            </w:r>
          </w:p>
        </w:tc>
        <w:tc>
          <w:tcPr>
            <w:tcW w:w="108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FF4E34" w:rsidRPr="007C6284" w:rsidRDefault="00FF4E34" w:rsidP="00AA52F7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 xml:space="preserve">1</w:t>
            </w:r>
            <w:r>
              <w:rPr>
                <w:sz w:val="18"/>
                <w:szCs w:val="18"/>
              </w:rPr>
              <w:t xml:space="preserve">12</w:t>
            </w:r>
            <w:r w:rsidRPr="007C6284">
              <w:rPr>
                <w:sz w:val="18"/>
                <w:szCs w:val="18"/>
              </w:rPr>
              <w:t xml:space="preserve">00 руб.</w:t>
            </w:r>
          </w:p>
        </w:tc>
        <w:tc>
          <w:tcPr>
            <w:tcW w:w="108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FF4E34" w:rsidRPr="007C6284" w:rsidRDefault="00FF4E34" w:rsidP="00AA52F7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 xml:space="preserve">12</w:t>
            </w:r>
            <w:r>
              <w:rPr>
                <w:sz w:val="18"/>
                <w:szCs w:val="18"/>
              </w:rPr>
              <w:t xml:space="preserve">8</w:t>
            </w:r>
            <w:r w:rsidRPr="007C6284">
              <w:rPr>
                <w:sz w:val="18"/>
                <w:szCs w:val="18"/>
              </w:rPr>
              <w:t xml:space="preserve">00 руб.</w:t>
            </w:r>
          </w:p>
        </w:tc>
        <w:tc>
          <w:tcPr>
            <w:tcW w:w="7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FF4E34" w:rsidRPr="00F21C67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FF4E34" w:rsidRPr="00795F53">
        <w:trPr>
          <w:trHeight w:hRule="exact" w:val="284"/>
          <w:jc w:val="center"/>
        </w:trPr>
        <w:tc>
          <w:tcPr>
            <w:tcW w:w="5000" w:type="pct"/>
            <w:gridSpan w:val="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FF4E34" w:rsidRPr="00F21C67" w:rsidRDefault="00FF4E34" w:rsidP="00AA52F7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 xml:space="preserve">Проект «Федеральный </w:t>
            </w:r>
            <w:r>
              <w:rPr>
                <w:b/>
                <w:bCs/>
                <w:color w:val="FFFFFF"/>
                <w:sz w:val="18"/>
                <w:szCs w:val="18"/>
              </w:rPr>
              <w:t xml:space="preserve">и</w:t>
            </w:r>
            <w:r w:rsidRPr="00F21C67">
              <w:rPr>
                <w:b/>
                <w:bCs/>
                <w:color w:val="FFFFFF"/>
                <w:sz w:val="18"/>
                <w:szCs w:val="18"/>
              </w:rPr>
              <w:t xml:space="preserve">нтернет-экзамен в сфере профессионального образования (ФЭПО)»</w:t>
            </w:r>
          </w:p>
        </w:tc>
      </w:tr>
      <w:tr w:rsidR="00FF4E34" w:rsidRPr="00795F53">
        <w:trPr>
          <w:trHeight w:val="567"/>
          <w:jc w:val="center"/>
        </w:trPr>
        <w:tc>
          <w:tcPr>
            <w:tcW w:w="100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F4E34" w:rsidRPr="00795F53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 xml:space="preserve">0</w:t>
            </w:r>
            <w:r>
              <w:rPr>
                <w:b/>
                <w:bCs/>
                <w:sz w:val="18"/>
                <w:szCs w:val="18"/>
              </w:rPr>
              <w:t xml:space="preserve">1</w:t>
            </w:r>
            <w:r w:rsidRPr="00795F53">
              <w:rPr>
                <w:b/>
                <w:bCs/>
                <w:sz w:val="18"/>
                <w:szCs w:val="18"/>
              </w:rPr>
              <w:t xml:space="preserve">.10</w:t>
            </w:r>
            <w:r>
              <w:rPr>
                <w:b/>
                <w:bCs/>
                <w:sz w:val="18"/>
                <w:szCs w:val="18"/>
              </w:rPr>
              <w:t xml:space="preserve">.2018 </w:t>
            </w:r>
            <w:r w:rsidRPr="00795F53">
              <w:rPr>
                <w:b/>
                <w:bCs/>
                <w:sz w:val="18"/>
                <w:szCs w:val="18"/>
              </w:rPr>
              <w:t xml:space="preserve">г. –</w:t>
            </w:r>
            <w:r>
              <w:rPr>
                <w:b/>
                <w:bCs/>
                <w:sz w:val="18"/>
                <w:szCs w:val="18"/>
              </w:rPr>
              <w:t xml:space="preserve"> 28</w:t>
            </w:r>
            <w:r w:rsidRPr="00795F53">
              <w:rPr>
                <w:b/>
                <w:bCs/>
                <w:sz w:val="18"/>
                <w:szCs w:val="18"/>
              </w:rPr>
              <w:t xml:space="preserve">.0</w:t>
            </w:r>
            <w:r>
              <w:rPr>
                <w:b/>
                <w:bCs/>
                <w:sz w:val="18"/>
                <w:szCs w:val="18"/>
              </w:rPr>
              <w:t xml:space="preserve">2.2</w:t>
            </w:r>
            <w:r w:rsidRPr="00795F53">
              <w:rPr>
                <w:b/>
                <w:bCs/>
                <w:sz w:val="18"/>
                <w:szCs w:val="18"/>
              </w:rPr>
              <w:t xml:space="preserve">01</w:t>
            </w:r>
            <w:r>
              <w:rPr>
                <w:b/>
                <w:bCs/>
                <w:sz w:val="18"/>
                <w:szCs w:val="18"/>
              </w:rPr>
              <w:t xml:space="preserve">9 </w:t>
            </w:r>
            <w:r w:rsidRPr="00795F53">
              <w:rPr>
                <w:b/>
                <w:bCs/>
                <w:sz w:val="18"/>
                <w:szCs w:val="18"/>
              </w:rPr>
              <w:t xml:space="preserve">г.</w:t>
            </w:r>
          </w:p>
        </w:tc>
        <w:tc>
          <w:tcPr>
            <w:tcW w:w="3261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FF4E34" w:rsidRPr="007C6284" w:rsidRDefault="00FF4E34" w:rsidP="00AA52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102</w:t>
            </w:r>
            <w:r w:rsidRPr="007C6284">
              <w:rPr>
                <w:sz w:val="18"/>
                <w:szCs w:val="18"/>
              </w:rPr>
              <w:t xml:space="preserve">00 руб.</w:t>
            </w:r>
          </w:p>
        </w:tc>
        <w:tc>
          <w:tcPr>
            <w:tcW w:w="7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FF4E34" w:rsidRPr="00F6485C" w:rsidRDefault="00FF4E34" w:rsidP="00AA52F7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 xml:space="preserve">с 0</w:t>
            </w:r>
            <w:r>
              <w:rPr>
                <w:b/>
                <w:bCs/>
                <w:sz w:val="18"/>
                <w:szCs w:val="18"/>
              </w:rPr>
              <w:t xml:space="preserve">3</w:t>
            </w:r>
            <w:r w:rsidRPr="00F21C67">
              <w:rPr>
                <w:b/>
                <w:bCs/>
                <w:sz w:val="18"/>
                <w:szCs w:val="18"/>
              </w:rPr>
              <w:t xml:space="preserve">.09.201</w:t>
            </w:r>
            <w:r>
              <w:rPr>
                <w:b/>
                <w:bCs/>
                <w:sz w:val="18"/>
                <w:szCs w:val="18"/>
              </w:rPr>
              <w:t xml:space="preserve">8 </w:t>
            </w:r>
            <w:r w:rsidRPr="00F21C67">
              <w:rPr>
                <w:b/>
                <w:bCs/>
                <w:sz w:val="18"/>
                <w:szCs w:val="18"/>
              </w:rPr>
              <w:t xml:space="preserve">г.</w:t>
            </w:r>
          </w:p>
        </w:tc>
      </w:tr>
    </w:tbl>
    <w:p w:rsidR="00FF4E34" w:rsidRPr="007F2897" w:rsidRDefault="00FF4E34" w:rsidP="0047124C">
      <w:pPr>
        <w:rPr>
          <w:vanish/>
        </w:rPr>
      </w:pPr>
    </w:p>
    <w:p w:rsidR="00FF4E34" w:rsidRPr="00F91CCD" w:rsidRDefault="00FF4E34" w:rsidP="0047124C">
      <w:pPr>
        <w:ind w:left="180"/>
        <w:rPr>
          <w:sz w:val="18"/>
          <w:szCs w:val="18"/>
        </w:rPr>
      </w:pPr>
      <w:r>
        <w:rPr>
          <w:sz w:val="18"/>
          <w:szCs w:val="18"/>
        </w:rPr>
        <w:br/>
      </w:r>
      <w:r w:rsidRPr="00F91CCD">
        <w:rPr>
          <w:sz w:val="18"/>
          <w:szCs w:val="18"/>
        </w:rPr>
        <w:t xml:space="preserve">*Стоимость участия в проекте «Интернет-тренажеры в сфере образования» зависит от количества выбранных услуг. При этом образовательная организация может выбрать</w:t>
      </w:r>
      <w:r>
        <w:rPr>
          <w:sz w:val="18"/>
          <w:szCs w:val="18"/>
        </w:rPr>
        <w:br/>
      </w:r>
      <w:r w:rsidRPr="00F91CCD">
        <w:rPr>
          <w:b/>
          <w:bCs/>
          <w:sz w:val="18"/>
          <w:szCs w:val="18"/>
        </w:rPr>
        <w:t xml:space="preserve">любое количество услуг из трех предлагаемых</w:t>
      </w:r>
      <w:r w:rsidRPr="0016201E">
        <w:rPr>
          <w:b/>
          <w:bCs/>
          <w:sz w:val="18"/>
          <w:szCs w:val="18"/>
        </w:rPr>
        <w:t xml:space="preserve">:</w:t>
      </w:r>
    </w:p>
    <w:p w:rsidR="00FF4E34" w:rsidRPr="00F91CCD" w:rsidRDefault="00FF4E34" w:rsidP="0047124C">
      <w:pPr>
        <w:ind w:left="180"/>
        <w:rPr>
          <w:b/>
          <w:bCs/>
          <w:sz w:val="18"/>
          <w:szCs w:val="18"/>
        </w:rPr>
      </w:pPr>
      <w:r w:rsidRPr="00F91CCD">
        <w:rPr>
          <w:b/>
          <w:bCs/>
          <w:sz w:val="18"/>
          <w:szCs w:val="18"/>
        </w:rPr>
        <w:t xml:space="preserve">– </w:t>
      </w:r>
      <w:r w:rsidRPr="00F91CCD">
        <w:rPr>
          <w:sz w:val="18"/>
          <w:szCs w:val="18"/>
        </w:rPr>
        <w:t xml:space="preserve">тестирование в студенческих режимах </w:t>
      </w:r>
      <w:r w:rsidRPr="00F91CCD">
        <w:rPr>
          <w:b/>
          <w:bCs/>
          <w:sz w:val="18"/>
          <w:szCs w:val="18"/>
        </w:rPr>
        <w:t xml:space="preserve">«Обучение» и «Самоконтроль»;</w:t>
      </w:r>
    </w:p>
    <w:p w:rsidR="00FF4E34" w:rsidRPr="00F91CCD" w:rsidRDefault="00FF4E34" w:rsidP="0047124C">
      <w:pPr>
        <w:ind w:left="180"/>
        <w:rPr>
          <w:sz w:val="18"/>
          <w:szCs w:val="18"/>
        </w:rPr>
      </w:pPr>
      <w:r w:rsidRPr="00F91CCD">
        <w:rPr>
          <w:b/>
          <w:bCs/>
          <w:sz w:val="18"/>
          <w:szCs w:val="18"/>
        </w:rPr>
        <w:t xml:space="preserve">– </w:t>
      </w:r>
      <w:r w:rsidRPr="00F91CCD">
        <w:rPr>
          <w:sz w:val="18"/>
          <w:szCs w:val="18"/>
        </w:rPr>
        <w:t xml:space="preserve">тестирование студентов в преподавательском режиме </w:t>
      </w:r>
      <w:r w:rsidRPr="00F91CCD">
        <w:rPr>
          <w:b/>
          <w:bCs/>
          <w:sz w:val="18"/>
          <w:szCs w:val="18"/>
        </w:rPr>
        <w:t xml:space="preserve">«Текущий контроль» по </w:t>
      </w:r>
      <w:r>
        <w:rPr>
          <w:b/>
          <w:bCs/>
          <w:sz w:val="18"/>
          <w:szCs w:val="18"/>
        </w:rPr>
        <w:t xml:space="preserve">федеральным </w:t>
      </w:r>
      <w:r w:rsidRPr="00F91CCD">
        <w:rPr>
          <w:b/>
          <w:bCs/>
          <w:sz w:val="18"/>
          <w:szCs w:val="18"/>
        </w:rPr>
        <w:t xml:space="preserve">ПИМ;</w:t>
      </w:r>
    </w:p>
    <w:p w:rsidR="00FF4E34" w:rsidRPr="00F91CCD" w:rsidRDefault="00FF4E34" w:rsidP="0047124C">
      <w:pPr>
        <w:ind w:left="180"/>
        <w:rPr>
          <w:b/>
          <w:bCs/>
          <w:sz w:val="18"/>
          <w:szCs w:val="18"/>
        </w:rPr>
      </w:pPr>
      <w:r w:rsidRPr="00F91CCD">
        <w:rPr>
          <w:b/>
          <w:bCs/>
          <w:sz w:val="18"/>
          <w:szCs w:val="18"/>
        </w:rPr>
        <w:t xml:space="preserve">– </w:t>
      </w:r>
      <w:r w:rsidRPr="00F91CCD">
        <w:rPr>
          <w:sz w:val="18"/>
          <w:szCs w:val="18"/>
        </w:rPr>
        <w:t xml:space="preserve">предоставление доступа к модулю </w:t>
      </w:r>
      <w:r w:rsidRPr="00F91CCD">
        <w:rPr>
          <w:b/>
          <w:bCs/>
          <w:sz w:val="18"/>
          <w:szCs w:val="18"/>
        </w:rPr>
        <w:t xml:space="preserve">«Тест-Конструктор» </w:t>
      </w:r>
      <w:r w:rsidRPr="00F91CCD">
        <w:rPr>
          <w:sz w:val="18"/>
          <w:szCs w:val="18"/>
        </w:rPr>
        <w:t xml:space="preserve">и тестирование студентов в преподавательск</w:t>
      </w:r>
      <w:r>
        <w:rPr>
          <w:sz w:val="18"/>
          <w:szCs w:val="18"/>
        </w:rPr>
        <w:t xml:space="preserve">о</w:t>
      </w:r>
      <w:r w:rsidRPr="00F91CCD">
        <w:rPr>
          <w:sz w:val="18"/>
          <w:szCs w:val="18"/>
        </w:rPr>
        <w:t xml:space="preserve">м режиме «Текущий контроль» </w:t>
      </w:r>
      <w:r w:rsidRPr="00F91CCD">
        <w:rPr>
          <w:b/>
          <w:bCs/>
          <w:sz w:val="18"/>
          <w:szCs w:val="18"/>
        </w:rPr>
        <w:t xml:space="preserve">по ПИМ, разработанным преподавателями </w:t>
      </w:r>
      <w:r>
        <w:rPr>
          <w:b/>
          <w:bCs/>
          <w:sz w:val="18"/>
          <w:szCs w:val="18"/>
        </w:rPr>
        <w:t xml:space="preserve">образовательной организации</w:t>
      </w:r>
      <w:r w:rsidRPr="00F91CCD">
        <w:rPr>
          <w:b/>
          <w:bCs/>
          <w:sz w:val="18"/>
          <w:szCs w:val="18"/>
        </w:rPr>
        <w:t xml:space="preserve">.</w:t>
      </w:r>
    </w:p>
    <w:p w:rsidR="00FF4E34" w:rsidRPr="00F91CCD" w:rsidRDefault="00FF4E34" w:rsidP="0047124C">
      <w:pPr>
        <w:ind w:left="180"/>
        <w:rPr>
          <w:b/>
          <w:bCs/>
          <w:sz w:val="18"/>
          <w:szCs w:val="18"/>
        </w:rPr>
      </w:pPr>
      <w:r>
        <w:rPr>
          <w:noProof/>
        </w:rPr>
        <w:pict>
          <v:rect id="_x0000_s1075" style="position:absolute;left:0;text-align:left;margin-left:9pt;margin-top:9.55pt;width:711pt;height:54pt;z-index:-251633664" fillcolor="#dff0d8" stroked="f">
            <v:fill opacity="52429f"/>
          </v:rect>
        </w:pict>
      </w:r>
    </w:p>
    <w:p w:rsidR="00FF4E34" w:rsidRPr="00F91CCD" w:rsidRDefault="00FF4E34" w:rsidP="0047124C">
      <w:pPr>
        <w:ind w:left="180"/>
        <w:rPr>
          <w:sz w:val="18"/>
          <w:szCs w:val="18"/>
        </w:rPr>
      </w:pPr>
    </w:p>
    <w:p w:rsidR="00FF4E34" w:rsidRDefault="00FF4E34" w:rsidP="0047124C">
      <w:pPr>
        <w:ind w:left="360"/>
        <w:rPr>
          <w:sz w:val="18"/>
          <w:szCs w:val="18"/>
        </w:rPr>
      </w:pPr>
      <w:r w:rsidRPr="00F91CCD">
        <w:rPr>
          <w:sz w:val="18"/>
          <w:szCs w:val="18"/>
        </w:rPr>
        <w:t xml:space="preserve">Для </w:t>
      </w:r>
      <w:r>
        <w:rPr>
          <w:sz w:val="18"/>
          <w:szCs w:val="18"/>
        </w:rPr>
        <w:t xml:space="preserve">образовательных организаций</w:t>
      </w:r>
      <w:r w:rsidRPr="00F91CCD">
        <w:rPr>
          <w:sz w:val="18"/>
          <w:szCs w:val="18"/>
        </w:rPr>
        <w:t xml:space="preserve">, заключивших годовые договоры на участие в проектах «Федеральный </w:t>
      </w:r>
      <w:r>
        <w:rPr>
          <w:sz w:val="18"/>
          <w:szCs w:val="18"/>
        </w:rPr>
        <w:t xml:space="preserve">и</w:t>
      </w:r>
      <w:r w:rsidRPr="00F91CCD">
        <w:rPr>
          <w:sz w:val="18"/>
          <w:szCs w:val="18"/>
        </w:rPr>
        <w:t xml:space="preserve">нтернет-экзамен в сфере профессионального образования (ФЭПО)»</w:t>
      </w:r>
      <w:r>
        <w:rPr>
          <w:sz w:val="18"/>
          <w:szCs w:val="18"/>
        </w:rPr>
        <w:br/>
      </w:r>
      <w:r w:rsidRPr="00F91CCD">
        <w:rPr>
          <w:sz w:val="18"/>
          <w:szCs w:val="18"/>
        </w:rPr>
        <w:t xml:space="preserve">(март 201</w:t>
      </w:r>
      <w:r>
        <w:rPr>
          <w:sz w:val="18"/>
          <w:szCs w:val="18"/>
        </w:rPr>
        <w:t xml:space="preserve">8</w:t>
      </w:r>
      <w:r w:rsidRPr="00F91CCD">
        <w:rPr>
          <w:sz w:val="18"/>
          <w:szCs w:val="18"/>
        </w:rPr>
        <w:t xml:space="preserve"> г. – февраль 201</w:t>
      </w:r>
      <w:r>
        <w:rPr>
          <w:sz w:val="18"/>
          <w:szCs w:val="18"/>
        </w:rPr>
        <w:t xml:space="preserve">9</w:t>
      </w:r>
      <w:r w:rsidRPr="00F91CCD">
        <w:rPr>
          <w:sz w:val="18"/>
          <w:szCs w:val="18"/>
        </w:rPr>
        <w:t xml:space="preserve"> г.)</w:t>
      </w:r>
      <w:r>
        <w:rPr>
          <w:sz w:val="18"/>
          <w:szCs w:val="18"/>
        </w:rPr>
        <w:t xml:space="preserve"> </w:t>
      </w:r>
      <w:r w:rsidRPr="00F91CCD">
        <w:rPr>
          <w:sz w:val="18"/>
          <w:szCs w:val="18"/>
        </w:rPr>
        <w:t xml:space="preserve">и «Интернет-тренажеры в сфере образования» (март 201</w:t>
      </w:r>
      <w:r>
        <w:rPr>
          <w:sz w:val="18"/>
          <w:szCs w:val="18"/>
        </w:rPr>
        <w:t xml:space="preserve">8 </w:t>
      </w:r>
      <w:r w:rsidRPr="00F91CCD">
        <w:rPr>
          <w:sz w:val="18"/>
          <w:szCs w:val="18"/>
        </w:rPr>
        <w:t xml:space="preserve">г</w:t>
      </w:r>
      <w:r>
        <w:rPr>
          <w:sz w:val="18"/>
          <w:szCs w:val="18"/>
        </w:rPr>
        <w:t xml:space="preserve">.</w:t>
      </w:r>
      <w:r w:rsidRPr="00F91CCD">
        <w:rPr>
          <w:sz w:val="18"/>
          <w:szCs w:val="18"/>
        </w:rPr>
        <w:t xml:space="preserve"> – февраль 201</w:t>
      </w:r>
      <w:r>
        <w:rPr>
          <w:sz w:val="18"/>
          <w:szCs w:val="18"/>
        </w:rPr>
        <w:t xml:space="preserve">9 </w:t>
      </w:r>
      <w:r w:rsidRPr="00F91CCD">
        <w:rPr>
          <w:sz w:val="18"/>
          <w:szCs w:val="18"/>
        </w:rPr>
        <w:t xml:space="preserve">г.), услуга «Диагностическое </w:t>
      </w:r>
      <w:r>
        <w:rPr>
          <w:sz w:val="18"/>
          <w:szCs w:val="18"/>
        </w:rPr>
        <w:t xml:space="preserve">и</w:t>
      </w:r>
      <w:r w:rsidRPr="00F91CCD">
        <w:rPr>
          <w:sz w:val="18"/>
          <w:szCs w:val="18"/>
        </w:rPr>
        <w:t xml:space="preserve">нтернет-тестирование студентов первого курса» предоставляется</w:t>
      </w:r>
      <w:r>
        <w:rPr>
          <w:sz w:val="18"/>
          <w:szCs w:val="18"/>
        </w:rPr>
        <w:t xml:space="preserve"> </w:t>
      </w:r>
      <w:r w:rsidRPr="00F91CCD">
        <w:rPr>
          <w:sz w:val="18"/>
          <w:szCs w:val="18"/>
        </w:rPr>
        <w:t xml:space="preserve">со скидкой 50</w:t>
      </w:r>
      <w:r>
        <w:rPr>
          <w:sz w:val="18"/>
          <w:szCs w:val="18"/>
        </w:rPr>
        <w:t xml:space="preserve"> %</w:t>
      </w:r>
    </w:p>
    <w:p w:rsidR="00FF4E34" w:rsidRPr="00494621" w:rsidRDefault="00FF4E34" w:rsidP="0047124C">
      <w:pPr>
        <w:rPr>
          <w:b/>
          <w:bCs/>
          <w:color w:val="FFFFFF"/>
        </w:rPr>
      </w:pPr>
    </w:p>
    <w:p w:rsidR="00FF4E34" w:rsidRPr="00494621" w:rsidRDefault="00FF4E34" w:rsidP="005910A7">
      <w:pPr>
        <w:rPr>
          <w:b/>
          <w:bCs/>
          <w:color w:val="FFFFFF"/>
        </w:rPr>
      </w:pPr>
    </w:p>
    <w:p w:rsidR="00FF4E34" w:rsidRPr="00C23BBC" w:rsidRDefault="00FF4E34" w:rsidP="00C23BBC"/>
    <w:p w:rsidR="00FF4E34" w:rsidRDefault="00FF4E34" w:rsidP="00621E33">
      <w:pPr>
        <w:rPr>
          <w:sz w:val="28"/>
          <w:szCs w:val="28"/>
        </w:rPr>
        <w:sectPr w:rsidR="00FF4E34" w:rsidSect="007658F2">
          <w:pgSz w:w="16838" w:h="11906" w:orient="landscape"/>
          <w:pgMar w:top="1247" w:right="1134" w:bottom="851" w:left="1134" w:header="709" w:footer="709" w:gutter="0"/>
          <w:cols w:space="708"/>
          <w:titlePg/>
          <w:docGrid w:linePitch="360"/>
        </w:sectPr>
      </w:pPr>
    </w:p>
    <w:p w:rsidR="00FF4E34" w:rsidRPr="002511CF" w:rsidRDefault="00FF4E34" w:rsidP="003A60F2">
      <w:pPr>
        <w:pStyle w:val="Heading1"/>
        <w:numPr>
          <w:ilvl w:val="0"/>
          <w:numId w:val="0"/>
        </w:numPr>
      </w:pPr>
      <w:r w:rsidRPr="002511CF">
        <w:t xml:space="preserve">П</w:t>
      </w:r>
      <w:r>
        <w:t xml:space="preserve">риложение</w:t>
      </w:r>
      <w:r w:rsidRPr="00BD051A">
        <w:rPr>
          <w:lang w:val="en-US"/>
        </w:rPr>
        <w:t xml:space="preserve"> 1. </w:t>
      </w:r>
      <w:r>
        <w:t xml:space="preserve">Наименования дисциплин</w:t>
      </w:r>
    </w:p>
    <w:p w:rsidR="00FF4E34" w:rsidRPr="002511CF" w:rsidRDefault="00FF4E34" w:rsidP="003A60F2">
      <w:pPr>
        <w:ind w:firstLine="709"/>
        <w:jc w:val="both"/>
        <w:rPr>
          <w:sz w:val="28"/>
          <w:szCs w:val="28"/>
        </w:rPr>
      </w:pPr>
    </w:p>
    <w:p w:rsidR="00FF4E34" w:rsidRDefault="00FF4E34" w:rsidP="003A60F2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 xml:space="preserve"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 xml:space="preserve">основного</w:t>
      </w:r>
      <w:r>
        <w:t xml:space="preserve"> выбрано одно наименование дисциплины, как наиболее распространенное.</w:t>
      </w:r>
    </w:p>
    <w:p w:rsidR="00FF4E34" w:rsidRDefault="00FF4E34" w:rsidP="003A60F2">
      <w:pPr>
        <w:ind w:firstLine="709"/>
        <w:jc w:val="both"/>
      </w:pPr>
      <w:r w:rsidRPr="00D7543B">
        <w:t xml:space="preserve">В таблице 1 приведена информация о соответствии наименовани</w:t>
      </w:r>
      <w:r>
        <w:t xml:space="preserve"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 xml:space="preserve">основного</w:t>
      </w:r>
      <w:r>
        <w:t xml:space="preserve">, наименованиям </w:t>
      </w:r>
      <w:r w:rsidRPr="00D7543B">
        <w:t xml:space="preserve">дисциплин в</w:t>
      </w:r>
      <w:r>
        <w:t xml:space="preserve"> данной группе, по которым проводилось тестирование в образовательной организации.</w:t>
      </w:r>
    </w:p>
    <w:p w:rsidR="00FF4E34" w:rsidRDefault="00FF4E34" w:rsidP="003A60F2">
      <w:pPr>
        <w:ind w:firstLine="709"/>
        <w:jc w:val="both"/>
      </w:pPr>
    </w:p>
    <w:p w:rsidR="00FF4E34" w:rsidRDefault="00FF4E34" w:rsidP="0055784E">
      <w:pPr>
        <w:spacing w:after="120"/>
        <w:ind w:firstLine="539"/>
        <w:jc w:val="both"/>
      </w:pPr>
      <w:r w:rsidRPr="00A91676">
        <w:t xml:space="preserve">Таблица </w:t>
      </w:r>
      <w:r>
        <w:t xml:space="preserve"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 xml:space="preserve">ПИМ, но различающихся наименованием для разных образовательных программ</w:t>
      </w:r>
    </w:p>
    <w:tbl>
      <w:tblPr>
        <w:tblW w:w="49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50"/>
        <w:gridCol w:w="5065"/>
      </w:tblGrid>
      <w:tr w:rsidR="00FF4E34" w:rsidRPr="00C22CC9">
        <w:trPr>
          <w:jc w:val="center"/>
        </w:trPr>
        <w:tc>
          <w:tcPr>
            <w:tcW w:w="2310" w:type="pct"/>
            <w:vAlign w:val="center"/>
          </w:tcPr>
          <w:p w:rsidR="00FF4E34" w:rsidRDefault="00FF4E34" w:rsidP="00644AC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FF4E34" w:rsidRPr="00445DA9" w:rsidRDefault="00FF4E34" w:rsidP="00644AC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принятое в качестве ОСНОВНОГО</w:t>
            </w:r>
          </w:p>
        </w:tc>
        <w:tc>
          <w:tcPr>
            <w:tcW w:w="2690" w:type="pct"/>
            <w:vAlign w:val="center"/>
          </w:tcPr>
          <w:p w:rsidR="00FF4E34" w:rsidRDefault="00FF4E34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FF4E34" w:rsidRPr="0058286E" w:rsidRDefault="00FF4E34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данной группе,</w:t>
            </w:r>
          </w:p>
          <w:p w:rsidR="00FF4E34" w:rsidRPr="0058286E" w:rsidRDefault="00FF4E34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по которым проводилось тестирование</w:t>
            </w:r>
          </w:p>
          <w:p w:rsidR="00FF4E34" w:rsidRPr="0058286E" w:rsidRDefault="00FF4E34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образовательной организации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FF4E34" w:rsidRPr="00EF6EA3">
        <w:trPr>
          <w:jc w:val="center"/>
        </w:trPr>
        <w:tc>
          <w:tcPr>
            <w:vMerge w:val="restart"/>
            <w:tcW w:w="2310" w:type="pct"/>
            <w:vAlign w:val="center"/>
          </w:tcPr>
          <w:p w:rsidR="00FF4E34" w:rsidRPr="00664F40" w:rsidRDefault="00FF4E34" w:rsidP="00644ACE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Английский язык</w:t>
            </w:r>
          </w:p>
        </w:tc>
        <w:tc>
          <w:tcPr>
            <w:tcW w:w="2690" w:type="pct"/>
            <w:vAlign w:val="center"/>
          </w:tcPr>
          <w:p w:rsidR="00FF4E34" w:rsidRPr="006923A6" w:rsidRDefault="00FF4E34" w:rsidP="00445DA9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Иностранный язык (английский)</w:t>
            </w:r>
          </w:p>
        </w:tc>
      </w:tr>
      <w:tr w:rsidR="00FF4E34" w:rsidRPr="00EF6EA3">
        <w:trPr>
          <w:jc w:val="center"/>
        </w:trPr>
        <w:tc>
          <w:tcPr>
            <w:vMerge w:val="restart"/>
            <w:tcW w:w="2310" w:type="pct"/>
            <w:vAlign w:val="center"/>
          </w:tcPr>
          <w:p w:rsidR="00FF4E34" w:rsidRPr="00664F40" w:rsidRDefault="00FF4E34" w:rsidP="00644ACE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Информатика</w:t>
            </w:r>
          </w:p>
        </w:tc>
        <w:tc>
          <w:tcPr>
            <w:tcW w:w="2690" w:type="pct"/>
            <w:vAlign w:val="center"/>
          </w:tcPr>
          <w:p w:rsidR="00FF4E34" w:rsidRPr="006923A6" w:rsidRDefault="00FF4E34" w:rsidP="00445DA9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Информатика</w:t>
            </w:r>
          </w:p>
        </w:tc>
      </w:tr>
      <w:tr w:rsidR="00FF4E34" w:rsidRPr="00EF6EA3">
        <w:trPr>
          <w:jc w:val="center"/>
        </w:trPr>
        <w:tc>
          <w:p/>
          <w:tcPr>
            <w:vMerge/>
            <w:tcW w:w="2310" w:type="pct"/>
            <w:vAlign w:val="center"/>
          </w:tcPr>
        </w:tc>
        <w:tc>
          <w:tcPr>
            <w:tcW w:w="2690" w:type="pct"/>
            <w:vAlign w:val="center"/>
          </w:tcPr>
          <w:p w:rsidR="00FF4E34" w:rsidRPr="006923A6" w:rsidRDefault="00FF4E34" w:rsidP="00445DA9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Компьютерные технологии и информатика</w:t>
            </w:r>
          </w:p>
        </w:tc>
      </w:tr>
      <w:tr w:rsidR="00FF4E34" w:rsidRPr="00EF6EA3">
        <w:trPr>
          <w:jc w:val="center"/>
        </w:trPr>
        <w:tc>
          <w:tcPr>
            <w:vMerge w:val="restart"/>
            <w:tcW w:w="2310" w:type="pct"/>
            <w:vAlign w:val="center"/>
          </w:tcPr>
          <w:p w:rsidR="00FF4E34" w:rsidRPr="00664F40" w:rsidRDefault="00FF4E34" w:rsidP="00644ACE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История</w:t>
            </w:r>
          </w:p>
        </w:tc>
        <w:tc>
          <w:tcPr>
            <w:tcW w:w="2690" w:type="pct"/>
            <w:vAlign w:val="center"/>
          </w:tcPr>
          <w:p w:rsidR="00FF4E34" w:rsidRPr="006923A6" w:rsidRDefault="00FF4E34" w:rsidP="00445DA9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Отечественная история</w:t>
            </w:r>
          </w:p>
        </w:tc>
      </w:tr>
      <w:tr w:rsidR="00FF4E34" w:rsidRPr="00EF6EA3">
        <w:trPr>
          <w:jc w:val="center"/>
        </w:trPr>
        <w:tc>
          <w:tcPr>
            <w:vMerge w:val="restart"/>
            <w:tcW w:w="2310" w:type="pct"/>
            <w:vAlign w:val="center"/>
          </w:tcPr>
          <w:p w:rsidR="00FF4E34" w:rsidRPr="00664F40" w:rsidRDefault="00FF4E34" w:rsidP="00644ACE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Маркетинг</w:t>
            </w:r>
          </w:p>
        </w:tc>
        <w:tc>
          <w:tcPr>
            <w:tcW w:w="2690" w:type="pct"/>
            <w:vAlign w:val="center"/>
          </w:tcPr>
          <w:p w:rsidR="00FF4E34" w:rsidRPr="006923A6" w:rsidRDefault="00FF4E34" w:rsidP="00445DA9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Маркетинг</w:t>
            </w:r>
          </w:p>
        </w:tc>
      </w:tr>
      <w:tr w:rsidR="00FF4E34" w:rsidRPr="00EF6EA3">
        <w:trPr>
          <w:jc w:val="center"/>
        </w:trPr>
        <w:tc>
          <w:p/>
          <w:tcPr>
            <w:vMerge/>
            <w:tcW w:w="2310" w:type="pct"/>
            <w:vAlign w:val="center"/>
          </w:tcPr>
        </w:tc>
        <w:tc>
          <w:tcPr>
            <w:tcW w:w="2690" w:type="pct"/>
            <w:vAlign w:val="center"/>
          </w:tcPr>
          <w:p w:rsidR="00FF4E34" w:rsidRPr="006923A6" w:rsidRDefault="00FF4E34" w:rsidP="00445DA9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Основы маркетинга</w:t>
            </w:r>
          </w:p>
        </w:tc>
      </w:tr>
      <w:tr w:rsidR="00FF4E34" w:rsidRPr="00EF6EA3">
        <w:trPr>
          <w:jc w:val="center"/>
        </w:trPr>
        <w:tc>
          <w:tcPr>
            <w:vMerge w:val="restart"/>
            <w:tcW w:w="2310" w:type="pct"/>
            <w:vAlign w:val="center"/>
          </w:tcPr>
          <w:p w:rsidR="00FF4E34" w:rsidRPr="00664F40" w:rsidRDefault="00FF4E34" w:rsidP="00644ACE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Материаловедение, технология конструкционных материалов</w:t>
            </w:r>
          </w:p>
        </w:tc>
        <w:tc>
          <w:tcPr>
            <w:tcW w:w="2690" w:type="pct"/>
            <w:vAlign w:val="center"/>
          </w:tcPr>
          <w:p w:rsidR="00FF4E34" w:rsidRPr="006923A6" w:rsidRDefault="00FF4E34" w:rsidP="00445DA9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Материаловедение и технология конструкционных материалов</w:t>
            </w:r>
          </w:p>
        </w:tc>
      </w:tr>
      <w:tr w:rsidR="00FF4E34" w:rsidRPr="00EF6EA3">
        <w:trPr>
          <w:jc w:val="center"/>
        </w:trPr>
        <w:tc>
          <w:tcPr>
            <w:vMerge w:val="restart"/>
            <w:tcW w:w="2310" w:type="pct"/>
            <w:vAlign w:val="center"/>
          </w:tcPr>
          <w:p w:rsidR="00FF4E34" w:rsidRPr="00664F40" w:rsidRDefault="00FF4E34" w:rsidP="00644ACE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Статистика</w:t>
            </w:r>
          </w:p>
        </w:tc>
        <w:tc>
          <w:tcPr>
            <w:tcW w:w="2690" w:type="pct"/>
            <w:vAlign w:val="center"/>
          </w:tcPr>
          <w:p w:rsidR="00FF4E34" w:rsidRPr="006923A6" w:rsidRDefault="00FF4E34" w:rsidP="00445DA9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Статистика (теория статистики, социально-экономическая статистика)</w:t>
            </w:r>
          </w:p>
        </w:tc>
      </w:tr>
    </w:tbl>
    <w:p w:rsidR="00FF4E34" w:rsidRPr="006923A6" w:rsidRDefault="00FF4E34" w:rsidP="00543E41">
      <w:pPr>
        <w:spacing w:after="60"/>
        <w:ind w:firstLine="539"/>
        <w:rPr>
          <w:b/>
          <w:bCs/>
          <w:sz w:val="10"/>
          <w:szCs w:val="10"/>
          <w:lang w:val="en-US"/>
        </w:rPr>
      </w:pPr>
    </w:p>
    <w:p w:rsidR="00FF4E34" w:rsidRPr="002511CF" w:rsidRDefault="00FF4E34" w:rsidP="003A60F2">
      <w:pPr>
        <w:pStyle w:val="Heading1"/>
        <w:pageBreakBefore/>
        <w:numPr>
          <w:ilvl w:val="0"/>
          <w:numId w:val="0"/>
        </w:numPr>
      </w:pPr>
      <w:r w:rsidRPr="006502CE">
        <w:t xml:space="preserve">Приложение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6502CE">
        <w:rPr>
          <w:lang w:val="en-US"/>
        </w:rPr>
        <w:t xml:space="preserve"> 2</w:t>
        <w:t xml:space="preserve"/>
        <w:t xml:space="preserve">.</w:t>
      </w:r>
      <w:r w:rsidRPr="003A60F2">
        <w:rPr>
          <w:lang w:val="en-US"/>
        </w:rPr>
        <w:t xml:space="preserve"> </w:t>
      </w:r>
      <w:r w:rsidRPr="002511CF">
        <w:t xml:space="preserve">Формы представления результатов тестирования</w:t>
      </w:r>
    </w:p>
    <w:p w:rsidR="00FF4E34" w:rsidRPr="002511CF" w:rsidRDefault="00FF4E34" w:rsidP="0081338E">
      <w:pPr>
        <w:ind w:firstLine="709"/>
        <w:jc w:val="both"/>
        <w:rPr>
          <w:sz w:val="28"/>
          <w:szCs w:val="28"/>
        </w:rPr>
      </w:pPr>
    </w:p>
    <w:p w:rsidR="00FF4E34" w:rsidRPr="00AA0F2C" w:rsidRDefault="00FF4E34" w:rsidP="00E40E95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F4E34" w:rsidRPr="00AA0F2C" w:rsidRDefault="00FF4E34" w:rsidP="00E40E95">
      <w:pPr>
        <w:ind w:firstLine="720"/>
        <w:jc w:val="both"/>
      </w:pPr>
    </w:p>
    <w:p w:rsidR="00FF4E34" w:rsidRPr="00AA0F2C" w:rsidRDefault="00FF4E34" w:rsidP="00E40E95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F4E34" w:rsidRDefault="00FF4E34" w:rsidP="00E40E95">
      <w:pPr>
        <w:pStyle w:val="a2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F4E34" w:rsidRDefault="00FF4E34" w:rsidP="00E40E95">
      <w:pPr>
        <w:pStyle w:val="a2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F4E34" w:rsidRDefault="00FF4E34" w:rsidP="00E40E95">
      <w:pPr>
        <w:pStyle w:val="a2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F4E34" w:rsidRDefault="00FF4E34" w:rsidP="00E40E95">
      <w:pPr>
        <w:pStyle w:val="a2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F4E34" w:rsidRDefault="00FF4E34" w:rsidP="00E40E95">
      <w:pPr>
        <w:pStyle w:val="a2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F4E34" w:rsidRPr="00340E97" w:rsidRDefault="00FF4E34" w:rsidP="00E40E95">
      <w:pPr>
        <w:pStyle w:val="a2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F4E34" w:rsidRDefault="00FF4E34" w:rsidP="00E40E95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F4E34" w:rsidRDefault="00FF4E34" w:rsidP="00E40E95">
      <w:pPr>
        <w:pStyle w:val="a2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F4E34" w:rsidRPr="00A805FA" w:rsidRDefault="00FF4E34" w:rsidP="00E40E95">
      <w:pPr>
        <w:pStyle w:val="a2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F4E34" w:rsidRDefault="00FF4E34" w:rsidP="00E40E95">
      <w:pPr>
        <w:ind w:firstLine="720"/>
        <w:jc w:val="both"/>
        <w:rPr>
          <w:i/>
          <w:iCs/>
        </w:rPr>
      </w:pPr>
    </w:p>
    <w:p w:rsidR="00FF4E34" w:rsidRDefault="00FF4E34" w:rsidP="00E40E95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F4E34" w:rsidRPr="004E42B5" w:rsidRDefault="00FF4E34" w:rsidP="00E40E95">
      <w:pPr>
        <w:ind w:firstLine="720"/>
        <w:jc w:val="both"/>
      </w:pPr>
    </w:p>
    <w:p w:rsidR="00FF4E34" w:rsidRDefault="00FF4E34" w:rsidP="00E40E95">
      <w:pPr>
        <w:keepNext/>
        <w:ind w:left="-540" w:firstLine="540"/>
        <w:jc w:val="center"/>
      </w:pPr>
      <w:r>
        <w:rPr>
          <w:noProof/>
        </w:rPr>
        <w:pict>
          <v:rect id="_x0000_s1076" style="position:absolute;left:0;text-align:left;margin-left:384pt;margin-top:66.5pt;width:75pt;height:24.4pt;z-index:251650048" filled="f" stroked="f">
            <v:textbox style="mso-next-textbox:#_x0000_s1076">
              <w:txbxContent>
                <w:p w:rsidR="00FF4E34" w:rsidRPr="00A85067" w:rsidRDefault="00FF4E34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7" style="position:absolute;left:0;text-align:left;margin-left:333.75pt;margin-top:10.5pt;width:75pt;height:24.4pt;z-index:251655168" filled="f" stroked="f">
            <v:textbox style="mso-next-textbox:#_x0000_s1077">
              <w:txbxContent>
                <w:p w:rsidR="00FF4E34" w:rsidRPr="00A85067" w:rsidRDefault="00FF4E34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8" style="position:absolute;left:0;text-align:left;margin-left:352.5pt;margin-top:39.5pt;width:75pt;height:24.4pt;z-index:251656192" filled="f" stroked="f">
            <v:textbox style="mso-next-textbox:#_x0000_s1078">
              <w:txbxContent>
                <w:p w:rsidR="00FF4E34" w:rsidRPr="00A85067" w:rsidRDefault="00FF4E34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9" style="position:absolute;left:0;text-align:left;margin-left:414pt;margin-top:95.75pt;width:75pt;height:24.4pt;z-index:251649024" filled="f" stroked="f">
            <v:textbox style="mso-next-textbox:#_x0000_s1079">
              <w:txbxContent>
                <w:p w:rsidR="00FF4E34" w:rsidRPr="00A85067" w:rsidRDefault="00FF4E34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80" style="position:absolute;left:0;text-align:left;margin-left:6pt;margin-top:96.5pt;width:75pt;height:24.4pt;z-index:251651072" filled="f" stroked="f">
            <v:textbox style="mso-next-textbox:#_x0000_s1080">
              <w:txbxContent>
                <w:p w:rsidR="00FF4E34" w:rsidRPr="00A85067" w:rsidRDefault="00FF4E34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81" style="position:absolute;left:0;text-align:left;margin-left:37.5pt;margin-top:65.75pt;width:75pt;height:24.4pt;z-index:251652096" filled="f" stroked="f">
            <v:textbox style="mso-next-textbox:#_x0000_s1081">
              <w:txbxContent>
                <w:p w:rsidR="00FF4E34" w:rsidRPr="00A85067" w:rsidRDefault="00FF4E34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82" style="position:absolute;left:0;text-align:left;margin-left:1in;margin-top:38pt;width:75pt;height:24.4pt;z-index:251653120" filled="f" stroked="f">
            <v:textbox style="mso-next-textbox:#_x0000_s1082">
              <w:txbxContent>
                <w:p w:rsidR="00FF4E34" w:rsidRPr="00A85067" w:rsidRDefault="00FF4E34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83" style="position:absolute;left:0;text-align:left;margin-left:222pt;margin-top:4.25pt;width:63pt;height:20.25pt;z-index:251658240" filled="f" stroked="f">
            <v:textbox style="mso-next-textbox:#_x0000_s1083">
              <w:txbxContent>
                <w:p w:rsidR="00FF4E34" w:rsidRPr="00A85067" w:rsidRDefault="00FF4E34" w:rsidP="00E40E95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84" style="position:absolute;left:0;text-align:left;margin-left:188.25pt;margin-top:4.25pt;width:43.5pt;height:20.25pt;z-index:251657216" filled="f" stroked="f">
            <v:textbox style="mso-next-textbox:#_x0000_s1084">
              <w:txbxContent>
                <w:p w:rsidR="00FF4E34" w:rsidRPr="00A85067" w:rsidRDefault="00FF4E34" w:rsidP="00E40E95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85" style="position:absolute;left:0;text-align:left;margin-left:90pt;margin-top:11pt;width:75pt;height:24.4pt;z-index:251654144" filled="f" stroked="f">
            <v:textbox style="mso-next-textbox:#_x0000_s1085">
              <w:txbxContent>
                <w:p w:rsidR="00FF4E34" w:rsidRPr="00A85067" w:rsidRDefault="00FF4E34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FF4E34">
        <w:trPr>
          <w:jc w:val="center"/>
        </w:trPr>
        <w:tc>
          <w:tcPr>
            <w:tcW w:w="4657" w:type="dxa"/>
            <w:vAlign w:val="center"/>
          </w:tcPr>
          <w:p w:rsidR="00FF4E34" w:rsidRDefault="00FF4E34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F4E34" w:rsidRDefault="00FF4E34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F4E34" w:rsidRPr="004E7A62" w:rsidRDefault="00FF4E34" w:rsidP="004E7A62">
      <w:pPr>
        <w:jc w:val="center"/>
      </w:pPr>
      <w:r w:rsidRPr="004E7A62">
        <w:t xml:space="preserve">Рисунок 1 – Диаграмма распределения результатов тестирования студентов</w:t>
      </w:r>
      <w:r w:rsidRPr="004E7A62">
        <w:br/>
        <w:t xml:space="preserve">по уровням обученности</w:t>
      </w:r>
    </w:p>
    <w:p w:rsidR="00FF4E34" w:rsidRPr="00401F45" w:rsidRDefault="00FF4E34" w:rsidP="00E40E95">
      <w:pPr>
        <w:ind w:firstLine="540"/>
        <w:jc w:val="both"/>
        <w:rPr>
          <w:sz w:val="16"/>
          <w:szCs w:val="16"/>
        </w:rPr>
      </w:pPr>
    </w:p>
    <w:p w:rsidR="00FF4E34" w:rsidRPr="001E700F" w:rsidRDefault="00FF4E34" w:rsidP="00E40E95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</w:t>
      </w:r>
      <w:r>
        <w:t xml:space="preserve">оценки 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F4E34" w:rsidRPr="00E835D7" w:rsidRDefault="00FF4E34" w:rsidP="00E40E95">
      <w:pPr>
        <w:ind w:firstLine="540"/>
        <w:jc w:val="both"/>
        <w:rPr>
          <w:sz w:val="8"/>
          <w:szCs w:val="8"/>
        </w:rPr>
      </w:pPr>
    </w:p>
    <w:p w:rsidR="00FF4E34" w:rsidRDefault="00FF4E34" w:rsidP="00354F75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2" o:title=""/>
          </v:shape>
        </w:pict>
      </w:r>
    </w:p>
    <w:p w:rsidR="00FF4E34" w:rsidRPr="00631222" w:rsidRDefault="00FF4E34" w:rsidP="00E40E95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F4E34" w:rsidRDefault="00FF4E34" w:rsidP="00E40E95">
      <w:pPr>
        <w:jc w:val="both"/>
      </w:pPr>
    </w:p>
    <w:p w:rsidR="00FF4E34" w:rsidRPr="00B9493B" w:rsidRDefault="00FF4E34" w:rsidP="00E40E95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F4E34" w:rsidRPr="00401F45" w:rsidRDefault="00FF4E34" w:rsidP="00E40E95">
      <w:pPr>
        <w:tabs>
          <w:tab w:val="left" w:pos="720"/>
        </w:tabs>
        <w:ind w:right="-74"/>
        <w:jc w:val="both"/>
        <w:rPr>
          <w:sz w:val="10"/>
          <w:szCs w:val="10"/>
        </w:rPr>
      </w:pPr>
    </w:p>
    <w:p w:rsidR="00FF4E34" w:rsidRPr="006F5C37" w:rsidRDefault="00FF4E34" w:rsidP="00401F4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8.5pt;height:231pt;visibility:visible">
            <v:imagedata r:id="rId33" o:title=""/>
          </v:shape>
        </w:pict>
      </w:r>
    </w:p>
    <w:p w:rsidR="00FF4E34" w:rsidRPr="00621276" w:rsidRDefault="00FF4E34" w:rsidP="00401F45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F4E34" w:rsidRPr="00891BB3" w:rsidRDefault="00FF4E34" w:rsidP="00E40E95">
      <w:pPr>
        <w:pStyle w:val="a2"/>
        <w:spacing w:line="240" w:lineRule="auto"/>
        <w:rPr>
          <w:i/>
          <w:iCs/>
          <w:sz w:val="16"/>
          <w:szCs w:val="16"/>
        </w:rPr>
      </w:pPr>
    </w:p>
    <w:p w:rsidR="00FF4E34" w:rsidRDefault="00FF4E34" w:rsidP="00E40E95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F4E34" w:rsidRDefault="00FF4E34" w:rsidP="00E40E95">
      <w:pPr>
        <w:pStyle w:val="a2"/>
        <w:spacing w:line="240" w:lineRule="auto"/>
        <w:rPr>
          <w:sz w:val="24"/>
          <w:szCs w:val="24"/>
        </w:rPr>
      </w:pPr>
    </w:p>
    <w:p w:rsidR="00FF4E34" w:rsidRPr="00204977" w:rsidRDefault="00FF4E34" w:rsidP="00E40E95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4" o:title=""/>
          </v:shape>
        </w:pict>
      </w:r>
    </w:p>
    <w:p w:rsidR="00FF4E34" w:rsidRPr="008679E9" w:rsidRDefault="00FF4E34" w:rsidP="00E40E95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F4E34" w:rsidRPr="0075490D" w:rsidRDefault="00FF4E34" w:rsidP="00E40E95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F4E34" w:rsidRPr="002144F4" w:rsidRDefault="00FF4E34" w:rsidP="00E40E95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F4E34" w:rsidRPr="00DE7D1A" w:rsidRDefault="00FF4E34" w:rsidP="00E40E9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5" o:title=""/>
          </v:shape>
        </w:pict>
      </w:r>
    </w:p>
    <w:p w:rsidR="00FF4E34" w:rsidRDefault="00FF4E34" w:rsidP="00E40E95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F4E34" w:rsidRPr="0075490D" w:rsidRDefault="00FF4E34" w:rsidP="00E40E95">
      <w:pPr>
        <w:tabs>
          <w:tab w:val="left" w:pos="720"/>
        </w:tabs>
        <w:ind w:right="-74" w:firstLine="540"/>
        <w:jc w:val="both"/>
        <w:rPr>
          <w:sz w:val="20"/>
          <w:szCs w:val="20"/>
        </w:rPr>
      </w:pPr>
    </w:p>
    <w:p w:rsidR="00FF4E34" w:rsidRPr="00F403F6" w:rsidRDefault="00FF4E34" w:rsidP="00E40E95">
      <w:pPr>
        <w:tabs>
          <w:tab w:val="left" w:pos="720"/>
        </w:tabs>
        <w:ind w:right="-74" w:firstLine="540"/>
        <w:jc w:val="both"/>
      </w:pPr>
      <w:r w:rsidRPr="009163BB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</w:t>
      </w:r>
      <w:r>
        <w:rPr>
          <w:sz w:val="28"/>
          <w:szCs w:val="28"/>
        </w:rPr>
        <w:t xml:space="preserve">сом в образовательной организации</w:t>
      </w:r>
      <w:r w:rsidRPr="009163BB">
        <w:rPr>
          <w:sz w:val="28"/>
          <w:szCs w:val="28"/>
        </w:rPr>
        <w:t xml:space="preserve">.</w:t>
      </w:r>
    </w:p>
    <w:p w:rsidR="00FF4E34" w:rsidRPr="00F403F6" w:rsidRDefault="00FF4E34" w:rsidP="0047124C">
      <w:pPr>
        <w:tabs>
          <w:tab w:val="left" w:pos="720"/>
        </w:tabs>
        <w:ind w:right="-74"/>
        <w:jc w:val="center"/>
        <w:rPr>
          <w:sz w:val="28"/>
          <w:szCs w:val="28"/>
        </w:rPr>
      </w:pPr>
      <w:r>
        <w:br w:type="page"/>
      </w:r>
    </w:p>
    <w:p w:rsidR="00FF4E34" w:rsidRDefault="00FF4E34" w:rsidP="00915502">
      <w:pPr>
        <w:spacing w:line="360" w:lineRule="auto"/>
        <w:ind w:firstLine="180"/>
        <w:jc w:val="center"/>
      </w:pPr>
    </w:p>
    <w:p w:rsidR="00FF4E34" w:rsidRDefault="00FF4E34" w:rsidP="00915502">
      <w:pPr>
        <w:spacing w:line="360" w:lineRule="auto"/>
        <w:ind w:firstLine="180"/>
        <w:jc w:val="center"/>
      </w:pPr>
    </w:p>
    <w:p w:rsidR="00FF4E34" w:rsidRDefault="00FF4E34" w:rsidP="00915502">
      <w:pPr>
        <w:spacing w:line="360" w:lineRule="auto"/>
        <w:ind w:firstLine="180"/>
        <w:jc w:val="center"/>
      </w:pPr>
    </w:p>
    <w:p w:rsidR="00FF4E34" w:rsidRDefault="00FF4E34" w:rsidP="00915502">
      <w:pPr>
        <w:spacing w:line="360" w:lineRule="auto"/>
        <w:ind w:firstLine="180"/>
        <w:jc w:val="center"/>
      </w:pPr>
    </w:p>
    <w:p w:rsidR="00FF4E34" w:rsidRDefault="00FF4E34" w:rsidP="00915502">
      <w:pPr>
        <w:spacing w:line="360" w:lineRule="auto"/>
        <w:ind w:firstLine="180"/>
        <w:jc w:val="center"/>
      </w:pPr>
    </w:p>
    <w:p w:rsidR="00FF4E34" w:rsidRDefault="00FF4E34" w:rsidP="00915502">
      <w:pPr>
        <w:spacing w:line="360" w:lineRule="auto"/>
        <w:ind w:firstLine="180"/>
        <w:jc w:val="center"/>
      </w:pPr>
    </w:p>
    <w:p w:rsidR="00FF4E34" w:rsidRPr="0013504D" w:rsidRDefault="00FF4E34" w:rsidP="00915502">
      <w:pPr>
        <w:spacing w:line="360" w:lineRule="auto"/>
        <w:ind w:firstLine="180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F4E34" w:rsidRPr="0013504D" w:rsidRDefault="00FF4E34" w:rsidP="00E50686">
      <w:pPr>
        <w:jc w:val="center"/>
      </w:pPr>
    </w:p>
    <w:p w:rsidR="00FF4E34" w:rsidRPr="0013504D" w:rsidRDefault="00FF4E34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F4E34" w:rsidRPr="0013504D" w:rsidRDefault="00FF4E34" w:rsidP="00185053">
      <w:pPr>
        <w:jc w:val="center"/>
      </w:pPr>
    </w:p>
    <w:p w:rsidR="00FF4E34" w:rsidRDefault="00FF4E34" w:rsidP="00185053">
      <w:pPr>
        <w:jc w:val="center"/>
      </w:pPr>
    </w:p>
    <w:p w:rsidR="00FF4E34" w:rsidRPr="0013504D" w:rsidRDefault="00FF4E34" w:rsidP="00185053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F4E34" w:rsidRPr="0013504D" w:rsidRDefault="00FF4E34" w:rsidP="00185053">
      <w:pPr>
        <w:jc w:val="center"/>
      </w:pPr>
    </w:p>
    <w:p w:rsidR="00FF4E34" w:rsidRPr="0013504D" w:rsidRDefault="00FF4E34" w:rsidP="002511CF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F4E34" w:rsidRPr="0013504D" w:rsidRDefault="00FF4E34" w:rsidP="00185053">
      <w:pPr>
        <w:jc w:val="center"/>
      </w:pPr>
    </w:p>
    <w:p w:rsidR="00FF4E34" w:rsidRPr="00D91AA1" w:rsidRDefault="00FF4E34" w:rsidP="002511CF">
      <w:pPr>
        <w:jc w:val="center"/>
      </w:pPr>
      <w:r>
        <w:rPr>
          <w:lang w:val="en-US"/>
        </w:rPr>
        <w:t xml:space="preserve">E</w:t>
      </w:r>
      <w:r w:rsidRPr="00D91AA1">
        <w:t xml:space="preserve">-</w:t>
      </w:r>
      <w:r w:rsidRPr="0013504D">
        <w:rPr>
          <w:lang w:val="en-US"/>
        </w:rPr>
        <w:t xml:space="preserve">mail</w:t>
      </w:r>
      <w:r w:rsidRPr="00D91AA1">
        <w:t xml:space="preserve">: </w:t>
      </w:r>
      <w:r w:rsidRPr="0013504D">
        <w:rPr>
          <w:lang w:val="en-US"/>
        </w:rPr>
        <w:t xml:space="preserve">nii</w:t>
      </w:r>
      <w:r w:rsidRPr="00D91AA1">
        <w:t xml:space="preserve">.</w:t>
      </w:r>
      <w:r w:rsidRPr="0013504D">
        <w:rPr>
          <w:lang w:val="en-US"/>
        </w:rPr>
        <w:t xml:space="preserve">mko</w:t>
      </w:r>
      <w:r w:rsidRPr="00D91AA1">
        <w:t xml:space="preserve">@</w:t>
      </w:r>
      <w:r w:rsidRPr="0013504D">
        <w:rPr>
          <w:lang w:val="en-US"/>
        </w:rPr>
        <w:t xml:space="preserve">gmail</w:t>
      </w:r>
      <w:r w:rsidRPr="00D91AA1">
        <w:t xml:space="preserve">.</w:t>
      </w:r>
      <w:r w:rsidRPr="0013504D">
        <w:rPr>
          <w:lang w:val="en-US"/>
        </w:rPr>
        <w:t xml:space="preserve">com</w:t>
      </w:r>
      <w:r w:rsidRPr="00D91AA1">
        <w:t xml:space="preserve">.</w:t>
      </w:r>
    </w:p>
    <w:p w:rsidR="00FF4E34" w:rsidRPr="00D91AA1" w:rsidRDefault="00FF4E34" w:rsidP="00185053">
      <w:pPr>
        <w:jc w:val="center"/>
      </w:pPr>
    </w:p>
    <w:p w:rsidR="00FF4E34" w:rsidRPr="00D91AA1" w:rsidRDefault="00FF4E34" w:rsidP="00185053">
      <w:pPr>
        <w:spacing w:line="360" w:lineRule="auto"/>
        <w:jc w:val="center"/>
      </w:pPr>
    </w:p>
    <w:p w:rsidR="00FF4E34" w:rsidRDefault="00FF4E34" w:rsidP="00185053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FF4E34" w:rsidRPr="0013504D" w:rsidRDefault="00FF4E34" w:rsidP="00185053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FF4E34" w:rsidRPr="0013504D" w:rsidSect="00E1488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4E34" w:rsidRDefault="00FF4E34">
      <w:r>
        <w:separator/>
      </w:r>
    </w:p>
  </w:endnote>
  <w:endnote w:type="continuationSeparator" w:id="0">
    <w:p w:rsidR="00FF4E34" w:rsidRDefault="00FF4E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E34" w:rsidRDefault="00FF4E34" w:rsidP="007658F2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16</w:t>
    </w:r>
    <w:r>
      <w:rPr>
        <w:rStyle w:val="PageNumber"/>
      </w:rPr>
      <w:fldChar w:fldCharType="end"/>
    </w:r>
  </w:p>
  <w:p w:rsidR="00FF4E34" w:rsidRDefault="00FF4E34" w:rsidP="00FD4C81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4E34" w:rsidRDefault="00FF4E34">
      <w:r>
        <w:separator/>
      </w:r>
    </w:p>
  </w:footnote>
  <w:footnote w:type="continuationSeparator" w:id="0">
    <w:p w:rsidR="00FF4E34" w:rsidRDefault="00FF4E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3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6B43C5A"/>
    <w:multiLevelType w:val="multilevel"/>
    <w:tmpl w:val="7B365AD2"/>
    <w:lvl w:ilvl="0">
      <w:start w:val="1"/>
      <w:numFmt w:val="decimal"/>
      <w:pStyle w:val="Heading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19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23"/>
  </w:num>
  <w:num w:numId="3">
    <w:abstractNumId w:val="22"/>
  </w:num>
  <w:num w:numId="4">
    <w:abstractNumId w:val="19"/>
  </w:num>
  <w:num w:numId="5">
    <w:abstractNumId w:val="18"/>
  </w:num>
  <w:num w:numId="6">
    <w:abstractNumId w:val="2"/>
  </w:num>
  <w:num w:numId="7">
    <w:abstractNumId w:val="1"/>
  </w:num>
  <w:num w:numId="8">
    <w:abstractNumId w:val="15"/>
  </w:num>
  <w:num w:numId="9">
    <w:abstractNumId w:val="17"/>
  </w:num>
  <w:num w:numId="10">
    <w:abstractNumId w:val="4"/>
  </w:num>
  <w:num w:numId="11">
    <w:abstractNumId w:val="13"/>
  </w:num>
  <w:num w:numId="12">
    <w:abstractNumId w:val="7"/>
  </w:num>
  <w:num w:numId="13">
    <w:abstractNumId w:val="20"/>
  </w:num>
  <w:num w:numId="14">
    <w:abstractNumId w:val="16"/>
  </w:num>
  <w:num w:numId="15">
    <w:abstractNumId w:val="6"/>
  </w:num>
  <w:num w:numId="16">
    <w:abstractNumId w:val="8"/>
  </w:num>
  <w:num w:numId="17">
    <w:abstractNumId w:val="9"/>
  </w:num>
  <w:num w:numId="18">
    <w:abstractNumId w:val="14"/>
  </w:num>
  <w:num w:numId="19">
    <w:abstractNumId w:val="0"/>
  </w:num>
  <w:num w:numId="20">
    <w:abstractNumId w:val="21"/>
  </w:num>
  <w:num w:numId="21">
    <w:abstractNumId w:val="5"/>
  </w:num>
  <w:num w:numId="22">
    <w:abstractNumId w:val="11"/>
  </w:num>
  <w:num w:numId="23">
    <w:abstractNumId w:val="12"/>
  </w:num>
  <w:num w:numId="24">
    <w:abstractNumId w:val="3"/>
  </w:num>
  <w:num w:numId="2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18D"/>
    <w:rsid w:val="00000531"/>
    <w:rsid w:val="00000E01"/>
    <w:rsid w:val="00000E0C"/>
    <w:rsid w:val="000015E1"/>
    <w:rsid w:val="00001889"/>
    <w:rsid w:val="00003309"/>
    <w:rsid w:val="00003411"/>
    <w:rsid w:val="0000390E"/>
    <w:rsid w:val="00003D5F"/>
    <w:rsid w:val="00003DF6"/>
    <w:rsid w:val="0000485A"/>
    <w:rsid w:val="00005205"/>
    <w:rsid w:val="000061E5"/>
    <w:rsid w:val="00006E82"/>
    <w:rsid w:val="00007042"/>
    <w:rsid w:val="00010733"/>
    <w:rsid w:val="00012066"/>
    <w:rsid w:val="00012305"/>
    <w:rsid w:val="00012A15"/>
    <w:rsid w:val="000143ED"/>
    <w:rsid w:val="000151CD"/>
    <w:rsid w:val="000151EA"/>
    <w:rsid w:val="000152C5"/>
    <w:rsid w:val="000155EB"/>
    <w:rsid w:val="00015635"/>
    <w:rsid w:val="0001694A"/>
    <w:rsid w:val="000179C2"/>
    <w:rsid w:val="00017A4C"/>
    <w:rsid w:val="00021581"/>
    <w:rsid w:val="000219C4"/>
    <w:rsid w:val="00021D1A"/>
    <w:rsid w:val="00022BB2"/>
    <w:rsid w:val="00022FC2"/>
    <w:rsid w:val="00023FF1"/>
    <w:rsid w:val="000240C9"/>
    <w:rsid w:val="0002448E"/>
    <w:rsid w:val="00024E94"/>
    <w:rsid w:val="0002726F"/>
    <w:rsid w:val="00030034"/>
    <w:rsid w:val="00031A50"/>
    <w:rsid w:val="00031AD1"/>
    <w:rsid w:val="0003222F"/>
    <w:rsid w:val="00032C2E"/>
    <w:rsid w:val="00033434"/>
    <w:rsid w:val="00033A80"/>
    <w:rsid w:val="00033FE0"/>
    <w:rsid w:val="000345BE"/>
    <w:rsid w:val="0003466D"/>
    <w:rsid w:val="000356FA"/>
    <w:rsid w:val="000363C7"/>
    <w:rsid w:val="00036443"/>
    <w:rsid w:val="0003648F"/>
    <w:rsid w:val="00036D79"/>
    <w:rsid w:val="00037187"/>
    <w:rsid w:val="00037A7B"/>
    <w:rsid w:val="000402E5"/>
    <w:rsid w:val="00040E39"/>
    <w:rsid w:val="000417F1"/>
    <w:rsid w:val="00041F87"/>
    <w:rsid w:val="00042431"/>
    <w:rsid w:val="000426C7"/>
    <w:rsid w:val="000428FC"/>
    <w:rsid w:val="00042A03"/>
    <w:rsid w:val="00042CD3"/>
    <w:rsid w:val="0004312E"/>
    <w:rsid w:val="00043353"/>
    <w:rsid w:val="000434EA"/>
    <w:rsid w:val="000439FF"/>
    <w:rsid w:val="00043B38"/>
    <w:rsid w:val="00043C68"/>
    <w:rsid w:val="00043C82"/>
    <w:rsid w:val="0004411C"/>
    <w:rsid w:val="00045761"/>
    <w:rsid w:val="000457B9"/>
    <w:rsid w:val="00045AD7"/>
    <w:rsid w:val="00046839"/>
    <w:rsid w:val="00046E10"/>
    <w:rsid w:val="000471E2"/>
    <w:rsid w:val="000473D9"/>
    <w:rsid w:val="000503E6"/>
    <w:rsid w:val="00050C19"/>
    <w:rsid w:val="00051F4C"/>
    <w:rsid w:val="00052868"/>
    <w:rsid w:val="000539CA"/>
    <w:rsid w:val="00053E47"/>
    <w:rsid w:val="0005458E"/>
    <w:rsid w:val="0005510E"/>
    <w:rsid w:val="0005599A"/>
    <w:rsid w:val="00056191"/>
    <w:rsid w:val="00056D7A"/>
    <w:rsid w:val="000573AB"/>
    <w:rsid w:val="000573B1"/>
    <w:rsid w:val="0005741C"/>
    <w:rsid w:val="00057B94"/>
    <w:rsid w:val="000605D5"/>
    <w:rsid w:val="00060BDD"/>
    <w:rsid w:val="00060E04"/>
    <w:rsid w:val="00061893"/>
    <w:rsid w:val="00061C7B"/>
    <w:rsid w:val="00062174"/>
    <w:rsid w:val="000634FD"/>
    <w:rsid w:val="000635A6"/>
    <w:rsid w:val="00063601"/>
    <w:rsid w:val="000638E5"/>
    <w:rsid w:val="00064188"/>
    <w:rsid w:val="00064757"/>
    <w:rsid w:val="00065D67"/>
    <w:rsid w:val="00067485"/>
    <w:rsid w:val="000677EA"/>
    <w:rsid w:val="00067B38"/>
    <w:rsid w:val="00070CD2"/>
    <w:rsid w:val="00071DC0"/>
    <w:rsid w:val="000725AC"/>
    <w:rsid w:val="000727E9"/>
    <w:rsid w:val="00072E43"/>
    <w:rsid w:val="000730E0"/>
    <w:rsid w:val="00074873"/>
    <w:rsid w:val="00074CF6"/>
    <w:rsid w:val="00074DB6"/>
    <w:rsid w:val="00075392"/>
    <w:rsid w:val="000812C9"/>
    <w:rsid w:val="0008166F"/>
    <w:rsid w:val="0008267A"/>
    <w:rsid w:val="00082F7E"/>
    <w:rsid w:val="000838FB"/>
    <w:rsid w:val="00083980"/>
    <w:rsid w:val="00083A8D"/>
    <w:rsid w:val="00084732"/>
    <w:rsid w:val="00084FEF"/>
    <w:rsid w:val="000854EA"/>
    <w:rsid w:val="00085F48"/>
    <w:rsid w:val="000860BC"/>
    <w:rsid w:val="0008632D"/>
    <w:rsid w:val="00086D81"/>
    <w:rsid w:val="00087380"/>
    <w:rsid w:val="000875AC"/>
    <w:rsid w:val="000902FB"/>
    <w:rsid w:val="000906FC"/>
    <w:rsid w:val="00090CBA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D4D"/>
    <w:rsid w:val="000A0246"/>
    <w:rsid w:val="000A059F"/>
    <w:rsid w:val="000A0EFB"/>
    <w:rsid w:val="000A11C8"/>
    <w:rsid w:val="000A1270"/>
    <w:rsid w:val="000A173C"/>
    <w:rsid w:val="000A2ADF"/>
    <w:rsid w:val="000A2C88"/>
    <w:rsid w:val="000A39C4"/>
    <w:rsid w:val="000A412A"/>
    <w:rsid w:val="000A4244"/>
    <w:rsid w:val="000A5231"/>
    <w:rsid w:val="000A6776"/>
    <w:rsid w:val="000A6E1D"/>
    <w:rsid w:val="000A7FEE"/>
    <w:rsid w:val="000B0A5D"/>
    <w:rsid w:val="000B31CD"/>
    <w:rsid w:val="000B3396"/>
    <w:rsid w:val="000B5116"/>
    <w:rsid w:val="000B5383"/>
    <w:rsid w:val="000B5F9D"/>
    <w:rsid w:val="000B68C2"/>
    <w:rsid w:val="000B6A20"/>
    <w:rsid w:val="000B7773"/>
    <w:rsid w:val="000B7DBF"/>
    <w:rsid w:val="000C04BF"/>
    <w:rsid w:val="000C0DEE"/>
    <w:rsid w:val="000C1335"/>
    <w:rsid w:val="000C138B"/>
    <w:rsid w:val="000C17E9"/>
    <w:rsid w:val="000C21B9"/>
    <w:rsid w:val="000C221C"/>
    <w:rsid w:val="000C234D"/>
    <w:rsid w:val="000C3872"/>
    <w:rsid w:val="000C444E"/>
    <w:rsid w:val="000C59D8"/>
    <w:rsid w:val="000C5C28"/>
    <w:rsid w:val="000C6EFA"/>
    <w:rsid w:val="000C7ACF"/>
    <w:rsid w:val="000D0C44"/>
    <w:rsid w:val="000D109D"/>
    <w:rsid w:val="000D1716"/>
    <w:rsid w:val="000D18AB"/>
    <w:rsid w:val="000D23A1"/>
    <w:rsid w:val="000D3F89"/>
    <w:rsid w:val="000D4123"/>
    <w:rsid w:val="000D53D5"/>
    <w:rsid w:val="000D5A0D"/>
    <w:rsid w:val="000D5A31"/>
    <w:rsid w:val="000D5F25"/>
    <w:rsid w:val="000D64D4"/>
    <w:rsid w:val="000D665F"/>
    <w:rsid w:val="000D70A3"/>
    <w:rsid w:val="000D7A07"/>
    <w:rsid w:val="000E0D70"/>
    <w:rsid w:val="000E0E9C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3BA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744"/>
    <w:rsid w:val="000F5CDC"/>
    <w:rsid w:val="000F6354"/>
    <w:rsid w:val="000F77BC"/>
    <w:rsid w:val="000F7FA8"/>
    <w:rsid w:val="00101260"/>
    <w:rsid w:val="0010133C"/>
    <w:rsid w:val="001018CF"/>
    <w:rsid w:val="00101E06"/>
    <w:rsid w:val="00102E7A"/>
    <w:rsid w:val="0010377C"/>
    <w:rsid w:val="0010553C"/>
    <w:rsid w:val="001074DF"/>
    <w:rsid w:val="00107B06"/>
    <w:rsid w:val="00107FAD"/>
    <w:rsid w:val="001104E1"/>
    <w:rsid w:val="00111831"/>
    <w:rsid w:val="00113573"/>
    <w:rsid w:val="00113752"/>
    <w:rsid w:val="00113FF0"/>
    <w:rsid w:val="001140D2"/>
    <w:rsid w:val="00115B3D"/>
    <w:rsid w:val="00115E9C"/>
    <w:rsid w:val="001160DF"/>
    <w:rsid w:val="00117287"/>
    <w:rsid w:val="00117BEF"/>
    <w:rsid w:val="00117FF9"/>
    <w:rsid w:val="001214C8"/>
    <w:rsid w:val="00121F9E"/>
    <w:rsid w:val="00122622"/>
    <w:rsid w:val="0012353C"/>
    <w:rsid w:val="00123815"/>
    <w:rsid w:val="00123BD0"/>
    <w:rsid w:val="00124BAC"/>
    <w:rsid w:val="001258AF"/>
    <w:rsid w:val="00125A1A"/>
    <w:rsid w:val="00125E73"/>
    <w:rsid w:val="00125FB0"/>
    <w:rsid w:val="0012692B"/>
    <w:rsid w:val="001270B7"/>
    <w:rsid w:val="00130207"/>
    <w:rsid w:val="001334DA"/>
    <w:rsid w:val="00134395"/>
    <w:rsid w:val="0013504D"/>
    <w:rsid w:val="00135258"/>
    <w:rsid w:val="0013585B"/>
    <w:rsid w:val="0013589F"/>
    <w:rsid w:val="00135AE7"/>
    <w:rsid w:val="00135DC1"/>
    <w:rsid w:val="0013650F"/>
    <w:rsid w:val="00137245"/>
    <w:rsid w:val="00137DD8"/>
    <w:rsid w:val="001401AE"/>
    <w:rsid w:val="00140C56"/>
    <w:rsid w:val="00141652"/>
    <w:rsid w:val="00141992"/>
    <w:rsid w:val="00142BB6"/>
    <w:rsid w:val="00142EB9"/>
    <w:rsid w:val="001432C4"/>
    <w:rsid w:val="001440DB"/>
    <w:rsid w:val="0014498D"/>
    <w:rsid w:val="00144A64"/>
    <w:rsid w:val="00145217"/>
    <w:rsid w:val="001466A2"/>
    <w:rsid w:val="00146D39"/>
    <w:rsid w:val="001476D1"/>
    <w:rsid w:val="00147C08"/>
    <w:rsid w:val="00150912"/>
    <w:rsid w:val="00151CB7"/>
    <w:rsid w:val="001529E2"/>
    <w:rsid w:val="00153049"/>
    <w:rsid w:val="0015395A"/>
    <w:rsid w:val="00153C70"/>
    <w:rsid w:val="00154459"/>
    <w:rsid w:val="00156473"/>
    <w:rsid w:val="00156884"/>
    <w:rsid w:val="00160F46"/>
    <w:rsid w:val="00160FA7"/>
    <w:rsid w:val="001616E0"/>
    <w:rsid w:val="0016174D"/>
    <w:rsid w:val="0016201E"/>
    <w:rsid w:val="00162980"/>
    <w:rsid w:val="0016507F"/>
    <w:rsid w:val="00165E1E"/>
    <w:rsid w:val="00165EAC"/>
    <w:rsid w:val="00166DB9"/>
    <w:rsid w:val="001675C3"/>
    <w:rsid w:val="00167BA8"/>
    <w:rsid w:val="00167FF6"/>
    <w:rsid w:val="00171C08"/>
    <w:rsid w:val="0017212A"/>
    <w:rsid w:val="0017494B"/>
    <w:rsid w:val="001750DD"/>
    <w:rsid w:val="00175C08"/>
    <w:rsid w:val="00176626"/>
    <w:rsid w:val="001766F3"/>
    <w:rsid w:val="00176789"/>
    <w:rsid w:val="00176C3F"/>
    <w:rsid w:val="00176D67"/>
    <w:rsid w:val="0017715A"/>
    <w:rsid w:val="0017781E"/>
    <w:rsid w:val="0017786B"/>
    <w:rsid w:val="00177BB6"/>
    <w:rsid w:val="00183642"/>
    <w:rsid w:val="00184036"/>
    <w:rsid w:val="001840BD"/>
    <w:rsid w:val="00184B0F"/>
    <w:rsid w:val="00185053"/>
    <w:rsid w:val="001861FE"/>
    <w:rsid w:val="00186EF5"/>
    <w:rsid w:val="0018701E"/>
    <w:rsid w:val="0018709C"/>
    <w:rsid w:val="00187AF5"/>
    <w:rsid w:val="00187D5D"/>
    <w:rsid w:val="00190F41"/>
    <w:rsid w:val="001916CA"/>
    <w:rsid w:val="00192404"/>
    <w:rsid w:val="001924B4"/>
    <w:rsid w:val="00192D36"/>
    <w:rsid w:val="001939E6"/>
    <w:rsid w:val="001943A0"/>
    <w:rsid w:val="00195267"/>
    <w:rsid w:val="00196713"/>
    <w:rsid w:val="001967CD"/>
    <w:rsid w:val="00197942"/>
    <w:rsid w:val="001A056A"/>
    <w:rsid w:val="001A05D3"/>
    <w:rsid w:val="001A0F38"/>
    <w:rsid w:val="001A18A2"/>
    <w:rsid w:val="001A1B41"/>
    <w:rsid w:val="001A2E08"/>
    <w:rsid w:val="001A3D02"/>
    <w:rsid w:val="001A4248"/>
    <w:rsid w:val="001A47C0"/>
    <w:rsid w:val="001A603F"/>
    <w:rsid w:val="001A73F0"/>
    <w:rsid w:val="001A7880"/>
    <w:rsid w:val="001A7D57"/>
    <w:rsid w:val="001B05D5"/>
    <w:rsid w:val="001B23FB"/>
    <w:rsid w:val="001B34D8"/>
    <w:rsid w:val="001B3572"/>
    <w:rsid w:val="001B3BC5"/>
    <w:rsid w:val="001B3E50"/>
    <w:rsid w:val="001B4784"/>
    <w:rsid w:val="001B48FD"/>
    <w:rsid w:val="001B56F7"/>
    <w:rsid w:val="001B63ED"/>
    <w:rsid w:val="001B6882"/>
    <w:rsid w:val="001C181E"/>
    <w:rsid w:val="001C27D9"/>
    <w:rsid w:val="001C2A5B"/>
    <w:rsid w:val="001C3790"/>
    <w:rsid w:val="001C49B5"/>
    <w:rsid w:val="001C5979"/>
    <w:rsid w:val="001C5D2E"/>
    <w:rsid w:val="001C642A"/>
    <w:rsid w:val="001C6744"/>
    <w:rsid w:val="001C73EA"/>
    <w:rsid w:val="001C73F9"/>
    <w:rsid w:val="001C75E5"/>
    <w:rsid w:val="001C7752"/>
    <w:rsid w:val="001C789E"/>
    <w:rsid w:val="001D0083"/>
    <w:rsid w:val="001D0706"/>
    <w:rsid w:val="001D15E3"/>
    <w:rsid w:val="001D190F"/>
    <w:rsid w:val="001D1CB0"/>
    <w:rsid w:val="001D1CD6"/>
    <w:rsid w:val="001D1F86"/>
    <w:rsid w:val="001D360D"/>
    <w:rsid w:val="001D39B4"/>
    <w:rsid w:val="001D3A06"/>
    <w:rsid w:val="001D45ED"/>
    <w:rsid w:val="001D4802"/>
    <w:rsid w:val="001D566B"/>
    <w:rsid w:val="001D6A71"/>
    <w:rsid w:val="001E079B"/>
    <w:rsid w:val="001E11A0"/>
    <w:rsid w:val="001E1558"/>
    <w:rsid w:val="001E1652"/>
    <w:rsid w:val="001E1BF0"/>
    <w:rsid w:val="001E1CBA"/>
    <w:rsid w:val="001E265D"/>
    <w:rsid w:val="001E2A9D"/>
    <w:rsid w:val="001E2E14"/>
    <w:rsid w:val="001E37F6"/>
    <w:rsid w:val="001E4340"/>
    <w:rsid w:val="001E49F7"/>
    <w:rsid w:val="001E6C4D"/>
    <w:rsid w:val="001E6C51"/>
    <w:rsid w:val="001E700F"/>
    <w:rsid w:val="001E7F49"/>
    <w:rsid w:val="001F0A69"/>
    <w:rsid w:val="001F16DA"/>
    <w:rsid w:val="001F1C24"/>
    <w:rsid w:val="001F531A"/>
    <w:rsid w:val="001F623A"/>
    <w:rsid w:val="001F6601"/>
    <w:rsid w:val="001F665F"/>
    <w:rsid w:val="001F7182"/>
    <w:rsid w:val="001F7348"/>
    <w:rsid w:val="001F7D32"/>
    <w:rsid w:val="00200F44"/>
    <w:rsid w:val="002019FD"/>
    <w:rsid w:val="00202CDF"/>
    <w:rsid w:val="002045D6"/>
    <w:rsid w:val="00204772"/>
    <w:rsid w:val="00204977"/>
    <w:rsid w:val="00204F35"/>
    <w:rsid w:val="00204FAE"/>
    <w:rsid w:val="00205233"/>
    <w:rsid w:val="0020528C"/>
    <w:rsid w:val="002100D5"/>
    <w:rsid w:val="00210303"/>
    <w:rsid w:val="0021055A"/>
    <w:rsid w:val="00212A78"/>
    <w:rsid w:val="00212D01"/>
    <w:rsid w:val="00212F50"/>
    <w:rsid w:val="00213082"/>
    <w:rsid w:val="002144F4"/>
    <w:rsid w:val="0021471E"/>
    <w:rsid w:val="0021532D"/>
    <w:rsid w:val="002155C1"/>
    <w:rsid w:val="002177DD"/>
    <w:rsid w:val="00217827"/>
    <w:rsid w:val="002208F4"/>
    <w:rsid w:val="00220AF3"/>
    <w:rsid w:val="00220E38"/>
    <w:rsid w:val="002213CF"/>
    <w:rsid w:val="0022169A"/>
    <w:rsid w:val="002221E6"/>
    <w:rsid w:val="00222C00"/>
    <w:rsid w:val="0022342A"/>
    <w:rsid w:val="00224834"/>
    <w:rsid w:val="00225E9E"/>
    <w:rsid w:val="002264C3"/>
    <w:rsid w:val="002275A2"/>
    <w:rsid w:val="002275CF"/>
    <w:rsid w:val="002277FD"/>
    <w:rsid w:val="00230062"/>
    <w:rsid w:val="00232409"/>
    <w:rsid w:val="002328FE"/>
    <w:rsid w:val="00232CAB"/>
    <w:rsid w:val="0023341E"/>
    <w:rsid w:val="0023393E"/>
    <w:rsid w:val="00233BFA"/>
    <w:rsid w:val="002358C7"/>
    <w:rsid w:val="00235B0A"/>
    <w:rsid w:val="0023651B"/>
    <w:rsid w:val="00236CB1"/>
    <w:rsid w:val="002374BA"/>
    <w:rsid w:val="00237CCF"/>
    <w:rsid w:val="00237E52"/>
    <w:rsid w:val="00237EA1"/>
    <w:rsid w:val="002400A6"/>
    <w:rsid w:val="002401AE"/>
    <w:rsid w:val="00240C39"/>
    <w:rsid w:val="00240E22"/>
    <w:rsid w:val="00241274"/>
    <w:rsid w:val="002413B9"/>
    <w:rsid w:val="00242586"/>
    <w:rsid w:val="00243FD5"/>
    <w:rsid w:val="00244516"/>
    <w:rsid w:val="00244ADA"/>
    <w:rsid w:val="002451E7"/>
    <w:rsid w:val="00245C6F"/>
    <w:rsid w:val="00245F31"/>
    <w:rsid w:val="002478A7"/>
    <w:rsid w:val="00250684"/>
    <w:rsid w:val="0025085D"/>
    <w:rsid w:val="002511CF"/>
    <w:rsid w:val="00251304"/>
    <w:rsid w:val="002517AF"/>
    <w:rsid w:val="00251C59"/>
    <w:rsid w:val="00252A26"/>
    <w:rsid w:val="00252DA1"/>
    <w:rsid w:val="00257241"/>
    <w:rsid w:val="00260825"/>
    <w:rsid w:val="00260B9D"/>
    <w:rsid w:val="00261007"/>
    <w:rsid w:val="002614D5"/>
    <w:rsid w:val="002617D2"/>
    <w:rsid w:val="002618B9"/>
    <w:rsid w:val="002619B8"/>
    <w:rsid w:val="00261A04"/>
    <w:rsid w:val="002621E5"/>
    <w:rsid w:val="0026264A"/>
    <w:rsid w:val="002639F6"/>
    <w:rsid w:val="0026443F"/>
    <w:rsid w:val="00264A05"/>
    <w:rsid w:val="002654FA"/>
    <w:rsid w:val="00266708"/>
    <w:rsid w:val="00266A04"/>
    <w:rsid w:val="002704F9"/>
    <w:rsid w:val="002705E6"/>
    <w:rsid w:val="00270D91"/>
    <w:rsid w:val="00273258"/>
    <w:rsid w:val="00273399"/>
    <w:rsid w:val="002734FC"/>
    <w:rsid w:val="002740AE"/>
    <w:rsid w:val="0027445F"/>
    <w:rsid w:val="002744CC"/>
    <w:rsid w:val="00274C4E"/>
    <w:rsid w:val="00274FC2"/>
    <w:rsid w:val="002758D9"/>
    <w:rsid w:val="0027676F"/>
    <w:rsid w:val="00276DDB"/>
    <w:rsid w:val="00276DEE"/>
    <w:rsid w:val="0028050F"/>
    <w:rsid w:val="00281E2F"/>
    <w:rsid w:val="00282BF9"/>
    <w:rsid w:val="00282F9C"/>
    <w:rsid w:val="0028439A"/>
    <w:rsid w:val="00284CF8"/>
    <w:rsid w:val="00284DAB"/>
    <w:rsid w:val="00284F00"/>
    <w:rsid w:val="00285868"/>
    <w:rsid w:val="00285D71"/>
    <w:rsid w:val="002872CF"/>
    <w:rsid w:val="002875F5"/>
    <w:rsid w:val="00290744"/>
    <w:rsid w:val="002909C7"/>
    <w:rsid w:val="00290C8E"/>
    <w:rsid w:val="00291430"/>
    <w:rsid w:val="0029167C"/>
    <w:rsid w:val="00291D3F"/>
    <w:rsid w:val="00292A6D"/>
    <w:rsid w:val="002938AF"/>
    <w:rsid w:val="0029451E"/>
    <w:rsid w:val="00294D0E"/>
    <w:rsid w:val="002952C5"/>
    <w:rsid w:val="0029560A"/>
    <w:rsid w:val="0029574F"/>
    <w:rsid w:val="00295AD3"/>
    <w:rsid w:val="0029766B"/>
    <w:rsid w:val="00297B25"/>
    <w:rsid w:val="002A0993"/>
    <w:rsid w:val="002A1592"/>
    <w:rsid w:val="002A1CA1"/>
    <w:rsid w:val="002A3087"/>
    <w:rsid w:val="002A3276"/>
    <w:rsid w:val="002A3534"/>
    <w:rsid w:val="002A42E3"/>
    <w:rsid w:val="002A4D16"/>
    <w:rsid w:val="002A5497"/>
    <w:rsid w:val="002A5B5F"/>
    <w:rsid w:val="002A6753"/>
    <w:rsid w:val="002A7C80"/>
    <w:rsid w:val="002B025F"/>
    <w:rsid w:val="002B0D54"/>
    <w:rsid w:val="002B0EC5"/>
    <w:rsid w:val="002B1F0C"/>
    <w:rsid w:val="002B20A8"/>
    <w:rsid w:val="002B2A68"/>
    <w:rsid w:val="002B4071"/>
    <w:rsid w:val="002B4499"/>
    <w:rsid w:val="002B48F0"/>
    <w:rsid w:val="002B4DFC"/>
    <w:rsid w:val="002B5103"/>
    <w:rsid w:val="002B594B"/>
    <w:rsid w:val="002B59EF"/>
    <w:rsid w:val="002B5D35"/>
    <w:rsid w:val="002B61C0"/>
    <w:rsid w:val="002C119F"/>
    <w:rsid w:val="002C11D9"/>
    <w:rsid w:val="002C14DF"/>
    <w:rsid w:val="002C357F"/>
    <w:rsid w:val="002C3F44"/>
    <w:rsid w:val="002C4C4C"/>
    <w:rsid w:val="002C61D4"/>
    <w:rsid w:val="002C62E8"/>
    <w:rsid w:val="002C7235"/>
    <w:rsid w:val="002C7A47"/>
    <w:rsid w:val="002D1178"/>
    <w:rsid w:val="002D15DF"/>
    <w:rsid w:val="002D21AF"/>
    <w:rsid w:val="002D26FE"/>
    <w:rsid w:val="002D3690"/>
    <w:rsid w:val="002D48F7"/>
    <w:rsid w:val="002D49CA"/>
    <w:rsid w:val="002D5443"/>
    <w:rsid w:val="002D7291"/>
    <w:rsid w:val="002D733B"/>
    <w:rsid w:val="002D786C"/>
    <w:rsid w:val="002E1A1B"/>
    <w:rsid w:val="002E2B50"/>
    <w:rsid w:val="002E2D4D"/>
    <w:rsid w:val="002E346E"/>
    <w:rsid w:val="002E4D9D"/>
    <w:rsid w:val="002E56E9"/>
    <w:rsid w:val="002E5CA3"/>
    <w:rsid w:val="002E7BE1"/>
    <w:rsid w:val="002F087E"/>
    <w:rsid w:val="002F0EDA"/>
    <w:rsid w:val="002F11BF"/>
    <w:rsid w:val="002F1CD4"/>
    <w:rsid w:val="002F5C23"/>
    <w:rsid w:val="002F5D18"/>
    <w:rsid w:val="00300197"/>
    <w:rsid w:val="00300641"/>
    <w:rsid w:val="00302EB1"/>
    <w:rsid w:val="003034F1"/>
    <w:rsid w:val="0030447F"/>
    <w:rsid w:val="00304AB1"/>
    <w:rsid w:val="00305CA3"/>
    <w:rsid w:val="00305D7D"/>
    <w:rsid w:val="00305E89"/>
    <w:rsid w:val="003067FE"/>
    <w:rsid w:val="00306BA9"/>
    <w:rsid w:val="00307947"/>
    <w:rsid w:val="00307AA3"/>
    <w:rsid w:val="00307DEB"/>
    <w:rsid w:val="00310116"/>
    <w:rsid w:val="00310A64"/>
    <w:rsid w:val="00310C39"/>
    <w:rsid w:val="00312467"/>
    <w:rsid w:val="00312588"/>
    <w:rsid w:val="00312F72"/>
    <w:rsid w:val="003144CF"/>
    <w:rsid w:val="00315674"/>
    <w:rsid w:val="00315896"/>
    <w:rsid w:val="0031653D"/>
    <w:rsid w:val="00316573"/>
    <w:rsid w:val="003166F6"/>
    <w:rsid w:val="00316E95"/>
    <w:rsid w:val="00316F81"/>
    <w:rsid w:val="00317615"/>
    <w:rsid w:val="0031787B"/>
    <w:rsid w:val="0032185D"/>
    <w:rsid w:val="00321C66"/>
    <w:rsid w:val="003229D3"/>
    <w:rsid w:val="00322DE6"/>
    <w:rsid w:val="00322F96"/>
    <w:rsid w:val="003231A2"/>
    <w:rsid w:val="00324FFB"/>
    <w:rsid w:val="00325646"/>
    <w:rsid w:val="003305A6"/>
    <w:rsid w:val="0033109D"/>
    <w:rsid w:val="00331F69"/>
    <w:rsid w:val="00332DA7"/>
    <w:rsid w:val="00333C88"/>
    <w:rsid w:val="00334305"/>
    <w:rsid w:val="00334909"/>
    <w:rsid w:val="003356E1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CD0"/>
    <w:rsid w:val="00346FF8"/>
    <w:rsid w:val="00347C54"/>
    <w:rsid w:val="00350E53"/>
    <w:rsid w:val="00353253"/>
    <w:rsid w:val="003533D3"/>
    <w:rsid w:val="00353F04"/>
    <w:rsid w:val="003541F9"/>
    <w:rsid w:val="00354B02"/>
    <w:rsid w:val="00354F75"/>
    <w:rsid w:val="0035602C"/>
    <w:rsid w:val="00356628"/>
    <w:rsid w:val="00356C12"/>
    <w:rsid w:val="003575C6"/>
    <w:rsid w:val="00360064"/>
    <w:rsid w:val="00361640"/>
    <w:rsid w:val="00361D68"/>
    <w:rsid w:val="00362594"/>
    <w:rsid w:val="003659A7"/>
    <w:rsid w:val="00365C2D"/>
    <w:rsid w:val="00365D90"/>
    <w:rsid w:val="00366C13"/>
    <w:rsid w:val="00366E3D"/>
    <w:rsid w:val="00367C8F"/>
    <w:rsid w:val="0037046D"/>
    <w:rsid w:val="00371841"/>
    <w:rsid w:val="00373AD7"/>
    <w:rsid w:val="00373D5C"/>
    <w:rsid w:val="00374245"/>
    <w:rsid w:val="003750E9"/>
    <w:rsid w:val="00375104"/>
    <w:rsid w:val="00377F6A"/>
    <w:rsid w:val="00380792"/>
    <w:rsid w:val="00380F3C"/>
    <w:rsid w:val="003833F9"/>
    <w:rsid w:val="0038687A"/>
    <w:rsid w:val="00386B0F"/>
    <w:rsid w:val="00386EE7"/>
    <w:rsid w:val="0038764E"/>
    <w:rsid w:val="00387985"/>
    <w:rsid w:val="00387997"/>
    <w:rsid w:val="003908D0"/>
    <w:rsid w:val="00391149"/>
    <w:rsid w:val="0039137B"/>
    <w:rsid w:val="00391C71"/>
    <w:rsid w:val="00391D80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66E9"/>
    <w:rsid w:val="0039731B"/>
    <w:rsid w:val="00397A4D"/>
    <w:rsid w:val="003A0FDF"/>
    <w:rsid w:val="003A122B"/>
    <w:rsid w:val="003A1EE0"/>
    <w:rsid w:val="003A2311"/>
    <w:rsid w:val="003A2518"/>
    <w:rsid w:val="003A2870"/>
    <w:rsid w:val="003A3F10"/>
    <w:rsid w:val="003A496B"/>
    <w:rsid w:val="003A5777"/>
    <w:rsid w:val="003A5B03"/>
    <w:rsid w:val="003A5E13"/>
    <w:rsid w:val="003A609D"/>
    <w:rsid w:val="003A60F2"/>
    <w:rsid w:val="003A62D1"/>
    <w:rsid w:val="003B00B9"/>
    <w:rsid w:val="003B10A1"/>
    <w:rsid w:val="003B26BF"/>
    <w:rsid w:val="003B3482"/>
    <w:rsid w:val="003B3766"/>
    <w:rsid w:val="003B4248"/>
    <w:rsid w:val="003B5FBE"/>
    <w:rsid w:val="003B637A"/>
    <w:rsid w:val="003B6857"/>
    <w:rsid w:val="003C0108"/>
    <w:rsid w:val="003C02AE"/>
    <w:rsid w:val="003C0F14"/>
    <w:rsid w:val="003C1144"/>
    <w:rsid w:val="003C1B35"/>
    <w:rsid w:val="003C3341"/>
    <w:rsid w:val="003C4125"/>
    <w:rsid w:val="003C46E6"/>
    <w:rsid w:val="003C6D77"/>
    <w:rsid w:val="003C75C6"/>
    <w:rsid w:val="003C7A9C"/>
    <w:rsid w:val="003C7D89"/>
    <w:rsid w:val="003D091B"/>
    <w:rsid w:val="003D23D2"/>
    <w:rsid w:val="003D28E9"/>
    <w:rsid w:val="003D2A7D"/>
    <w:rsid w:val="003D3C3E"/>
    <w:rsid w:val="003D402C"/>
    <w:rsid w:val="003D45B6"/>
    <w:rsid w:val="003D5365"/>
    <w:rsid w:val="003D5758"/>
    <w:rsid w:val="003D5DE6"/>
    <w:rsid w:val="003D70D8"/>
    <w:rsid w:val="003D70FF"/>
    <w:rsid w:val="003E0133"/>
    <w:rsid w:val="003E16EB"/>
    <w:rsid w:val="003E2A0E"/>
    <w:rsid w:val="003E2DF8"/>
    <w:rsid w:val="003E46E3"/>
    <w:rsid w:val="003E56A9"/>
    <w:rsid w:val="003E5A4A"/>
    <w:rsid w:val="003E7849"/>
    <w:rsid w:val="003E7AD5"/>
    <w:rsid w:val="003E7E0B"/>
    <w:rsid w:val="003F01AD"/>
    <w:rsid w:val="003F0243"/>
    <w:rsid w:val="003F0636"/>
    <w:rsid w:val="003F0CB3"/>
    <w:rsid w:val="003F1658"/>
    <w:rsid w:val="003F185E"/>
    <w:rsid w:val="003F32D8"/>
    <w:rsid w:val="003F4290"/>
    <w:rsid w:val="003F4B9F"/>
    <w:rsid w:val="003F4E3E"/>
    <w:rsid w:val="003F52CE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633"/>
    <w:rsid w:val="004055E8"/>
    <w:rsid w:val="00407E38"/>
    <w:rsid w:val="00410099"/>
    <w:rsid w:val="004102AF"/>
    <w:rsid w:val="00410D08"/>
    <w:rsid w:val="0041188F"/>
    <w:rsid w:val="004128A1"/>
    <w:rsid w:val="00413AD8"/>
    <w:rsid w:val="00414D71"/>
    <w:rsid w:val="00415331"/>
    <w:rsid w:val="0041555B"/>
    <w:rsid w:val="00415653"/>
    <w:rsid w:val="00415AE7"/>
    <w:rsid w:val="00416899"/>
    <w:rsid w:val="00417A80"/>
    <w:rsid w:val="00417CA4"/>
    <w:rsid w:val="00421202"/>
    <w:rsid w:val="0042130A"/>
    <w:rsid w:val="004213AC"/>
    <w:rsid w:val="004215E8"/>
    <w:rsid w:val="00421621"/>
    <w:rsid w:val="00422146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27D4"/>
    <w:rsid w:val="004332CD"/>
    <w:rsid w:val="00433F25"/>
    <w:rsid w:val="004341D2"/>
    <w:rsid w:val="00434867"/>
    <w:rsid w:val="00435349"/>
    <w:rsid w:val="004357AB"/>
    <w:rsid w:val="00435D46"/>
    <w:rsid w:val="00436C7F"/>
    <w:rsid w:val="00436D83"/>
    <w:rsid w:val="00437EB0"/>
    <w:rsid w:val="00440247"/>
    <w:rsid w:val="0044162F"/>
    <w:rsid w:val="00442839"/>
    <w:rsid w:val="0044308A"/>
    <w:rsid w:val="004438E0"/>
    <w:rsid w:val="00443AE9"/>
    <w:rsid w:val="00444DBF"/>
    <w:rsid w:val="00444E6A"/>
    <w:rsid w:val="00445110"/>
    <w:rsid w:val="004452CE"/>
    <w:rsid w:val="00445DA9"/>
    <w:rsid w:val="004463BF"/>
    <w:rsid w:val="00447AF3"/>
    <w:rsid w:val="00450A92"/>
    <w:rsid w:val="00451450"/>
    <w:rsid w:val="00451662"/>
    <w:rsid w:val="00451DD1"/>
    <w:rsid w:val="00455097"/>
    <w:rsid w:val="00455A50"/>
    <w:rsid w:val="00455E39"/>
    <w:rsid w:val="00456585"/>
    <w:rsid w:val="0045788D"/>
    <w:rsid w:val="00460BB9"/>
    <w:rsid w:val="00461244"/>
    <w:rsid w:val="00461991"/>
    <w:rsid w:val="0046267A"/>
    <w:rsid w:val="004637EA"/>
    <w:rsid w:val="004655E6"/>
    <w:rsid w:val="0046598D"/>
    <w:rsid w:val="00466E2F"/>
    <w:rsid w:val="00466F98"/>
    <w:rsid w:val="00470C54"/>
    <w:rsid w:val="0047117C"/>
    <w:rsid w:val="0047124C"/>
    <w:rsid w:val="004715B1"/>
    <w:rsid w:val="004720D9"/>
    <w:rsid w:val="004726EF"/>
    <w:rsid w:val="00473149"/>
    <w:rsid w:val="004734DC"/>
    <w:rsid w:val="0047423D"/>
    <w:rsid w:val="004753D8"/>
    <w:rsid w:val="0047591B"/>
    <w:rsid w:val="00476A13"/>
    <w:rsid w:val="00476C84"/>
    <w:rsid w:val="00477B1E"/>
    <w:rsid w:val="00477B53"/>
    <w:rsid w:val="004801C5"/>
    <w:rsid w:val="00480372"/>
    <w:rsid w:val="00480943"/>
    <w:rsid w:val="00481041"/>
    <w:rsid w:val="0048166F"/>
    <w:rsid w:val="00481DED"/>
    <w:rsid w:val="00483F28"/>
    <w:rsid w:val="00484BC0"/>
    <w:rsid w:val="00485495"/>
    <w:rsid w:val="00485678"/>
    <w:rsid w:val="00486156"/>
    <w:rsid w:val="0049173D"/>
    <w:rsid w:val="0049190A"/>
    <w:rsid w:val="00491B14"/>
    <w:rsid w:val="00492287"/>
    <w:rsid w:val="00493075"/>
    <w:rsid w:val="00494621"/>
    <w:rsid w:val="00494738"/>
    <w:rsid w:val="00495650"/>
    <w:rsid w:val="0049587E"/>
    <w:rsid w:val="00495CAD"/>
    <w:rsid w:val="00496E2E"/>
    <w:rsid w:val="004A0D73"/>
    <w:rsid w:val="004A15DA"/>
    <w:rsid w:val="004A2456"/>
    <w:rsid w:val="004A4A0C"/>
    <w:rsid w:val="004A4F8F"/>
    <w:rsid w:val="004A4FD2"/>
    <w:rsid w:val="004A54AE"/>
    <w:rsid w:val="004A5F6C"/>
    <w:rsid w:val="004A6529"/>
    <w:rsid w:val="004A6C51"/>
    <w:rsid w:val="004B00A1"/>
    <w:rsid w:val="004B0697"/>
    <w:rsid w:val="004B2444"/>
    <w:rsid w:val="004B2C10"/>
    <w:rsid w:val="004B2CCA"/>
    <w:rsid w:val="004B2E9C"/>
    <w:rsid w:val="004B3278"/>
    <w:rsid w:val="004B3942"/>
    <w:rsid w:val="004B5095"/>
    <w:rsid w:val="004B65F5"/>
    <w:rsid w:val="004B6956"/>
    <w:rsid w:val="004B6CA0"/>
    <w:rsid w:val="004C0DB0"/>
    <w:rsid w:val="004C1183"/>
    <w:rsid w:val="004C1866"/>
    <w:rsid w:val="004C19A9"/>
    <w:rsid w:val="004C23F1"/>
    <w:rsid w:val="004C23F8"/>
    <w:rsid w:val="004C2A2B"/>
    <w:rsid w:val="004C3292"/>
    <w:rsid w:val="004C3D08"/>
    <w:rsid w:val="004C3FCC"/>
    <w:rsid w:val="004C45ED"/>
    <w:rsid w:val="004C4A80"/>
    <w:rsid w:val="004C535F"/>
    <w:rsid w:val="004C5C79"/>
    <w:rsid w:val="004C61DB"/>
    <w:rsid w:val="004C63DC"/>
    <w:rsid w:val="004C6671"/>
    <w:rsid w:val="004C6AE1"/>
    <w:rsid w:val="004C6B4F"/>
    <w:rsid w:val="004C6F81"/>
    <w:rsid w:val="004C74E1"/>
    <w:rsid w:val="004D041A"/>
    <w:rsid w:val="004D09F2"/>
    <w:rsid w:val="004D0F83"/>
    <w:rsid w:val="004D3C83"/>
    <w:rsid w:val="004D408D"/>
    <w:rsid w:val="004D49DB"/>
    <w:rsid w:val="004D4C76"/>
    <w:rsid w:val="004D7F5E"/>
    <w:rsid w:val="004E01EC"/>
    <w:rsid w:val="004E0C57"/>
    <w:rsid w:val="004E104B"/>
    <w:rsid w:val="004E151B"/>
    <w:rsid w:val="004E1794"/>
    <w:rsid w:val="004E3FD6"/>
    <w:rsid w:val="004E411C"/>
    <w:rsid w:val="004E42B5"/>
    <w:rsid w:val="004E4959"/>
    <w:rsid w:val="004E59AE"/>
    <w:rsid w:val="004E728E"/>
    <w:rsid w:val="004E7A62"/>
    <w:rsid w:val="004E7C4F"/>
    <w:rsid w:val="004F009A"/>
    <w:rsid w:val="004F05C6"/>
    <w:rsid w:val="004F0EAC"/>
    <w:rsid w:val="004F19D2"/>
    <w:rsid w:val="004F2FD1"/>
    <w:rsid w:val="004F3516"/>
    <w:rsid w:val="004F37FD"/>
    <w:rsid w:val="004F3B42"/>
    <w:rsid w:val="004F468C"/>
    <w:rsid w:val="004F47A6"/>
    <w:rsid w:val="004F4947"/>
    <w:rsid w:val="004F68B8"/>
    <w:rsid w:val="00500662"/>
    <w:rsid w:val="005007AA"/>
    <w:rsid w:val="005014C1"/>
    <w:rsid w:val="00502E33"/>
    <w:rsid w:val="00504182"/>
    <w:rsid w:val="005043BB"/>
    <w:rsid w:val="0050607C"/>
    <w:rsid w:val="00507921"/>
    <w:rsid w:val="00507B02"/>
    <w:rsid w:val="00510312"/>
    <w:rsid w:val="0051034E"/>
    <w:rsid w:val="00511ED6"/>
    <w:rsid w:val="0051212C"/>
    <w:rsid w:val="00513353"/>
    <w:rsid w:val="00513AA1"/>
    <w:rsid w:val="00513BBE"/>
    <w:rsid w:val="00514C05"/>
    <w:rsid w:val="005158F9"/>
    <w:rsid w:val="00516829"/>
    <w:rsid w:val="005205B3"/>
    <w:rsid w:val="0052067C"/>
    <w:rsid w:val="00520A6A"/>
    <w:rsid w:val="0052228C"/>
    <w:rsid w:val="00522896"/>
    <w:rsid w:val="00524BFC"/>
    <w:rsid w:val="00525270"/>
    <w:rsid w:val="005252A5"/>
    <w:rsid w:val="00527100"/>
    <w:rsid w:val="00527350"/>
    <w:rsid w:val="00527472"/>
    <w:rsid w:val="005274D8"/>
    <w:rsid w:val="00527852"/>
    <w:rsid w:val="00527B09"/>
    <w:rsid w:val="005304ED"/>
    <w:rsid w:val="00531027"/>
    <w:rsid w:val="00531226"/>
    <w:rsid w:val="0053140A"/>
    <w:rsid w:val="00531555"/>
    <w:rsid w:val="00531C73"/>
    <w:rsid w:val="00533003"/>
    <w:rsid w:val="005336E8"/>
    <w:rsid w:val="00535B26"/>
    <w:rsid w:val="00535E47"/>
    <w:rsid w:val="00535FCA"/>
    <w:rsid w:val="005365EB"/>
    <w:rsid w:val="00536AF8"/>
    <w:rsid w:val="0053716F"/>
    <w:rsid w:val="00537B33"/>
    <w:rsid w:val="00540305"/>
    <w:rsid w:val="00540650"/>
    <w:rsid w:val="0054070D"/>
    <w:rsid w:val="00540C96"/>
    <w:rsid w:val="00540E1B"/>
    <w:rsid w:val="00541BB0"/>
    <w:rsid w:val="00541C92"/>
    <w:rsid w:val="00541DCA"/>
    <w:rsid w:val="00542B8A"/>
    <w:rsid w:val="00543879"/>
    <w:rsid w:val="00543E41"/>
    <w:rsid w:val="00544003"/>
    <w:rsid w:val="00545010"/>
    <w:rsid w:val="00545762"/>
    <w:rsid w:val="005460B1"/>
    <w:rsid w:val="00546479"/>
    <w:rsid w:val="00547756"/>
    <w:rsid w:val="005479B4"/>
    <w:rsid w:val="00547A87"/>
    <w:rsid w:val="00550243"/>
    <w:rsid w:val="00550652"/>
    <w:rsid w:val="00550B3C"/>
    <w:rsid w:val="00551C15"/>
    <w:rsid w:val="005529D2"/>
    <w:rsid w:val="005535EB"/>
    <w:rsid w:val="00554964"/>
    <w:rsid w:val="0055501D"/>
    <w:rsid w:val="0055549E"/>
    <w:rsid w:val="00556333"/>
    <w:rsid w:val="00556D50"/>
    <w:rsid w:val="00556E29"/>
    <w:rsid w:val="0055784E"/>
    <w:rsid w:val="0055788E"/>
    <w:rsid w:val="005607FF"/>
    <w:rsid w:val="005611B9"/>
    <w:rsid w:val="0056177A"/>
    <w:rsid w:val="005619BC"/>
    <w:rsid w:val="0056358A"/>
    <w:rsid w:val="00563AAC"/>
    <w:rsid w:val="00563E5C"/>
    <w:rsid w:val="005650B0"/>
    <w:rsid w:val="00565686"/>
    <w:rsid w:val="005718A5"/>
    <w:rsid w:val="00572187"/>
    <w:rsid w:val="00572CE5"/>
    <w:rsid w:val="0057354F"/>
    <w:rsid w:val="00573D77"/>
    <w:rsid w:val="005741C1"/>
    <w:rsid w:val="005764E7"/>
    <w:rsid w:val="00576FD1"/>
    <w:rsid w:val="00577B9C"/>
    <w:rsid w:val="00577C70"/>
    <w:rsid w:val="00577E5F"/>
    <w:rsid w:val="00580B3B"/>
    <w:rsid w:val="00581C27"/>
    <w:rsid w:val="0058286E"/>
    <w:rsid w:val="00582CF8"/>
    <w:rsid w:val="00582F58"/>
    <w:rsid w:val="00584E78"/>
    <w:rsid w:val="00585094"/>
    <w:rsid w:val="005858D1"/>
    <w:rsid w:val="00585D5D"/>
    <w:rsid w:val="00586133"/>
    <w:rsid w:val="0059012A"/>
    <w:rsid w:val="00590275"/>
    <w:rsid w:val="00590413"/>
    <w:rsid w:val="0059041F"/>
    <w:rsid w:val="005910A7"/>
    <w:rsid w:val="005919D1"/>
    <w:rsid w:val="00592A89"/>
    <w:rsid w:val="005930B6"/>
    <w:rsid w:val="005942EB"/>
    <w:rsid w:val="005945DC"/>
    <w:rsid w:val="005948F7"/>
    <w:rsid w:val="00594AE9"/>
    <w:rsid w:val="005972ED"/>
    <w:rsid w:val="005A0AC7"/>
    <w:rsid w:val="005A0F8A"/>
    <w:rsid w:val="005A17C3"/>
    <w:rsid w:val="005A1DB7"/>
    <w:rsid w:val="005A1DDA"/>
    <w:rsid w:val="005A2168"/>
    <w:rsid w:val="005A2428"/>
    <w:rsid w:val="005A25DB"/>
    <w:rsid w:val="005A339D"/>
    <w:rsid w:val="005A4B48"/>
    <w:rsid w:val="005A4D3F"/>
    <w:rsid w:val="005A4E99"/>
    <w:rsid w:val="005A6CA6"/>
    <w:rsid w:val="005A7847"/>
    <w:rsid w:val="005B0F8C"/>
    <w:rsid w:val="005B106F"/>
    <w:rsid w:val="005B174F"/>
    <w:rsid w:val="005B1BED"/>
    <w:rsid w:val="005B3092"/>
    <w:rsid w:val="005B4642"/>
    <w:rsid w:val="005B5476"/>
    <w:rsid w:val="005B5591"/>
    <w:rsid w:val="005B5AE6"/>
    <w:rsid w:val="005B5E5B"/>
    <w:rsid w:val="005C02E5"/>
    <w:rsid w:val="005C0623"/>
    <w:rsid w:val="005C0BF5"/>
    <w:rsid w:val="005C2728"/>
    <w:rsid w:val="005C2CD1"/>
    <w:rsid w:val="005C3490"/>
    <w:rsid w:val="005C4509"/>
    <w:rsid w:val="005C4579"/>
    <w:rsid w:val="005C46BD"/>
    <w:rsid w:val="005C4712"/>
    <w:rsid w:val="005C504A"/>
    <w:rsid w:val="005C5610"/>
    <w:rsid w:val="005C5B7B"/>
    <w:rsid w:val="005C60ED"/>
    <w:rsid w:val="005C644D"/>
    <w:rsid w:val="005C64D3"/>
    <w:rsid w:val="005C678F"/>
    <w:rsid w:val="005C6E2E"/>
    <w:rsid w:val="005C6EFF"/>
    <w:rsid w:val="005C7E81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CA4"/>
    <w:rsid w:val="005D62D6"/>
    <w:rsid w:val="005D69C7"/>
    <w:rsid w:val="005D6B48"/>
    <w:rsid w:val="005D6B79"/>
    <w:rsid w:val="005E03E3"/>
    <w:rsid w:val="005E137F"/>
    <w:rsid w:val="005E1A7C"/>
    <w:rsid w:val="005E37EC"/>
    <w:rsid w:val="005E4182"/>
    <w:rsid w:val="005E4737"/>
    <w:rsid w:val="005E579C"/>
    <w:rsid w:val="005E5B70"/>
    <w:rsid w:val="005E5BE7"/>
    <w:rsid w:val="005E66E6"/>
    <w:rsid w:val="005E6D90"/>
    <w:rsid w:val="005E70FC"/>
    <w:rsid w:val="005E779E"/>
    <w:rsid w:val="005F00A0"/>
    <w:rsid w:val="005F1C72"/>
    <w:rsid w:val="005F1C92"/>
    <w:rsid w:val="005F2A99"/>
    <w:rsid w:val="005F32B5"/>
    <w:rsid w:val="005F34D8"/>
    <w:rsid w:val="005F39EC"/>
    <w:rsid w:val="005F3AB7"/>
    <w:rsid w:val="005F3B80"/>
    <w:rsid w:val="005F5B4B"/>
    <w:rsid w:val="005F611C"/>
    <w:rsid w:val="005F6853"/>
    <w:rsid w:val="005F6A16"/>
    <w:rsid w:val="00600045"/>
    <w:rsid w:val="0060019B"/>
    <w:rsid w:val="00600E45"/>
    <w:rsid w:val="006017A6"/>
    <w:rsid w:val="006018FE"/>
    <w:rsid w:val="00601D9E"/>
    <w:rsid w:val="00601EB8"/>
    <w:rsid w:val="006027CF"/>
    <w:rsid w:val="006039BD"/>
    <w:rsid w:val="006041D7"/>
    <w:rsid w:val="00604B41"/>
    <w:rsid w:val="006061C9"/>
    <w:rsid w:val="00606C6A"/>
    <w:rsid w:val="00606F8B"/>
    <w:rsid w:val="00607073"/>
    <w:rsid w:val="00607843"/>
    <w:rsid w:val="00610403"/>
    <w:rsid w:val="006116B9"/>
    <w:rsid w:val="00611D48"/>
    <w:rsid w:val="0061258A"/>
    <w:rsid w:val="00613AEA"/>
    <w:rsid w:val="00613C64"/>
    <w:rsid w:val="006141E6"/>
    <w:rsid w:val="006153D2"/>
    <w:rsid w:val="006156AA"/>
    <w:rsid w:val="006156D9"/>
    <w:rsid w:val="00616E59"/>
    <w:rsid w:val="006177CC"/>
    <w:rsid w:val="00620222"/>
    <w:rsid w:val="00620294"/>
    <w:rsid w:val="006202E6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18C"/>
    <w:rsid w:val="006256DB"/>
    <w:rsid w:val="006258E3"/>
    <w:rsid w:val="00625E4A"/>
    <w:rsid w:val="00626326"/>
    <w:rsid w:val="00631222"/>
    <w:rsid w:val="0063151B"/>
    <w:rsid w:val="006317DC"/>
    <w:rsid w:val="00631802"/>
    <w:rsid w:val="00631B9D"/>
    <w:rsid w:val="00632A49"/>
    <w:rsid w:val="006337F8"/>
    <w:rsid w:val="0063399E"/>
    <w:rsid w:val="00636A78"/>
    <w:rsid w:val="006374BA"/>
    <w:rsid w:val="00637755"/>
    <w:rsid w:val="00637DCF"/>
    <w:rsid w:val="00637FA4"/>
    <w:rsid w:val="00640167"/>
    <w:rsid w:val="00640F5A"/>
    <w:rsid w:val="006418F8"/>
    <w:rsid w:val="006435FD"/>
    <w:rsid w:val="006448BE"/>
    <w:rsid w:val="00644ACE"/>
    <w:rsid w:val="0064543B"/>
    <w:rsid w:val="00645685"/>
    <w:rsid w:val="006458F0"/>
    <w:rsid w:val="00647186"/>
    <w:rsid w:val="006502CE"/>
    <w:rsid w:val="00650413"/>
    <w:rsid w:val="00650907"/>
    <w:rsid w:val="00652B98"/>
    <w:rsid w:val="00654C5C"/>
    <w:rsid w:val="006550C3"/>
    <w:rsid w:val="006554F5"/>
    <w:rsid w:val="0065585D"/>
    <w:rsid w:val="006568C6"/>
    <w:rsid w:val="00656C26"/>
    <w:rsid w:val="0066015A"/>
    <w:rsid w:val="00661DD2"/>
    <w:rsid w:val="006627AF"/>
    <w:rsid w:val="00662A64"/>
    <w:rsid w:val="00662B57"/>
    <w:rsid w:val="00663707"/>
    <w:rsid w:val="00663B8A"/>
    <w:rsid w:val="00663E63"/>
    <w:rsid w:val="006641F2"/>
    <w:rsid w:val="006649A7"/>
    <w:rsid w:val="00664F40"/>
    <w:rsid w:val="0066533E"/>
    <w:rsid w:val="0066562D"/>
    <w:rsid w:val="00665BDC"/>
    <w:rsid w:val="00665DEE"/>
    <w:rsid w:val="00665E02"/>
    <w:rsid w:val="00666063"/>
    <w:rsid w:val="00667268"/>
    <w:rsid w:val="00667A3A"/>
    <w:rsid w:val="0067020E"/>
    <w:rsid w:val="0067093C"/>
    <w:rsid w:val="00670A97"/>
    <w:rsid w:val="0067156C"/>
    <w:rsid w:val="00671B11"/>
    <w:rsid w:val="00672B9A"/>
    <w:rsid w:val="00672BC8"/>
    <w:rsid w:val="0067312B"/>
    <w:rsid w:val="0067340D"/>
    <w:rsid w:val="0067443A"/>
    <w:rsid w:val="00674C77"/>
    <w:rsid w:val="0067521A"/>
    <w:rsid w:val="00675D62"/>
    <w:rsid w:val="00680F4F"/>
    <w:rsid w:val="0068138A"/>
    <w:rsid w:val="00681879"/>
    <w:rsid w:val="00682983"/>
    <w:rsid w:val="00682B10"/>
    <w:rsid w:val="00682F09"/>
    <w:rsid w:val="006839AB"/>
    <w:rsid w:val="00683B3E"/>
    <w:rsid w:val="00683FF2"/>
    <w:rsid w:val="006840BC"/>
    <w:rsid w:val="0068412C"/>
    <w:rsid w:val="00685DAD"/>
    <w:rsid w:val="00685E83"/>
    <w:rsid w:val="0068674B"/>
    <w:rsid w:val="00686A11"/>
    <w:rsid w:val="00686B3D"/>
    <w:rsid w:val="00686F0E"/>
    <w:rsid w:val="00690B01"/>
    <w:rsid w:val="00690F13"/>
    <w:rsid w:val="006913E1"/>
    <w:rsid w:val="006923A6"/>
    <w:rsid w:val="006933F0"/>
    <w:rsid w:val="006945EB"/>
    <w:rsid w:val="0069525A"/>
    <w:rsid w:val="00695385"/>
    <w:rsid w:val="0069540C"/>
    <w:rsid w:val="006960D7"/>
    <w:rsid w:val="006960E0"/>
    <w:rsid w:val="0069796E"/>
    <w:rsid w:val="006A08FF"/>
    <w:rsid w:val="006A0C07"/>
    <w:rsid w:val="006A1121"/>
    <w:rsid w:val="006A1390"/>
    <w:rsid w:val="006A15C7"/>
    <w:rsid w:val="006A1ECA"/>
    <w:rsid w:val="006A1FBA"/>
    <w:rsid w:val="006A22D2"/>
    <w:rsid w:val="006A265B"/>
    <w:rsid w:val="006A2EB5"/>
    <w:rsid w:val="006A2FCA"/>
    <w:rsid w:val="006A3AE9"/>
    <w:rsid w:val="006A3D06"/>
    <w:rsid w:val="006A3DC4"/>
    <w:rsid w:val="006A3E3C"/>
    <w:rsid w:val="006A5B1B"/>
    <w:rsid w:val="006A6107"/>
    <w:rsid w:val="006A6630"/>
    <w:rsid w:val="006A79A1"/>
    <w:rsid w:val="006A7F52"/>
    <w:rsid w:val="006B0079"/>
    <w:rsid w:val="006B040C"/>
    <w:rsid w:val="006B3951"/>
    <w:rsid w:val="006B54E1"/>
    <w:rsid w:val="006B5F13"/>
    <w:rsid w:val="006B6F53"/>
    <w:rsid w:val="006B7B38"/>
    <w:rsid w:val="006B7D89"/>
    <w:rsid w:val="006C024F"/>
    <w:rsid w:val="006C0776"/>
    <w:rsid w:val="006C1750"/>
    <w:rsid w:val="006C1EA2"/>
    <w:rsid w:val="006C2138"/>
    <w:rsid w:val="006C2195"/>
    <w:rsid w:val="006C2368"/>
    <w:rsid w:val="006C258F"/>
    <w:rsid w:val="006C2C7F"/>
    <w:rsid w:val="006C3BB0"/>
    <w:rsid w:val="006C47C7"/>
    <w:rsid w:val="006C5A3D"/>
    <w:rsid w:val="006C6176"/>
    <w:rsid w:val="006C6D04"/>
    <w:rsid w:val="006C6D5B"/>
    <w:rsid w:val="006C7020"/>
    <w:rsid w:val="006D01EE"/>
    <w:rsid w:val="006D4990"/>
    <w:rsid w:val="006D59F0"/>
    <w:rsid w:val="006D7138"/>
    <w:rsid w:val="006D7958"/>
    <w:rsid w:val="006E0176"/>
    <w:rsid w:val="006E0A93"/>
    <w:rsid w:val="006E0CB0"/>
    <w:rsid w:val="006E196E"/>
    <w:rsid w:val="006E1D90"/>
    <w:rsid w:val="006E220F"/>
    <w:rsid w:val="006E23C6"/>
    <w:rsid w:val="006E4810"/>
    <w:rsid w:val="006E57F0"/>
    <w:rsid w:val="006E624F"/>
    <w:rsid w:val="006E6A7D"/>
    <w:rsid w:val="006E77A7"/>
    <w:rsid w:val="006E7C52"/>
    <w:rsid w:val="006F0EC9"/>
    <w:rsid w:val="006F1434"/>
    <w:rsid w:val="006F1852"/>
    <w:rsid w:val="006F204A"/>
    <w:rsid w:val="006F29DD"/>
    <w:rsid w:val="006F2ECF"/>
    <w:rsid w:val="006F30C3"/>
    <w:rsid w:val="006F3985"/>
    <w:rsid w:val="006F3DC9"/>
    <w:rsid w:val="006F4751"/>
    <w:rsid w:val="006F5C37"/>
    <w:rsid w:val="006F60CD"/>
    <w:rsid w:val="006F627A"/>
    <w:rsid w:val="006F7310"/>
    <w:rsid w:val="00701F68"/>
    <w:rsid w:val="007020C3"/>
    <w:rsid w:val="0070233E"/>
    <w:rsid w:val="007025C5"/>
    <w:rsid w:val="007027A7"/>
    <w:rsid w:val="00702A31"/>
    <w:rsid w:val="007032E3"/>
    <w:rsid w:val="007035CB"/>
    <w:rsid w:val="00703CA9"/>
    <w:rsid w:val="007045DC"/>
    <w:rsid w:val="007046CD"/>
    <w:rsid w:val="00704929"/>
    <w:rsid w:val="00704C61"/>
    <w:rsid w:val="007056D6"/>
    <w:rsid w:val="00705E1A"/>
    <w:rsid w:val="0070684F"/>
    <w:rsid w:val="00707264"/>
    <w:rsid w:val="007100DB"/>
    <w:rsid w:val="007106D5"/>
    <w:rsid w:val="007113EA"/>
    <w:rsid w:val="0071416E"/>
    <w:rsid w:val="00714A5D"/>
    <w:rsid w:val="00716BC8"/>
    <w:rsid w:val="00716E7C"/>
    <w:rsid w:val="00717261"/>
    <w:rsid w:val="00717628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478C"/>
    <w:rsid w:val="00724DFB"/>
    <w:rsid w:val="00724E51"/>
    <w:rsid w:val="00725361"/>
    <w:rsid w:val="007257D4"/>
    <w:rsid w:val="00726A23"/>
    <w:rsid w:val="007272AB"/>
    <w:rsid w:val="00730686"/>
    <w:rsid w:val="00731473"/>
    <w:rsid w:val="00731AAE"/>
    <w:rsid w:val="00731EB3"/>
    <w:rsid w:val="007322A2"/>
    <w:rsid w:val="00732737"/>
    <w:rsid w:val="00732BCA"/>
    <w:rsid w:val="007337D1"/>
    <w:rsid w:val="00733DBE"/>
    <w:rsid w:val="007351FC"/>
    <w:rsid w:val="00735627"/>
    <w:rsid w:val="0073594E"/>
    <w:rsid w:val="00736702"/>
    <w:rsid w:val="00736E36"/>
    <w:rsid w:val="00740E3B"/>
    <w:rsid w:val="007421C7"/>
    <w:rsid w:val="007433EC"/>
    <w:rsid w:val="007436C7"/>
    <w:rsid w:val="007436EF"/>
    <w:rsid w:val="00744071"/>
    <w:rsid w:val="00745128"/>
    <w:rsid w:val="0074514B"/>
    <w:rsid w:val="0074570B"/>
    <w:rsid w:val="00746613"/>
    <w:rsid w:val="0074713F"/>
    <w:rsid w:val="007473BF"/>
    <w:rsid w:val="00747589"/>
    <w:rsid w:val="007477D4"/>
    <w:rsid w:val="0074780E"/>
    <w:rsid w:val="00747A67"/>
    <w:rsid w:val="00747D06"/>
    <w:rsid w:val="00750126"/>
    <w:rsid w:val="007518DC"/>
    <w:rsid w:val="00752F3A"/>
    <w:rsid w:val="00753919"/>
    <w:rsid w:val="00754212"/>
    <w:rsid w:val="00754755"/>
    <w:rsid w:val="007548DE"/>
    <w:rsid w:val="0075490D"/>
    <w:rsid w:val="00754B12"/>
    <w:rsid w:val="007551A5"/>
    <w:rsid w:val="00757391"/>
    <w:rsid w:val="00757E39"/>
    <w:rsid w:val="00760A32"/>
    <w:rsid w:val="00760EF9"/>
    <w:rsid w:val="0076140F"/>
    <w:rsid w:val="00761DE1"/>
    <w:rsid w:val="00764406"/>
    <w:rsid w:val="0076471B"/>
    <w:rsid w:val="00765246"/>
    <w:rsid w:val="007656FD"/>
    <w:rsid w:val="007658F2"/>
    <w:rsid w:val="00766741"/>
    <w:rsid w:val="00766989"/>
    <w:rsid w:val="00766A92"/>
    <w:rsid w:val="007675FE"/>
    <w:rsid w:val="007677C9"/>
    <w:rsid w:val="007704F9"/>
    <w:rsid w:val="007710FE"/>
    <w:rsid w:val="007716DF"/>
    <w:rsid w:val="0077174E"/>
    <w:rsid w:val="007722B9"/>
    <w:rsid w:val="00772812"/>
    <w:rsid w:val="007738AE"/>
    <w:rsid w:val="00773A4F"/>
    <w:rsid w:val="00774345"/>
    <w:rsid w:val="0077486E"/>
    <w:rsid w:val="00776002"/>
    <w:rsid w:val="007763B0"/>
    <w:rsid w:val="00776A4E"/>
    <w:rsid w:val="00776B80"/>
    <w:rsid w:val="00776C02"/>
    <w:rsid w:val="00777B33"/>
    <w:rsid w:val="00777C27"/>
    <w:rsid w:val="00777D7A"/>
    <w:rsid w:val="007802F8"/>
    <w:rsid w:val="00780383"/>
    <w:rsid w:val="00780A47"/>
    <w:rsid w:val="00780C9F"/>
    <w:rsid w:val="00780F36"/>
    <w:rsid w:val="0078423C"/>
    <w:rsid w:val="0078445F"/>
    <w:rsid w:val="00784582"/>
    <w:rsid w:val="00786C6D"/>
    <w:rsid w:val="00787239"/>
    <w:rsid w:val="0078743A"/>
    <w:rsid w:val="0078765B"/>
    <w:rsid w:val="00787F43"/>
    <w:rsid w:val="00790337"/>
    <w:rsid w:val="00790892"/>
    <w:rsid w:val="00791109"/>
    <w:rsid w:val="007912FF"/>
    <w:rsid w:val="007913FA"/>
    <w:rsid w:val="007920E1"/>
    <w:rsid w:val="00792835"/>
    <w:rsid w:val="00792C9F"/>
    <w:rsid w:val="00793962"/>
    <w:rsid w:val="00794563"/>
    <w:rsid w:val="0079460F"/>
    <w:rsid w:val="007955E5"/>
    <w:rsid w:val="00795F53"/>
    <w:rsid w:val="00796445"/>
    <w:rsid w:val="00797590"/>
    <w:rsid w:val="007976AA"/>
    <w:rsid w:val="00797A9F"/>
    <w:rsid w:val="007A1A41"/>
    <w:rsid w:val="007A21A2"/>
    <w:rsid w:val="007A3002"/>
    <w:rsid w:val="007A30DC"/>
    <w:rsid w:val="007A388E"/>
    <w:rsid w:val="007A3B03"/>
    <w:rsid w:val="007A5E11"/>
    <w:rsid w:val="007A6895"/>
    <w:rsid w:val="007A78EA"/>
    <w:rsid w:val="007A7A77"/>
    <w:rsid w:val="007B023F"/>
    <w:rsid w:val="007B050F"/>
    <w:rsid w:val="007B0949"/>
    <w:rsid w:val="007B142C"/>
    <w:rsid w:val="007B2E7B"/>
    <w:rsid w:val="007B3209"/>
    <w:rsid w:val="007B3A39"/>
    <w:rsid w:val="007B3D27"/>
    <w:rsid w:val="007B406F"/>
    <w:rsid w:val="007B4A39"/>
    <w:rsid w:val="007B52D2"/>
    <w:rsid w:val="007B53AE"/>
    <w:rsid w:val="007B6F1D"/>
    <w:rsid w:val="007B7784"/>
    <w:rsid w:val="007B7F53"/>
    <w:rsid w:val="007C2906"/>
    <w:rsid w:val="007C44E1"/>
    <w:rsid w:val="007C4DD5"/>
    <w:rsid w:val="007C4ED5"/>
    <w:rsid w:val="007C509F"/>
    <w:rsid w:val="007C51ED"/>
    <w:rsid w:val="007C5CA0"/>
    <w:rsid w:val="007C6284"/>
    <w:rsid w:val="007D0F34"/>
    <w:rsid w:val="007D10CB"/>
    <w:rsid w:val="007D251A"/>
    <w:rsid w:val="007D2F4D"/>
    <w:rsid w:val="007D3846"/>
    <w:rsid w:val="007D4F15"/>
    <w:rsid w:val="007D5A6F"/>
    <w:rsid w:val="007D5D26"/>
    <w:rsid w:val="007D5FC1"/>
    <w:rsid w:val="007D6A89"/>
    <w:rsid w:val="007D6F40"/>
    <w:rsid w:val="007D73E4"/>
    <w:rsid w:val="007D7432"/>
    <w:rsid w:val="007D7540"/>
    <w:rsid w:val="007E08FD"/>
    <w:rsid w:val="007E0FE3"/>
    <w:rsid w:val="007E14A7"/>
    <w:rsid w:val="007E297D"/>
    <w:rsid w:val="007E2FAC"/>
    <w:rsid w:val="007E499E"/>
    <w:rsid w:val="007E719A"/>
    <w:rsid w:val="007E79D2"/>
    <w:rsid w:val="007F12FE"/>
    <w:rsid w:val="007F2677"/>
    <w:rsid w:val="007F2897"/>
    <w:rsid w:val="007F306B"/>
    <w:rsid w:val="007F3105"/>
    <w:rsid w:val="007F4F9A"/>
    <w:rsid w:val="007F5600"/>
    <w:rsid w:val="007F5909"/>
    <w:rsid w:val="007F6D98"/>
    <w:rsid w:val="007F6FCC"/>
    <w:rsid w:val="00800209"/>
    <w:rsid w:val="0080029A"/>
    <w:rsid w:val="00802058"/>
    <w:rsid w:val="008026AE"/>
    <w:rsid w:val="00802ECB"/>
    <w:rsid w:val="00802F59"/>
    <w:rsid w:val="008043E4"/>
    <w:rsid w:val="00805295"/>
    <w:rsid w:val="008053F8"/>
    <w:rsid w:val="008055CD"/>
    <w:rsid w:val="008056F2"/>
    <w:rsid w:val="00805B45"/>
    <w:rsid w:val="00806519"/>
    <w:rsid w:val="00806A26"/>
    <w:rsid w:val="00807012"/>
    <w:rsid w:val="00810515"/>
    <w:rsid w:val="008107E3"/>
    <w:rsid w:val="008127D9"/>
    <w:rsid w:val="00813210"/>
    <w:rsid w:val="0081338E"/>
    <w:rsid w:val="00814E57"/>
    <w:rsid w:val="008151E0"/>
    <w:rsid w:val="0081543D"/>
    <w:rsid w:val="00816E1F"/>
    <w:rsid w:val="00816EB3"/>
    <w:rsid w:val="008172D4"/>
    <w:rsid w:val="00820888"/>
    <w:rsid w:val="00821130"/>
    <w:rsid w:val="00821768"/>
    <w:rsid w:val="00822703"/>
    <w:rsid w:val="008233CD"/>
    <w:rsid w:val="00823F27"/>
    <w:rsid w:val="00823FC2"/>
    <w:rsid w:val="00824483"/>
    <w:rsid w:val="0082452A"/>
    <w:rsid w:val="008258AB"/>
    <w:rsid w:val="00825B0B"/>
    <w:rsid w:val="0082651A"/>
    <w:rsid w:val="008269D7"/>
    <w:rsid w:val="00826D92"/>
    <w:rsid w:val="008277F1"/>
    <w:rsid w:val="00827AE1"/>
    <w:rsid w:val="00830286"/>
    <w:rsid w:val="0083034E"/>
    <w:rsid w:val="008306D4"/>
    <w:rsid w:val="0083080F"/>
    <w:rsid w:val="00831267"/>
    <w:rsid w:val="00833044"/>
    <w:rsid w:val="0083363D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1A5"/>
    <w:rsid w:val="008436D0"/>
    <w:rsid w:val="0084418E"/>
    <w:rsid w:val="008458C8"/>
    <w:rsid w:val="00845AC6"/>
    <w:rsid w:val="008462DC"/>
    <w:rsid w:val="00846598"/>
    <w:rsid w:val="008475AF"/>
    <w:rsid w:val="00847CFF"/>
    <w:rsid w:val="0085234E"/>
    <w:rsid w:val="008531B7"/>
    <w:rsid w:val="0085404C"/>
    <w:rsid w:val="00854A63"/>
    <w:rsid w:val="008557F3"/>
    <w:rsid w:val="00856653"/>
    <w:rsid w:val="00861CAB"/>
    <w:rsid w:val="00861EA1"/>
    <w:rsid w:val="008640F1"/>
    <w:rsid w:val="00864785"/>
    <w:rsid w:val="0086751E"/>
    <w:rsid w:val="008677FA"/>
    <w:rsid w:val="008679E9"/>
    <w:rsid w:val="00870115"/>
    <w:rsid w:val="00872278"/>
    <w:rsid w:val="00872DA8"/>
    <w:rsid w:val="008735C1"/>
    <w:rsid w:val="00874110"/>
    <w:rsid w:val="00874973"/>
    <w:rsid w:val="00874D59"/>
    <w:rsid w:val="00875227"/>
    <w:rsid w:val="008758E0"/>
    <w:rsid w:val="00876062"/>
    <w:rsid w:val="008767A2"/>
    <w:rsid w:val="00877C60"/>
    <w:rsid w:val="00880B94"/>
    <w:rsid w:val="00881DCD"/>
    <w:rsid w:val="008827EE"/>
    <w:rsid w:val="008833A5"/>
    <w:rsid w:val="00883B47"/>
    <w:rsid w:val="00883F8E"/>
    <w:rsid w:val="00884118"/>
    <w:rsid w:val="00884CBA"/>
    <w:rsid w:val="0088524C"/>
    <w:rsid w:val="0088539C"/>
    <w:rsid w:val="0089172E"/>
    <w:rsid w:val="00891BB3"/>
    <w:rsid w:val="008924AE"/>
    <w:rsid w:val="008929C2"/>
    <w:rsid w:val="00894B40"/>
    <w:rsid w:val="00894D8F"/>
    <w:rsid w:val="008952CD"/>
    <w:rsid w:val="008956F7"/>
    <w:rsid w:val="0089745B"/>
    <w:rsid w:val="008A0FE0"/>
    <w:rsid w:val="008A2B6D"/>
    <w:rsid w:val="008A3E9F"/>
    <w:rsid w:val="008A6B8B"/>
    <w:rsid w:val="008B0931"/>
    <w:rsid w:val="008B1A85"/>
    <w:rsid w:val="008B1B47"/>
    <w:rsid w:val="008B2C46"/>
    <w:rsid w:val="008B32E3"/>
    <w:rsid w:val="008B375D"/>
    <w:rsid w:val="008B3AD9"/>
    <w:rsid w:val="008B3EBB"/>
    <w:rsid w:val="008B3EC0"/>
    <w:rsid w:val="008B4394"/>
    <w:rsid w:val="008B5A64"/>
    <w:rsid w:val="008B668A"/>
    <w:rsid w:val="008B68EF"/>
    <w:rsid w:val="008B695F"/>
    <w:rsid w:val="008B7097"/>
    <w:rsid w:val="008B73AC"/>
    <w:rsid w:val="008C1B79"/>
    <w:rsid w:val="008C35BF"/>
    <w:rsid w:val="008C3B6A"/>
    <w:rsid w:val="008C4638"/>
    <w:rsid w:val="008C4D90"/>
    <w:rsid w:val="008C7B69"/>
    <w:rsid w:val="008D087A"/>
    <w:rsid w:val="008D1781"/>
    <w:rsid w:val="008D2CA4"/>
    <w:rsid w:val="008D353A"/>
    <w:rsid w:val="008D37D3"/>
    <w:rsid w:val="008D4668"/>
    <w:rsid w:val="008D7D36"/>
    <w:rsid w:val="008E0D2B"/>
    <w:rsid w:val="008E1371"/>
    <w:rsid w:val="008E1B60"/>
    <w:rsid w:val="008E1B82"/>
    <w:rsid w:val="008E42A0"/>
    <w:rsid w:val="008E4AA9"/>
    <w:rsid w:val="008E5C84"/>
    <w:rsid w:val="008E62CF"/>
    <w:rsid w:val="008E759D"/>
    <w:rsid w:val="008E7731"/>
    <w:rsid w:val="008F02AF"/>
    <w:rsid w:val="008F0B94"/>
    <w:rsid w:val="008F1921"/>
    <w:rsid w:val="008F33CA"/>
    <w:rsid w:val="008F3594"/>
    <w:rsid w:val="008F3985"/>
    <w:rsid w:val="008F3E4D"/>
    <w:rsid w:val="008F437A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220A"/>
    <w:rsid w:val="00902472"/>
    <w:rsid w:val="00902A85"/>
    <w:rsid w:val="00903063"/>
    <w:rsid w:val="009031B4"/>
    <w:rsid w:val="00903720"/>
    <w:rsid w:val="00903C8D"/>
    <w:rsid w:val="00904DEB"/>
    <w:rsid w:val="00904E3B"/>
    <w:rsid w:val="009050C0"/>
    <w:rsid w:val="009070B4"/>
    <w:rsid w:val="0091069A"/>
    <w:rsid w:val="0091228D"/>
    <w:rsid w:val="009124ED"/>
    <w:rsid w:val="00912EB8"/>
    <w:rsid w:val="00913E7C"/>
    <w:rsid w:val="00914319"/>
    <w:rsid w:val="00915177"/>
    <w:rsid w:val="00915502"/>
    <w:rsid w:val="0091615D"/>
    <w:rsid w:val="009163BB"/>
    <w:rsid w:val="009215E7"/>
    <w:rsid w:val="00921A8C"/>
    <w:rsid w:val="00921DA9"/>
    <w:rsid w:val="00922258"/>
    <w:rsid w:val="00922F26"/>
    <w:rsid w:val="00923263"/>
    <w:rsid w:val="0092520A"/>
    <w:rsid w:val="009253C9"/>
    <w:rsid w:val="009256AF"/>
    <w:rsid w:val="0092577F"/>
    <w:rsid w:val="00926273"/>
    <w:rsid w:val="00926B48"/>
    <w:rsid w:val="00930379"/>
    <w:rsid w:val="00930395"/>
    <w:rsid w:val="009303E8"/>
    <w:rsid w:val="009307CA"/>
    <w:rsid w:val="00931122"/>
    <w:rsid w:val="00931971"/>
    <w:rsid w:val="009321E5"/>
    <w:rsid w:val="009323C0"/>
    <w:rsid w:val="0093282A"/>
    <w:rsid w:val="00933791"/>
    <w:rsid w:val="00934D1F"/>
    <w:rsid w:val="0093511F"/>
    <w:rsid w:val="009353F8"/>
    <w:rsid w:val="00935F9D"/>
    <w:rsid w:val="00937316"/>
    <w:rsid w:val="009379DA"/>
    <w:rsid w:val="00937D4D"/>
    <w:rsid w:val="00940476"/>
    <w:rsid w:val="00940C23"/>
    <w:rsid w:val="0094206B"/>
    <w:rsid w:val="009427DC"/>
    <w:rsid w:val="00943294"/>
    <w:rsid w:val="00943ACC"/>
    <w:rsid w:val="00943E6E"/>
    <w:rsid w:val="0094470C"/>
    <w:rsid w:val="00944F96"/>
    <w:rsid w:val="0094593C"/>
    <w:rsid w:val="00945EF8"/>
    <w:rsid w:val="009463FE"/>
    <w:rsid w:val="009464FE"/>
    <w:rsid w:val="00947173"/>
    <w:rsid w:val="00947523"/>
    <w:rsid w:val="00947BE1"/>
    <w:rsid w:val="00947D8B"/>
    <w:rsid w:val="00950473"/>
    <w:rsid w:val="0095051C"/>
    <w:rsid w:val="00950CF1"/>
    <w:rsid w:val="0095132E"/>
    <w:rsid w:val="00951E0A"/>
    <w:rsid w:val="0095244F"/>
    <w:rsid w:val="0095264F"/>
    <w:rsid w:val="009532ED"/>
    <w:rsid w:val="00954D75"/>
    <w:rsid w:val="0095541E"/>
    <w:rsid w:val="00955E08"/>
    <w:rsid w:val="009569A2"/>
    <w:rsid w:val="00956B6F"/>
    <w:rsid w:val="00956CCC"/>
    <w:rsid w:val="00957C82"/>
    <w:rsid w:val="0096029A"/>
    <w:rsid w:val="009609B9"/>
    <w:rsid w:val="00960A22"/>
    <w:rsid w:val="00961C8C"/>
    <w:rsid w:val="00961CE5"/>
    <w:rsid w:val="00962412"/>
    <w:rsid w:val="00962FA5"/>
    <w:rsid w:val="00963D54"/>
    <w:rsid w:val="00964223"/>
    <w:rsid w:val="0096507E"/>
    <w:rsid w:val="009656F2"/>
    <w:rsid w:val="009663B9"/>
    <w:rsid w:val="00966E10"/>
    <w:rsid w:val="00967422"/>
    <w:rsid w:val="00970E3C"/>
    <w:rsid w:val="00971512"/>
    <w:rsid w:val="0097245B"/>
    <w:rsid w:val="00972A04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80359"/>
    <w:rsid w:val="0098109A"/>
    <w:rsid w:val="0098110A"/>
    <w:rsid w:val="0098125B"/>
    <w:rsid w:val="00981F9B"/>
    <w:rsid w:val="0098206C"/>
    <w:rsid w:val="00982913"/>
    <w:rsid w:val="00982955"/>
    <w:rsid w:val="00982C27"/>
    <w:rsid w:val="0098321E"/>
    <w:rsid w:val="009832B7"/>
    <w:rsid w:val="009841DB"/>
    <w:rsid w:val="00985B40"/>
    <w:rsid w:val="00985BBB"/>
    <w:rsid w:val="00985C77"/>
    <w:rsid w:val="009862F2"/>
    <w:rsid w:val="00987812"/>
    <w:rsid w:val="009906B8"/>
    <w:rsid w:val="009908BE"/>
    <w:rsid w:val="00990D15"/>
    <w:rsid w:val="009918FC"/>
    <w:rsid w:val="009922B9"/>
    <w:rsid w:val="00992CC4"/>
    <w:rsid w:val="00994885"/>
    <w:rsid w:val="0099493A"/>
    <w:rsid w:val="00995003"/>
    <w:rsid w:val="00996030"/>
    <w:rsid w:val="009963AD"/>
    <w:rsid w:val="00996F6B"/>
    <w:rsid w:val="009978F8"/>
    <w:rsid w:val="00997A3B"/>
    <w:rsid w:val="00997AEA"/>
    <w:rsid w:val="009A01D5"/>
    <w:rsid w:val="009A0A68"/>
    <w:rsid w:val="009A0EE4"/>
    <w:rsid w:val="009A214E"/>
    <w:rsid w:val="009A216B"/>
    <w:rsid w:val="009A2597"/>
    <w:rsid w:val="009A278A"/>
    <w:rsid w:val="009A2892"/>
    <w:rsid w:val="009A2B4D"/>
    <w:rsid w:val="009A330D"/>
    <w:rsid w:val="009A37AC"/>
    <w:rsid w:val="009A3A1E"/>
    <w:rsid w:val="009A3A97"/>
    <w:rsid w:val="009A43CF"/>
    <w:rsid w:val="009A55AA"/>
    <w:rsid w:val="009A56A2"/>
    <w:rsid w:val="009A649B"/>
    <w:rsid w:val="009A64C6"/>
    <w:rsid w:val="009A6544"/>
    <w:rsid w:val="009A7625"/>
    <w:rsid w:val="009B0EC0"/>
    <w:rsid w:val="009B12AA"/>
    <w:rsid w:val="009B18CA"/>
    <w:rsid w:val="009B219C"/>
    <w:rsid w:val="009B2BB0"/>
    <w:rsid w:val="009B333D"/>
    <w:rsid w:val="009B3943"/>
    <w:rsid w:val="009B44BF"/>
    <w:rsid w:val="009B4B1E"/>
    <w:rsid w:val="009B5947"/>
    <w:rsid w:val="009B6D01"/>
    <w:rsid w:val="009B7918"/>
    <w:rsid w:val="009B7A95"/>
    <w:rsid w:val="009C0486"/>
    <w:rsid w:val="009C06E7"/>
    <w:rsid w:val="009C1E93"/>
    <w:rsid w:val="009C2520"/>
    <w:rsid w:val="009C399B"/>
    <w:rsid w:val="009C3FA8"/>
    <w:rsid w:val="009C42C4"/>
    <w:rsid w:val="009C54A6"/>
    <w:rsid w:val="009C5824"/>
    <w:rsid w:val="009C5A31"/>
    <w:rsid w:val="009C5CA3"/>
    <w:rsid w:val="009C62DE"/>
    <w:rsid w:val="009C68A5"/>
    <w:rsid w:val="009C6E4A"/>
    <w:rsid w:val="009C7391"/>
    <w:rsid w:val="009D022B"/>
    <w:rsid w:val="009D0808"/>
    <w:rsid w:val="009D083E"/>
    <w:rsid w:val="009D1F56"/>
    <w:rsid w:val="009D229D"/>
    <w:rsid w:val="009D26D1"/>
    <w:rsid w:val="009D2D60"/>
    <w:rsid w:val="009D3EE5"/>
    <w:rsid w:val="009D412A"/>
    <w:rsid w:val="009D43CA"/>
    <w:rsid w:val="009D470A"/>
    <w:rsid w:val="009D513D"/>
    <w:rsid w:val="009D5521"/>
    <w:rsid w:val="009D566E"/>
    <w:rsid w:val="009D5E78"/>
    <w:rsid w:val="009D72DF"/>
    <w:rsid w:val="009D75AF"/>
    <w:rsid w:val="009D7663"/>
    <w:rsid w:val="009D76CC"/>
    <w:rsid w:val="009D7887"/>
    <w:rsid w:val="009E1007"/>
    <w:rsid w:val="009E26D5"/>
    <w:rsid w:val="009E2EB6"/>
    <w:rsid w:val="009E3DF3"/>
    <w:rsid w:val="009E46F1"/>
    <w:rsid w:val="009E5464"/>
    <w:rsid w:val="009E6298"/>
    <w:rsid w:val="009E6A58"/>
    <w:rsid w:val="009E6E69"/>
    <w:rsid w:val="009E6F2B"/>
    <w:rsid w:val="009E7B3A"/>
    <w:rsid w:val="009F01E2"/>
    <w:rsid w:val="009F0816"/>
    <w:rsid w:val="009F151E"/>
    <w:rsid w:val="009F1ADC"/>
    <w:rsid w:val="009F22FB"/>
    <w:rsid w:val="009F3615"/>
    <w:rsid w:val="009F391E"/>
    <w:rsid w:val="00A00962"/>
    <w:rsid w:val="00A01626"/>
    <w:rsid w:val="00A01B64"/>
    <w:rsid w:val="00A02794"/>
    <w:rsid w:val="00A02F96"/>
    <w:rsid w:val="00A038A7"/>
    <w:rsid w:val="00A040CE"/>
    <w:rsid w:val="00A049FA"/>
    <w:rsid w:val="00A04F83"/>
    <w:rsid w:val="00A05CE9"/>
    <w:rsid w:val="00A05F2D"/>
    <w:rsid w:val="00A06E2C"/>
    <w:rsid w:val="00A06E35"/>
    <w:rsid w:val="00A07487"/>
    <w:rsid w:val="00A1029C"/>
    <w:rsid w:val="00A10553"/>
    <w:rsid w:val="00A10773"/>
    <w:rsid w:val="00A11C65"/>
    <w:rsid w:val="00A12401"/>
    <w:rsid w:val="00A1285E"/>
    <w:rsid w:val="00A1310C"/>
    <w:rsid w:val="00A13CD5"/>
    <w:rsid w:val="00A146B0"/>
    <w:rsid w:val="00A14A48"/>
    <w:rsid w:val="00A14A51"/>
    <w:rsid w:val="00A14D21"/>
    <w:rsid w:val="00A14D84"/>
    <w:rsid w:val="00A14E48"/>
    <w:rsid w:val="00A15015"/>
    <w:rsid w:val="00A1651A"/>
    <w:rsid w:val="00A17695"/>
    <w:rsid w:val="00A203EA"/>
    <w:rsid w:val="00A2045D"/>
    <w:rsid w:val="00A2164E"/>
    <w:rsid w:val="00A217F4"/>
    <w:rsid w:val="00A229BA"/>
    <w:rsid w:val="00A22A4C"/>
    <w:rsid w:val="00A22E8E"/>
    <w:rsid w:val="00A22E98"/>
    <w:rsid w:val="00A234F0"/>
    <w:rsid w:val="00A24593"/>
    <w:rsid w:val="00A25414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265C"/>
    <w:rsid w:val="00A32D26"/>
    <w:rsid w:val="00A33AA6"/>
    <w:rsid w:val="00A33FAF"/>
    <w:rsid w:val="00A34125"/>
    <w:rsid w:val="00A34431"/>
    <w:rsid w:val="00A351B0"/>
    <w:rsid w:val="00A35BED"/>
    <w:rsid w:val="00A361CD"/>
    <w:rsid w:val="00A402AF"/>
    <w:rsid w:val="00A4052F"/>
    <w:rsid w:val="00A40867"/>
    <w:rsid w:val="00A42CE7"/>
    <w:rsid w:val="00A4329A"/>
    <w:rsid w:val="00A44486"/>
    <w:rsid w:val="00A450DD"/>
    <w:rsid w:val="00A4729B"/>
    <w:rsid w:val="00A501E1"/>
    <w:rsid w:val="00A50366"/>
    <w:rsid w:val="00A5368F"/>
    <w:rsid w:val="00A53D76"/>
    <w:rsid w:val="00A55CFC"/>
    <w:rsid w:val="00A55D24"/>
    <w:rsid w:val="00A56982"/>
    <w:rsid w:val="00A56B75"/>
    <w:rsid w:val="00A57618"/>
    <w:rsid w:val="00A602BE"/>
    <w:rsid w:val="00A6040F"/>
    <w:rsid w:val="00A614AD"/>
    <w:rsid w:val="00A61C92"/>
    <w:rsid w:val="00A62021"/>
    <w:rsid w:val="00A6216D"/>
    <w:rsid w:val="00A623CC"/>
    <w:rsid w:val="00A63717"/>
    <w:rsid w:val="00A63AF9"/>
    <w:rsid w:val="00A64C55"/>
    <w:rsid w:val="00A6528F"/>
    <w:rsid w:val="00A65E48"/>
    <w:rsid w:val="00A705FD"/>
    <w:rsid w:val="00A71D59"/>
    <w:rsid w:val="00A72169"/>
    <w:rsid w:val="00A731CA"/>
    <w:rsid w:val="00A73998"/>
    <w:rsid w:val="00A74239"/>
    <w:rsid w:val="00A74C99"/>
    <w:rsid w:val="00A75106"/>
    <w:rsid w:val="00A75EA4"/>
    <w:rsid w:val="00A75ECA"/>
    <w:rsid w:val="00A7620D"/>
    <w:rsid w:val="00A76F72"/>
    <w:rsid w:val="00A805FA"/>
    <w:rsid w:val="00A80CE3"/>
    <w:rsid w:val="00A81038"/>
    <w:rsid w:val="00A81310"/>
    <w:rsid w:val="00A824B8"/>
    <w:rsid w:val="00A828C0"/>
    <w:rsid w:val="00A82B26"/>
    <w:rsid w:val="00A835DD"/>
    <w:rsid w:val="00A85067"/>
    <w:rsid w:val="00A85355"/>
    <w:rsid w:val="00A855DB"/>
    <w:rsid w:val="00A85C44"/>
    <w:rsid w:val="00A8667F"/>
    <w:rsid w:val="00A86E4C"/>
    <w:rsid w:val="00A87552"/>
    <w:rsid w:val="00A907D9"/>
    <w:rsid w:val="00A90889"/>
    <w:rsid w:val="00A9152D"/>
    <w:rsid w:val="00A91676"/>
    <w:rsid w:val="00A924E1"/>
    <w:rsid w:val="00A92EEB"/>
    <w:rsid w:val="00A92F05"/>
    <w:rsid w:val="00A936DB"/>
    <w:rsid w:val="00A93A3B"/>
    <w:rsid w:val="00A942A2"/>
    <w:rsid w:val="00A942DB"/>
    <w:rsid w:val="00A94CAB"/>
    <w:rsid w:val="00A9559E"/>
    <w:rsid w:val="00A961AD"/>
    <w:rsid w:val="00A964F4"/>
    <w:rsid w:val="00A96BBC"/>
    <w:rsid w:val="00AA0044"/>
    <w:rsid w:val="00AA0F2C"/>
    <w:rsid w:val="00AA1300"/>
    <w:rsid w:val="00AA13F7"/>
    <w:rsid w:val="00AA25CB"/>
    <w:rsid w:val="00AA2996"/>
    <w:rsid w:val="00AA2E86"/>
    <w:rsid w:val="00AA32FB"/>
    <w:rsid w:val="00AA34D8"/>
    <w:rsid w:val="00AA466A"/>
    <w:rsid w:val="00AA52F7"/>
    <w:rsid w:val="00AA5D46"/>
    <w:rsid w:val="00AA6C4C"/>
    <w:rsid w:val="00AA7222"/>
    <w:rsid w:val="00AA7B1A"/>
    <w:rsid w:val="00AB08D6"/>
    <w:rsid w:val="00AB2194"/>
    <w:rsid w:val="00AB2693"/>
    <w:rsid w:val="00AB34F1"/>
    <w:rsid w:val="00AB4202"/>
    <w:rsid w:val="00AB473B"/>
    <w:rsid w:val="00AB4B86"/>
    <w:rsid w:val="00AB4F6D"/>
    <w:rsid w:val="00AB5822"/>
    <w:rsid w:val="00AB6324"/>
    <w:rsid w:val="00AB7A0E"/>
    <w:rsid w:val="00AC0CB4"/>
    <w:rsid w:val="00AC0D2C"/>
    <w:rsid w:val="00AC118E"/>
    <w:rsid w:val="00AC1386"/>
    <w:rsid w:val="00AC3177"/>
    <w:rsid w:val="00AC3C65"/>
    <w:rsid w:val="00AC5330"/>
    <w:rsid w:val="00AC6FA2"/>
    <w:rsid w:val="00AC785B"/>
    <w:rsid w:val="00AC799A"/>
    <w:rsid w:val="00AC7C16"/>
    <w:rsid w:val="00AD07EA"/>
    <w:rsid w:val="00AD2CC1"/>
    <w:rsid w:val="00AD3676"/>
    <w:rsid w:val="00AD3DEF"/>
    <w:rsid w:val="00AD4D91"/>
    <w:rsid w:val="00AD505E"/>
    <w:rsid w:val="00AD562C"/>
    <w:rsid w:val="00AD5CB6"/>
    <w:rsid w:val="00AD6E04"/>
    <w:rsid w:val="00AD7289"/>
    <w:rsid w:val="00AD7495"/>
    <w:rsid w:val="00AD77E5"/>
    <w:rsid w:val="00AE03A7"/>
    <w:rsid w:val="00AE08B9"/>
    <w:rsid w:val="00AE173D"/>
    <w:rsid w:val="00AE1C0A"/>
    <w:rsid w:val="00AE1EAB"/>
    <w:rsid w:val="00AE2167"/>
    <w:rsid w:val="00AE22FB"/>
    <w:rsid w:val="00AE2BDE"/>
    <w:rsid w:val="00AE3E55"/>
    <w:rsid w:val="00AE4113"/>
    <w:rsid w:val="00AE4D51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2908"/>
    <w:rsid w:val="00AF3865"/>
    <w:rsid w:val="00AF4389"/>
    <w:rsid w:val="00AF4404"/>
    <w:rsid w:val="00AF47B0"/>
    <w:rsid w:val="00AF4B34"/>
    <w:rsid w:val="00AF54E3"/>
    <w:rsid w:val="00AF5E07"/>
    <w:rsid w:val="00B009D0"/>
    <w:rsid w:val="00B017F9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338"/>
    <w:rsid w:val="00B065A1"/>
    <w:rsid w:val="00B0737F"/>
    <w:rsid w:val="00B104B4"/>
    <w:rsid w:val="00B10D9A"/>
    <w:rsid w:val="00B112E8"/>
    <w:rsid w:val="00B11E3C"/>
    <w:rsid w:val="00B145FD"/>
    <w:rsid w:val="00B14705"/>
    <w:rsid w:val="00B14FC1"/>
    <w:rsid w:val="00B15C5B"/>
    <w:rsid w:val="00B166B5"/>
    <w:rsid w:val="00B1772F"/>
    <w:rsid w:val="00B177F8"/>
    <w:rsid w:val="00B1783F"/>
    <w:rsid w:val="00B17F8B"/>
    <w:rsid w:val="00B200FF"/>
    <w:rsid w:val="00B2050A"/>
    <w:rsid w:val="00B20767"/>
    <w:rsid w:val="00B2092D"/>
    <w:rsid w:val="00B21C76"/>
    <w:rsid w:val="00B22708"/>
    <w:rsid w:val="00B2287F"/>
    <w:rsid w:val="00B22FF7"/>
    <w:rsid w:val="00B230BD"/>
    <w:rsid w:val="00B24A42"/>
    <w:rsid w:val="00B25276"/>
    <w:rsid w:val="00B265C1"/>
    <w:rsid w:val="00B265C8"/>
    <w:rsid w:val="00B268DD"/>
    <w:rsid w:val="00B302E1"/>
    <w:rsid w:val="00B305E0"/>
    <w:rsid w:val="00B30DAE"/>
    <w:rsid w:val="00B31B79"/>
    <w:rsid w:val="00B31D95"/>
    <w:rsid w:val="00B32F0B"/>
    <w:rsid w:val="00B337BD"/>
    <w:rsid w:val="00B33861"/>
    <w:rsid w:val="00B34C14"/>
    <w:rsid w:val="00B35078"/>
    <w:rsid w:val="00B36D6E"/>
    <w:rsid w:val="00B37336"/>
    <w:rsid w:val="00B37903"/>
    <w:rsid w:val="00B406E3"/>
    <w:rsid w:val="00B407D3"/>
    <w:rsid w:val="00B413D9"/>
    <w:rsid w:val="00B41807"/>
    <w:rsid w:val="00B44B58"/>
    <w:rsid w:val="00B4523A"/>
    <w:rsid w:val="00B45569"/>
    <w:rsid w:val="00B45AF6"/>
    <w:rsid w:val="00B47028"/>
    <w:rsid w:val="00B474A9"/>
    <w:rsid w:val="00B4751C"/>
    <w:rsid w:val="00B476D3"/>
    <w:rsid w:val="00B47868"/>
    <w:rsid w:val="00B47CF4"/>
    <w:rsid w:val="00B5147C"/>
    <w:rsid w:val="00B516C5"/>
    <w:rsid w:val="00B5175E"/>
    <w:rsid w:val="00B5180D"/>
    <w:rsid w:val="00B519C2"/>
    <w:rsid w:val="00B5279D"/>
    <w:rsid w:val="00B527B8"/>
    <w:rsid w:val="00B528C5"/>
    <w:rsid w:val="00B5301E"/>
    <w:rsid w:val="00B53076"/>
    <w:rsid w:val="00B54B4E"/>
    <w:rsid w:val="00B554E8"/>
    <w:rsid w:val="00B56E02"/>
    <w:rsid w:val="00B57480"/>
    <w:rsid w:val="00B575F6"/>
    <w:rsid w:val="00B60A27"/>
    <w:rsid w:val="00B60B73"/>
    <w:rsid w:val="00B617EA"/>
    <w:rsid w:val="00B63E4F"/>
    <w:rsid w:val="00B655F3"/>
    <w:rsid w:val="00B657F2"/>
    <w:rsid w:val="00B66109"/>
    <w:rsid w:val="00B6720B"/>
    <w:rsid w:val="00B6744D"/>
    <w:rsid w:val="00B67B31"/>
    <w:rsid w:val="00B70B18"/>
    <w:rsid w:val="00B711E9"/>
    <w:rsid w:val="00B71346"/>
    <w:rsid w:val="00B719DD"/>
    <w:rsid w:val="00B72FD0"/>
    <w:rsid w:val="00B73CE1"/>
    <w:rsid w:val="00B73D65"/>
    <w:rsid w:val="00B7432B"/>
    <w:rsid w:val="00B74D08"/>
    <w:rsid w:val="00B74EC7"/>
    <w:rsid w:val="00B750F7"/>
    <w:rsid w:val="00B7688E"/>
    <w:rsid w:val="00B76F20"/>
    <w:rsid w:val="00B777A9"/>
    <w:rsid w:val="00B8236A"/>
    <w:rsid w:val="00B82540"/>
    <w:rsid w:val="00B83C92"/>
    <w:rsid w:val="00B845EC"/>
    <w:rsid w:val="00B849A8"/>
    <w:rsid w:val="00B84D4C"/>
    <w:rsid w:val="00B863BD"/>
    <w:rsid w:val="00B87438"/>
    <w:rsid w:val="00B87B7B"/>
    <w:rsid w:val="00B87BD8"/>
    <w:rsid w:val="00B90146"/>
    <w:rsid w:val="00B904B3"/>
    <w:rsid w:val="00B90FEF"/>
    <w:rsid w:val="00B91BC4"/>
    <w:rsid w:val="00B91FB2"/>
    <w:rsid w:val="00B92390"/>
    <w:rsid w:val="00B92DDA"/>
    <w:rsid w:val="00B92F2C"/>
    <w:rsid w:val="00B944D6"/>
    <w:rsid w:val="00B9493B"/>
    <w:rsid w:val="00B94C89"/>
    <w:rsid w:val="00B95DD7"/>
    <w:rsid w:val="00B9676B"/>
    <w:rsid w:val="00B96B50"/>
    <w:rsid w:val="00B9755C"/>
    <w:rsid w:val="00B97596"/>
    <w:rsid w:val="00B97C06"/>
    <w:rsid w:val="00BA028C"/>
    <w:rsid w:val="00BA0E7D"/>
    <w:rsid w:val="00BA1278"/>
    <w:rsid w:val="00BA347E"/>
    <w:rsid w:val="00BA353C"/>
    <w:rsid w:val="00BA371A"/>
    <w:rsid w:val="00BA418A"/>
    <w:rsid w:val="00BA49F9"/>
    <w:rsid w:val="00BA54BA"/>
    <w:rsid w:val="00BA6308"/>
    <w:rsid w:val="00BA694D"/>
    <w:rsid w:val="00BA6B6D"/>
    <w:rsid w:val="00BA74B5"/>
    <w:rsid w:val="00BA7B28"/>
    <w:rsid w:val="00BB0170"/>
    <w:rsid w:val="00BB0A80"/>
    <w:rsid w:val="00BB0B30"/>
    <w:rsid w:val="00BB0C85"/>
    <w:rsid w:val="00BB1A16"/>
    <w:rsid w:val="00BB1A50"/>
    <w:rsid w:val="00BB2A47"/>
    <w:rsid w:val="00BB3410"/>
    <w:rsid w:val="00BB35F8"/>
    <w:rsid w:val="00BB3AFD"/>
    <w:rsid w:val="00BB421E"/>
    <w:rsid w:val="00BB4D1E"/>
    <w:rsid w:val="00BB7F20"/>
    <w:rsid w:val="00BC0965"/>
    <w:rsid w:val="00BC0A6B"/>
    <w:rsid w:val="00BC0B27"/>
    <w:rsid w:val="00BC143F"/>
    <w:rsid w:val="00BC1502"/>
    <w:rsid w:val="00BC1977"/>
    <w:rsid w:val="00BC20CD"/>
    <w:rsid w:val="00BC226C"/>
    <w:rsid w:val="00BC25CD"/>
    <w:rsid w:val="00BC2B41"/>
    <w:rsid w:val="00BC3879"/>
    <w:rsid w:val="00BC3F5C"/>
    <w:rsid w:val="00BC40CE"/>
    <w:rsid w:val="00BC4113"/>
    <w:rsid w:val="00BC54AF"/>
    <w:rsid w:val="00BC59E4"/>
    <w:rsid w:val="00BC5C83"/>
    <w:rsid w:val="00BC60C0"/>
    <w:rsid w:val="00BC7C7F"/>
    <w:rsid w:val="00BD0345"/>
    <w:rsid w:val="00BD051A"/>
    <w:rsid w:val="00BD069D"/>
    <w:rsid w:val="00BD1684"/>
    <w:rsid w:val="00BD2098"/>
    <w:rsid w:val="00BD2FFC"/>
    <w:rsid w:val="00BD3529"/>
    <w:rsid w:val="00BD3C78"/>
    <w:rsid w:val="00BD487E"/>
    <w:rsid w:val="00BD5564"/>
    <w:rsid w:val="00BD569F"/>
    <w:rsid w:val="00BD5700"/>
    <w:rsid w:val="00BE03B7"/>
    <w:rsid w:val="00BE13D7"/>
    <w:rsid w:val="00BE1572"/>
    <w:rsid w:val="00BE2A02"/>
    <w:rsid w:val="00BE2F2B"/>
    <w:rsid w:val="00BE4378"/>
    <w:rsid w:val="00BE45B8"/>
    <w:rsid w:val="00BE57D6"/>
    <w:rsid w:val="00BE644C"/>
    <w:rsid w:val="00BE6726"/>
    <w:rsid w:val="00BF1473"/>
    <w:rsid w:val="00BF1FA6"/>
    <w:rsid w:val="00BF2114"/>
    <w:rsid w:val="00BF2434"/>
    <w:rsid w:val="00BF24CB"/>
    <w:rsid w:val="00BF2FF5"/>
    <w:rsid w:val="00BF38A1"/>
    <w:rsid w:val="00BF49A7"/>
    <w:rsid w:val="00BF4F26"/>
    <w:rsid w:val="00BF5438"/>
    <w:rsid w:val="00BF583B"/>
    <w:rsid w:val="00BF6F8A"/>
    <w:rsid w:val="00BF7DB2"/>
    <w:rsid w:val="00BF7EA8"/>
    <w:rsid w:val="00C00659"/>
    <w:rsid w:val="00C01488"/>
    <w:rsid w:val="00C0366D"/>
    <w:rsid w:val="00C03EA1"/>
    <w:rsid w:val="00C045C1"/>
    <w:rsid w:val="00C053E0"/>
    <w:rsid w:val="00C05637"/>
    <w:rsid w:val="00C07001"/>
    <w:rsid w:val="00C07486"/>
    <w:rsid w:val="00C10160"/>
    <w:rsid w:val="00C10630"/>
    <w:rsid w:val="00C11068"/>
    <w:rsid w:val="00C119DF"/>
    <w:rsid w:val="00C126C6"/>
    <w:rsid w:val="00C12A46"/>
    <w:rsid w:val="00C142D0"/>
    <w:rsid w:val="00C15461"/>
    <w:rsid w:val="00C20E59"/>
    <w:rsid w:val="00C21184"/>
    <w:rsid w:val="00C2256A"/>
    <w:rsid w:val="00C22B63"/>
    <w:rsid w:val="00C22CC9"/>
    <w:rsid w:val="00C22CCA"/>
    <w:rsid w:val="00C23AE7"/>
    <w:rsid w:val="00C23BBC"/>
    <w:rsid w:val="00C240A6"/>
    <w:rsid w:val="00C242C8"/>
    <w:rsid w:val="00C25586"/>
    <w:rsid w:val="00C277FA"/>
    <w:rsid w:val="00C27F3B"/>
    <w:rsid w:val="00C3064D"/>
    <w:rsid w:val="00C30BEC"/>
    <w:rsid w:val="00C3193F"/>
    <w:rsid w:val="00C328BB"/>
    <w:rsid w:val="00C32ADC"/>
    <w:rsid w:val="00C336AC"/>
    <w:rsid w:val="00C360D2"/>
    <w:rsid w:val="00C36311"/>
    <w:rsid w:val="00C37072"/>
    <w:rsid w:val="00C37663"/>
    <w:rsid w:val="00C40299"/>
    <w:rsid w:val="00C407D5"/>
    <w:rsid w:val="00C40AA6"/>
    <w:rsid w:val="00C41C90"/>
    <w:rsid w:val="00C42159"/>
    <w:rsid w:val="00C422B5"/>
    <w:rsid w:val="00C43905"/>
    <w:rsid w:val="00C43C21"/>
    <w:rsid w:val="00C44FEC"/>
    <w:rsid w:val="00C45099"/>
    <w:rsid w:val="00C466C8"/>
    <w:rsid w:val="00C47468"/>
    <w:rsid w:val="00C47909"/>
    <w:rsid w:val="00C50857"/>
    <w:rsid w:val="00C50A66"/>
    <w:rsid w:val="00C51098"/>
    <w:rsid w:val="00C510CE"/>
    <w:rsid w:val="00C51775"/>
    <w:rsid w:val="00C5197B"/>
    <w:rsid w:val="00C52ABC"/>
    <w:rsid w:val="00C5339E"/>
    <w:rsid w:val="00C53679"/>
    <w:rsid w:val="00C543ED"/>
    <w:rsid w:val="00C56426"/>
    <w:rsid w:val="00C5685F"/>
    <w:rsid w:val="00C57EEB"/>
    <w:rsid w:val="00C6174B"/>
    <w:rsid w:val="00C6176D"/>
    <w:rsid w:val="00C6255D"/>
    <w:rsid w:val="00C6299E"/>
    <w:rsid w:val="00C63401"/>
    <w:rsid w:val="00C63995"/>
    <w:rsid w:val="00C63A2D"/>
    <w:rsid w:val="00C644E1"/>
    <w:rsid w:val="00C67F82"/>
    <w:rsid w:val="00C701EA"/>
    <w:rsid w:val="00C73E09"/>
    <w:rsid w:val="00C742F0"/>
    <w:rsid w:val="00C74E82"/>
    <w:rsid w:val="00C7559C"/>
    <w:rsid w:val="00C76120"/>
    <w:rsid w:val="00C764D3"/>
    <w:rsid w:val="00C76FBD"/>
    <w:rsid w:val="00C808DC"/>
    <w:rsid w:val="00C8166E"/>
    <w:rsid w:val="00C81D25"/>
    <w:rsid w:val="00C81D65"/>
    <w:rsid w:val="00C8292B"/>
    <w:rsid w:val="00C83994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20C9"/>
    <w:rsid w:val="00C93305"/>
    <w:rsid w:val="00C93BEC"/>
    <w:rsid w:val="00C93C37"/>
    <w:rsid w:val="00C94835"/>
    <w:rsid w:val="00C95008"/>
    <w:rsid w:val="00C95385"/>
    <w:rsid w:val="00C953F6"/>
    <w:rsid w:val="00C95551"/>
    <w:rsid w:val="00C95BA0"/>
    <w:rsid w:val="00C963EF"/>
    <w:rsid w:val="00C965C4"/>
    <w:rsid w:val="00C96AFB"/>
    <w:rsid w:val="00C96EBA"/>
    <w:rsid w:val="00CA00B2"/>
    <w:rsid w:val="00CA29E1"/>
    <w:rsid w:val="00CA3314"/>
    <w:rsid w:val="00CA3EF3"/>
    <w:rsid w:val="00CA4C2F"/>
    <w:rsid w:val="00CA4DE2"/>
    <w:rsid w:val="00CA529A"/>
    <w:rsid w:val="00CA6037"/>
    <w:rsid w:val="00CA70C0"/>
    <w:rsid w:val="00CA77C1"/>
    <w:rsid w:val="00CA7C65"/>
    <w:rsid w:val="00CB1868"/>
    <w:rsid w:val="00CB21B8"/>
    <w:rsid w:val="00CB3AEA"/>
    <w:rsid w:val="00CB3D29"/>
    <w:rsid w:val="00CB5AA3"/>
    <w:rsid w:val="00CB5D73"/>
    <w:rsid w:val="00CB6C1D"/>
    <w:rsid w:val="00CB7399"/>
    <w:rsid w:val="00CB7E2D"/>
    <w:rsid w:val="00CB7E6A"/>
    <w:rsid w:val="00CC030B"/>
    <w:rsid w:val="00CC0C45"/>
    <w:rsid w:val="00CC1CDF"/>
    <w:rsid w:val="00CC1E49"/>
    <w:rsid w:val="00CC1E7E"/>
    <w:rsid w:val="00CC1E96"/>
    <w:rsid w:val="00CC27AA"/>
    <w:rsid w:val="00CC353E"/>
    <w:rsid w:val="00CC5816"/>
    <w:rsid w:val="00CC6926"/>
    <w:rsid w:val="00CC693D"/>
    <w:rsid w:val="00CC6FDA"/>
    <w:rsid w:val="00CC73DC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3E19"/>
    <w:rsid w:val="00CD76B6"/>
    <w:rsid w:val="00CD7A61"/>
    <w:rsid w:val="00CD7AE0"/>
    <w:rsid w:val="00CD7CBB"/>
    <w:rsid w:val="00CE0299"/>
    <w:rsid w:val="00CE0FC9"/>
    <w:rsid w:val="00CE1109"/>
    <w:rsid w:val="00CE1194"/>
    <w:rsid w:val="00CE1578"/>
    <w:rsid w:val="00CE1AD5"/>
    <w:rsid w:val="00CE2547"/>
    <w:rsid w:val="00CE4170"/>
    <w:rsid w:val="00CE4706"/>
    <w:rsid w:val="00CE48FD"/>
    <w:rsid w:val="00CE588B"/>
    <w:rsid w:val="00CE66F9"/>
    <w:rsid w:val="00CE79D6"/>
    <w:rsid w:val="00CF0CA4"/>
    <w:rsid w:val="00CF1321"/>
    <w:rsid w:val="00CF1F13"/>
    <w:rsid w:val="00CF22BD"/>
    <w:rsid w:val="00CF2612"/>
    <w:rsid w:val="00CF29F2"/>
    <w:rsid w:val="00CF39D9"/>
    <w:rsid w:val="00CF5C91"/>
    <w:rsid w:val="00CF6571"/>
    <w:rsid w:val="00CF6C6F"/>
    <w:rsid w:val="00CF6E9A"/>
    <w:rsid w:val="00CF7C77"/>
    <w:rsid w:val="00D00328"/>
    <w:rsid w:val="00D0286B"/>
    <w:rsid w:val="00D055E6"/>
    <w:rsid w:val="00D057E7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AD1"/>
    <w:rsid w:val="00D159A0"/>
    <w:rsid w:val="00D15F5E"/>
    <w:rsid w:val="00D16751"/>
    <w:rsid w:val="00D202D8"/>
    <w:rsid w:val="00D20509"/>
    <w:rsid w:val="00D21180"/>
    <w:rsid w:val="00D22ACC"/>
    <w:rsid w:val="00D23681"/>
    <w:rsid w:val="00D23DBF"/>
    <w:rsid w:val="00D24136"/>
    <w:rsid w:val="00D24613"/>
    <w:rsid w:val="00D24C36"/>
    <w:rsid w:val="00D25157"/>
    <w:rsid w:val="00D25750"/>
    <w:rsid w:val="00D27319"/>
    <w:rsid w:val="00D30E57"/>
    <w:rsid w:val="00D312AA"/>
    <w:rsid w:val="00D33028"/>
    <w:rsid w:val="00D33A0F"/>
    <w:rsid w:val="00D33A72"/>
    <w:rsid w:val="00D33FE1"/>
    <w:rsid w:val="00D34B63"/>
    <w:rsid w:val="00D34FA4"/>
    <w:rsid w:val="00D350A3"/>
    <w:rsid w:val="00D3554F"/>
    <w:rsid w:val="00D35AF5"/>
    <w:rsid w:val="00D35EA8"/>
    <w:rsid w:val="00D36894"/>
    <w:rsid w:val="00D36B2F"/>
    <w:rsid w:val="00D400C8"/>
    <w:rsid w:val="00D41571"/>
    <w:rsid w:val="00D41904"/>
    <w:rsid w:val="00D41A2F"/>
    <w:rsid w:val="00D42311"/>
    <w:rsid w:val="00D42730"/>
    <w:rsid w:val="00D42C0F"/>
    <w:rsid w:val="00D44B2D"/>
    <w:rsid w:val="00D44C0A"/>
    <w:rsid w:val="00D45387"/>
    <w:rsid w:val="00D45390"/>
    <w:rsid w:val="00D4553E"/>
    <w:rsid w:val="00D456D0"/>
    <w:rsid w:val="00D458CB"/>
    <w:rsid w:val="00D460C0"/>
    <w:rsid w:val="00D46831"/>
    <w:rsid w:val="00D51372"/>
    <w:rsid w:val="00D516A9"/>
    <w:rsid w:val="00D51DBA"/>
    <w:rsid w:val="00D52DCC"/>
    <w:rsid w:val="00D53DF4"/>
    <w:rsid w:val="00D53F2D"/>
    <w:rsid w:val="00D54424"/>
    <w:rsid w:val="00D57F0E"/>
    <w:rsid w:val="00D6103F"/>
    <w:rsid w:val="00D61C67"/>
    <w:rsid w:val="00D61F5F"/>
    <w:rsid w:val="00D61FF1"/>
    <w:rsid w:val="00D6341D"/>
    <w:rsid w:val="00D63E0F"/>
    <w:rsid w:val="00D643BB"/>
    <w:rsid w:val="00D646A0"/>
    <w:rsid w:val="00D65075"/>
    <w:rsid w:val="00D66089"/>
    <w:rsid w:val="00D66E1E"/>
    <w:rsid w:val="00D6786A"/>
    <w:rsid w:val="00D7065B"/>
    <w:rsid w:val="00D7093C"/>
    <w:rsid w:val="00D70F7B"/>
    <w:rsid w:val="00D7127F"/>
    <w:rsid w:val="00D718BD"/>
    <w:rsid w:val="00D72A3B"/>
    <w:rsid w:val="00D747FC"/>
    <w:rsid w:val="00D7543B"/>
    <w:rsid w:val="00D75709"/>
    <w:rsid w:val="00D75B34"/>
    <w:rsid w:val="00D8013D"/>
    <w:rsid w:val="00D80ACC"/>
    <w:rsid w:val="00D8168F"/>
    <w:rsid w:val="00D81BFB"/>
    <w:rsid w:val="00D82172"/>
    <w:rsid w:val="00D821FE"/>
    <w:rsid w:val="00D83144"/>
    <w:rsid w:val="00D83870"/>
    <w:rsid w:val="00D83CC6"/>
    <w:rsid w:val="00D84011"/>
    <w:rsid w:val="00D84C31"/>
    <w:rsid w:val="00D84E64"/>
    <w:rsid w:val="00D859AA"/>
    <w:rsid w:val="00D86041"/>
    <w:rsid w:val="00D8634D"/>
    <w:rsid w:val="00D874F3"/>
    <w:rsid w:val="00D90867"/>
    <w:rsid w:val="00D90E81"/>
    <w:rsid w:val="00D91AA1"/>
    <w:rsid w:val="00D91DCC"/>
    <w:rsid w:val="00D91F3E"/>
    <w:rsid w:val="00D92466"/>
    <w:rsid w:val="00D92642"/>
    <w:rsid w:val="00D93054"/>
    <w:rsid w:val="00D93CBF"/>
    <w:rsid w:val="00D9432D"/>
    <w:rsid w:val="00D947FC"/>
    <w:rsid w:val="00D949D2"/>
    <w:rsid w:val="00D94F68"/>
    <w:rsid w:val="00D957F8"/>
    <w:rsid w:val="00D95869"/>
    <w:rsid w:val="00D95B28"/>
    <w:rsid w:val="00D95FB5"/>
    <w:rsid w:val="00D97C48"/>
    <w:rsid w:val="00DA04CA"/>
    <w:rsid w:val="00DA1674"/>
    <w:rsid w:val="00DA1868"/>
    <w:rsid w:val="00DA28EB"/>
    <w:rsid w:val="00DA3682"/>
    <w:rsid w:val="00DA3EE8"/>
    <w:rsid w:val="00DA4FFE"/>
    <w:rsid w:val="00DA542C"/>
    <w:rsid w:val="00DA602C"/>
    <w:rsid w:val="00DB15B6"/>
    <w:rsid w:val="00DB3155"/>
    <w:rsid w:val="00DB3DCB"/>
    <w:rsid w:val="00DB60E7"/>
    <w:rsid w:val="00DB638C"/>
    <w:rsid w:val="00DB64B9"/>
    <w:rsid w:val="00DB6713"/>
    <w:rsid w:val="00DB6D26"/>
    <w:rsid w:val="00DB784F"/>
    <w:rsid w:val="00DB7DC4"/>
    <w:rsid w:val="00DC0708"/>
    <w:rsid w:val="00DC0787"/>
    <w:rsid w:val="00DC08E8"/>
    <w:rsid w:val="00DC1E03"/>
    <w:rsid w:val="00DC2D61"/>
    <w:rsid w:val="00DC2EA4"/>
    <w:rsid w:val="00DC4772"/>
    <w:rsid w:val="00DC4AD4"/>
    <w:rsid w:val="00DC4ED5"/>
    <w:rsid w:val="00DC546A"/>
    <w:rsid w:val="00DC5552"/>
    <w:rsid w:val="00DC67BC"/>
    <w:rsid w:val="00DC7F4A"/>
    <w:rsid w:val="00DD012C"/>
    <w:rsid w:val="00DD22F7"/>
    <w:rsid w:val="00DD26CB"/>
    <w:rsid w:val="00DD32B4"/>
    <w:rsid w:val="00DD33C2"/>
    <w:rsid w:val="00DD4042"/>
    <w:rsid w:val="00DD4043"/>
    <w:rsid w:val="00DD4941"/>
    <w:rsid w:val="00DD4C90"/>
    <w:rsid w:val="00DD6073"/>
    <w:rsid w:val="00DE0AED"/>
    <w:rsid w:val="00DE1B74"/>
    <w:rsid w:val="00DE2BC3"/>
    <w:rsid w:val="00DE3F2C"/>
    <w:rsid w:val="00DE40FF"/>
    <w:rsid w:val="00DE7429"/>
    <w:rsid w:val="00DE7D1A"/>
    <w:rsid w:val="00DF10A2"/>
    <w:rsid w:val="00DF1AE5"/>
    <w:rsid w:val="00DF36D7"/>
    <w:rsid w:val="00DF3BE2"/>
    <w:rsid w:val="00DF3FDB"/>
    <w:rsid w:val="00DF4070"/>
    <w:rsid w:val="00DF46F7"/>
    <w:rsid w:val="00DF4972"/>
    <w:rsid w:val="00DF5789"/>
    <w:rsid w:val="00DF5D3E"/>
    <w:rsid w:val="00DF67F4"/>
    <w:rsid w:val="00DF698D"/>
    <w:rsid w:val="00DF6FC5"/>
    <w:rsid w:val="00E00D95"/>
    <w:rsid w:val="00E0170E"/>
    <w:rsid w:val="00E01972"/>
    <w:rsid w:val="00E02508"/>
    <w:rsid w:val="00E0295A"/>
    <w:rsid w:val="00E03CBC"/>
    <w:rsid w:val="00E03E51"/>
    <w:rsid w:val="00E04175"/>
    <w:rsid w:val="00E048E4"/>
    <w:rsid w:val="00E05757"/>
    <w:rsid w:val="00E05C30"/>
    <w:rsid w:val="00E0667B"/>
    <w:rsid w:val="00E10313"/>
    <w:rsid w:val="00E114E3"/>
    <w:rsid w:val="00E115D7"/>
    <w:rsid w:val="00E116A1"/>
    <w:rsid w:val="00E1172C"/>
    <w:rsid w:val="00E14863"/>
    <w:rsid w:val="00E14888"/>
    <w:rsid w:val="00E149C0"/>
    <w:rsid w:val="00E150DC"/>
    <w:rsid w:val="00E15832"/>
    <w:rsid w:val="00E169AB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6162"/>
    <w:rsid w:val="00E272A0"/>
    <w:rsid w:val="00E274D6"/>
    <w:rsid w:val="00E27997"/>
    <w:rsid w:val="00E30194"/>
    <w:rsid w:val="00E303AB"/>
    <w:rsid w:val="00E30B72"/>
    <w:rsid w:val="00E319E8"/>
    <w:rsid w:val="00E31E03"/>
    <w:rsid w:val="00E32514"/>
    <w:rsid w:val="00E331BE"/>
    <w:rsid w:val="00E34065"/>
    <w:rsid w:val="00E34496"/>
    <w:rsid w:val="00E35A22"/>
    <w:rsid w:val="00E36132"/>
    <w:rsid w:val="00E3688A"/>
    <w:rsid w:val="00E37678"/>
    <w:rsid w:val="00E40E95"/>
    <w:rsid w:val="00E423C1"/>
    <w:rsid w:val="00E4320A"/>
    <w:rsid w:val="00E43C5B"/>
    <w:rsid w:val="00E43C97"/>
    <w:rsid w:val="00E43CAF"/>
    <w:rsid w:val="00E44DAB"/>
    <w:rsid w:val="00E46A2F"/>
    <w:rsid w:val="00E47117"/>
    <w:rsid w:val="00E5047F"/>
    <w:rsid w:val="00E505FC"/>
    <w:rsid w:val="00E50686"/>
    <w:rsid w:val="00E50BF4"/>
    <w:rsid w:val="00E5209E"/>
    <w:rsid w:val="00E52532"/>
    <w:rsid w:val="00E55120"/>
    <w:rsid w:val="00E559C1"/>
    <w:rsid w:val="00E55A4A"/>
    <w:rsid w:val="00E55C19"/>
    <w:rsid w:val="00E567E8"/>
    <w:rsid w:val="00E573F0"/>
    <w:rsid w:val="00E57D48"/>
    <w:rsid w:val="00E57EFB"/>
    <w:rsid w:val="00E57FEF"/>
    <w:rsid w:val="00E609B2"/>
    <w:rsid w:val="00E613E7"/>
    <w:rsid w:val="00E629C5"/>
    <w:rsid w:val="00E65533"/>
    <w:rsid w:val="00E66194"/>
    <w:rsid w:val="00E66360"/>
    <w:rsid w:val="00E6691B"/>
    <w:rsid w:val="00E67462"/>
    <w:rsid w:val="00E71205"/>
    <w:rsid w:val="00E71FCE"/>
    <w:rsid w:val="00E7273B"/>
    <w:rsid w:val="00E72C24"/>
    <w:rsid w:val="00E72C91"/>
    <w:rsid w:val="00E7327F"/>
    <w:rsid w:val="00E75D2C"/>
    <w:rsid w:val="00E76E3D"/>
    <w:rsid w:val="00E7706F"/>
    <w:rsid w:val="00E80962"/>
    <w:rsid w:val="00E80CEC"/>
    <w:rsid w:val="00E80DCE"/>
    <w:rsid w:val="00E80F5C"/>
    <w:rsid w:val="00E82840"/>
    <w:rsid w:val="00E8299F"/>
    <w:rsid w:val="00E835B7"/>
    <w:rsid w:val="00E835D7"/>
    <w:rsid w:val="00E84AE3"/>
    <w:rsid w:val="00E84C74"/>
    <w:rsid w:val="00E85017"/>
    <w:rsid w:val="00E86E98"/>
    <w:rsid w:val="00E87F8A"/>
    <w:rsid w:val="00E90690"/>
    <w:rsid w:val="00E9095F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67D9"/>
    <w:rsid w:val="00E973EC"/>
    <w:rsid w:val="00E9782D"/>
    <w:rsid w:val="00EA05FC"/>
    <w:rsid w:val="00EA07F7"/>
    <w:rsid w:val="00EA0F6B"/>
    <w:rsid w:val="00EA1658"/>
    <w:rsid w:val="00EA2534"/>
    <w:rsid w:val="00EA522C"/>
    <w:rsid w:val="00EA594D"/>
    <w:rsid w:val="00EA5D11"/>
    <w:rsid w:val="00EA5E45"/>
    <w:rsid w:val="00EA6994"/>
    <w:rsid w:val="00EA6BC3"/>
    <w:rsid w:val="00EA71FB"/>
    <w:rsid w:val="00EA735D"/>
    <w:rsid w:val="00EA74D6"/>
    <w:rsid w:val="00EB0667"/>
    <w:rsid w:val="00EB07DA"/>
    <w:rsid w:val="00EB1448"/>
    <w:rsid w:val="00EB198A"/>
    <w:rsid w:val="00EB1DE8"/>
    <w:rsid w:val="00EB3D5A"/>
    <w:rsid w:val="00EB3DF7"/>
    <w:rsid w:val="00EB42F5"/>
    <w:rsid w:val="00EB59BE"/>
    <w:rsid w:val="00EB70E8"/>
    <w:rsid w:val="00EB7102"/>
    <w:rsid w:val="00EB7F51"/>
    <w:rsid w:val="00EC0419"/>
    <w:rsid w:val="00EC050F"/>
    <w:rsid w:val="00EC0891"/>
    <w:rsid w:val="00EC0AA6"/>
    <w:rsid w:val="00EC15F4"/>
    <w:rsid w:val="00EC1749"/>
    <w:rsid w:val="00EC19CC"/>
    <w:rsid w:val="00EC2053"/>
    <w:rsid w:val="00EC258A"/>
    <w:rsid w:val="00EC2657"/>
    <w:rsid w:val="00EC2759"/>
    <w:rsid w:val="00EC2901"/>
    <w:rsid w:val="00EC32FE"/>
    <w:rsid w:val="00EC5068"/>
    <w:rsid w:val="00EC5A52"/>
    <w:rsid w:val="00EC5DF3"/>
    <w:rsid w:val="00EC6BAC"/>
    <w:rsid w:val="00EC7C28"/>
    <w:rsid w:val="00ED07DA"/>
    <w:rsid w:val="00ED186B"/>
    <w:rsid w:val="00ED3EBB"/>
    <w:rsid w:val="00ED41E4"/>
    <w:rsid w:val="00ED7D5D"/>
    <w:rsid w:val="00ED7DFB"/>
    <w:rsid w:val="00EE0459"/>
    <w:rsid w:val="00EE0A5E"/>
    <w:rsid w:val="00EE1299"/>
    <w:rsid w:val="00EE1B48"/>
    <w:rsid w:val="00EE1E6C"/>
    <w:rsid w:val="00EE2814"/>
    <w:rsid w:val="00EE331F"/>
    <w:rsid w:val="00EE3618"/>
    <w:rsid w:val="00EE3725"/>
    <w:rsid w:val="00EE37DA"/>
    <w:rsid w:val="00EE3DEC"/>
    <w:rsid w:val="00EE4C42"/>
    <w:rsid w:val="00EE5F5A"/>
    <w:rsid w:val="00EE6AF7"/>
    <w:rsid w:val="00EE6E1A"/>
    <w:rsid w:val="00EF0837"/>
    <w:rsid w:val="00EF0AB0"/>
    <w:rsid w:val="00EF23F7"/>
    <w:rsid w:val="00EF2C27"/>
    <w:rsid w:val="00EF523E"/>
    <w:rsid w:val="00EF6AEF"/>
    <w:rsid w:val="00EF6EA3"/>
    <w:rsid w:val="00EF7ADE"/>
    <w:rsid w:val="00F00461"/>
    <w:rsid w:val="00F007B9"/>
    <w:rsid w:val="00F0089E"/>
    <w:rsid w:val="00F00A51"/>
    <w:rsid w:val="00F011EC"/>
    <w:rsid w:val="00F01A8C"/>
    <w:rsid w:val="00F01CFD"/>
    <w:rsid w:val="00F03D98"/>
    <w:rsid w:val="00F03E8A"/>
    <w:rsid w:val="00F05857"/>
    <w:rsid w:val="00F0606F"/>
    <w:rsid w:val="00F060D9"/>
    <w:rsid w:val="00F07D71"/>
    <w:rsid w:val="00F101EB"/>
    <w:rsid w:val="00F10873"/>
    <w:rsid w:val="00F10EBF"/>
    <w:rsid w:val="00F11459"/>
    <w:rsid w:val="00F12D62"/>
    <w:rsid w:val="00F132CB"/>
    <w:rsid w:val="00F1378D"/>
    <w:rsid w:val="00F13859"/>
    <w:rsid w:val="00F14061"/>
    <w:rsid w:val="00F156DF"/>
    <w:rsid w:val="00F158A3"/>
    <w:rsid w:val="00F15CE6"/>
    <w:rsid w:val="00F1714A"/>
    <w:rsid w:val="00F17457"/>
    <w:rsid w:val="00F17551"/>
    <w:rsid w:val="00F17FB3"/>
    <w:rsid w:val="00F2013A"/>
    <w:rsid w:val="00F2039E"/>
    <w:rsid w:val="00F20A6D"/>
    <w:rsid w:val="00F20D8E"/>
    <w:rsid w:val="00F20F0A"/>
    <w:rsid w:val="00F2122E"/>
    <w:rsid w:val="00F21BE2"/>
    <w:rsid w:val="00F21C67"/>
    <w:rsid w:val="00F23127"/>
    <w:rsid w:val="00F23A33"/>
    <w:rsid w:val="00F24518"/>
    <w:rsid w:val="00F24797"/>
    <w:rsid w:val="00F24DB7"/>
    <w:rsid w:val="00F25044"/>
    <w:rsid w:val="00F2724F"/>
    <w:rsid w:val="00F27D69"/>
    <w:rsid w:val="00F30C83"/>
    <w:rsid w:val="00F319B4"/>
    <w:rsid w:val="00F31D27"/>
    <w:rsid w:val="00F3296C"/>
    <w:rsid w:val="00F3397B"/>
    <w:rsid w:val="00F34048"/>
    <w:rsid w:val="00F3464E"/>
    <w:rsid w:val="00F34BDE"/>
    <w:rsid w:val="00F34C11"/>
    <w:rsid w:val="00F34C23"/>
    <w:rsid w:val="00F35274"/>
    <w:rsid w:val="00F364C7"/>
    <w:rsid w:val="00F3678A"/>
    <w:rsid w:val="00F36981"/>
    <w:rsid w:val="00F36D6E"/>
    <w:rsid w:val="00F374B2"/>
    <w:rsid w:val="00F375E0"/>
    <w:rsid w:val="00F403F6"/>
    <w:rsid w:val="00F4105F"/>
    <w:rsid w:val="00F416C6"/>
    <w:rsid w:val="00F43565"/>
    <w:rsid w:val="00F43697"/>
    <w:rsid w:val="00F43A93"/>
    <w:rsid w:val="00F44344"/>
    <w:rsid w:val="00F4445C"/>
    <w:rsid w:val="00F470BF"/>
    <w:rsid w:val="00F477F2"/>
    <w:rsid w:val="00F50404"/>
    <w:rsid w:val="00F505C2"/>
    <w:rsid w:val="00F511C0"/>
    <w:rsid w:val="00F51486"/>
    <w:rsid w:val="00F53E79"/>
    <w:rsid w:val="00F541E7"/>
    <w:rsid w:val="00F547D3"/>
    <w:rsid w:val="00F5506C"/>
    <w:rsid w:val="00F553CA"/>
    <w:rsid w:val="00F5549A"/>
    <w:rsid w:val="00F55C72"/>
    <w:rsid w:val="00F5781B"/>
    <w:rsid w:val="00F608B1"/>
    <w:rsid w:val="00F6107B"/>
    <w:rsid w:val="00F616B4"/>
    <w:rsid w:val="00F620A0"/>
    <w:rsid w:val="00F624FB"/>
    <w:rsid w:val="00F643D4"/>
    <w:rsid w:val="00F6485C"/>
    <w:rsid w:val="00F64C9E"/>
    <w:rsid w:val="00F655A0"/>
    <w:rsid w:val="00F65BCF"/>
    <w:rsid w:val="00F671AC"/>
    <w:rsid w:val="00F67814"/>
    <w:rsid w:val="00F67E03"/>
    <w:rsid w:val="00F717BB"/>
    <w:rsid w:val="00F71EC0"/>
    <w:rsid w:val="00F72026"/>
    <w:rsid w:val="00F724A4"/>
    <w:rsid w:val="00F728B9"/>
    <w:rsid w:val="00F72989"/>
    <w:rsid w:val="00F7407A"/>
    <w:rsid w:val="00F744FC"/>
    <w:rsid w:val="00F74692"/>
    <w:rsid w:val="00F748A6"/>
    <w:rsid w:val="00F77295"/>
    <w:rsid w:val="00F77418"/>
    <w:rsid w:val="00F77DF5"/>
    <w:rsid w:val="00F80784"/>
    <w:rsid w:val="00F80C59"/>
    <w:rsid w:val="00F81D08"/>
    <w:rsid w:val="00F83E9E"/>
    <w:rsid w:val="00F84822"/>
    <w:rsid w:val="00F84D41"/>
    <w:rsid w:val="00F85175"/>
    <w:rsid w:val="00F85F6B"/>
    <w:rsid w:val="00F86F67"/>
    <w:rsid w:val="00F90D7D"/>
    <w:rsid w:val="00F91CCD"/>
    <w:rsid w:val="00F923BF"/>
    <w:rsid w:val="00F92574"/>
    <w:rsid w:val="00F935A3"/>
    <w:rsid w:val="00F939F2"/>
    <w:rsid w:val="00F954EC"/>
    <w:rsid w:val="00F962DE"/>
    <w:rsid w:val="00F96F17"/>
    <w:rsid w:val="00F973FB"/>
    <w:rsid w:val="00F97E1B"/>
    <w:rsid w:val="00FA0A32"/>
    <w:rsid w:val="00FA0DE9"/>
    <w:rsid w:val="00FA0E34"/>
    <w:rsid w:val="00FA2613"/>
    <w:rsid w:val="00FA2F8A"/>
    <w:rsid w:val="00FA3703"/>
    <w:rsid w:val="00FA41B3"/>
    <w:rsid w:val="00FA4DA9"/>
    <w:rsid w:val="00FA5F0C"/>
    <w:rsid w:val="00FA6B3B"/>
    <w:rsid w:val="00FA6F43"/>
    <w:rsid w:val="00FA7381"/>
    <w:rsid w:val="00FA73B1"/>
    <w:rsid w:val="00FB0729"/>
    <w:rsid w:val="00FB1C41"/>
    <w:rsid w:val="00FB2B28"/>
    <w:rsid w:val="00FB301A"/>
    <w:rsid w:val="00FB3B9F"/>
    <w:rsid w:val="00FB4515"/>
    <w:rsid w:val="00FB4F57"/>
    <w:rsid w:val="00FB5633"/>
    <w:rsid w:val="00FB645B"/>
    <w:rsid w:val="00FB6C29"/>
    <w:rsid w:val="00FB735F"/>
    <w:rsid w:val="00FC0345"/>
    <w:rsid w:val="00FC0393"/>
    <w:rsid w:val="00FC07B2"/>
    <w:rsid w:val="00FC0DA4"/>
    <w:rsid w:val="00FC0F47"/>
    <w:rsid w:val="00FC16D6"/>
    <w:rsid w:val="00FC1E72"/>
    <w:rsid w:val="00FC1EBE"/>
    <w:rsid w:val="00FC2D05"/>
    <w:rsid w:val="00FC4AF2"/>
    <w:rsid w:val="00FC5363"/>
    <w:rsid w:val="00FC53DF"/>
    <w:rsid w:val="00FC5495"/>
    <w:rsid w:val="00FC588F"/>
    <w:rsid w:val="00FC67B4"/>
    <w:rsid w:val="00FC6A14"/>
    <w:rsid w:val="00FC6FE2"/>
    <w:rsid w:val="00FD0379"/>
    <w:rsid w:val="00FD03A1"/>
    <w:rsid w:val="00FD182A"/>
    <w:rsid w:val="00FD19E2"/>
    <w:rsid w:val="00FD2ED8"/>
    <w:rsid w:val="00FD312F"/>
    <w:rsid w:val="00FD32CD"/>
    <w:rsid w:val="00FD376C"/>
    <w:rsid w:val="00FD418D"/>
    <w:rsid w:val="00FD48D3"/>
    <w:rsid w:val="00FD4A60"/>
    <w:rsid w:val="00FD4C81"/>
    <w:rsid w:val="00FD4E40"/>
    <w:rsid w:val="00FD6009"/>
    <w:rsid w:val="00FD6759"/>
    <w:rsid w:val="00FD7016"/>
    <w:rsid w:val="00FD76CF"/>
    <w:rsid w:val="00FD7904"/>
    <w:rsid w:val="00FE0BE5"/>
    <w:rsid w:val="00FE0CB4"/>
    <w:rsid w:val="00FE1B56"/>
    <w:rsid w:val="00FE2EDF"/>
    <w:rsid w:val="00FE31D7"/>
    <w:rsid w:val="00FE39A5"/>
    <w:rsid w:val="00FE46A6"/>
    <w:rsid w:val="00FE493E"/>
    <w:rsid w:val="00FE4B35"/>
    <w:rsid w:val="00FE4FEB"/>
    <w:rsid w:val="00FE5F5D"/>
    <w:rsid w:val="00FE671E"/>
    <w:rsid w:val="00FF04E4"/>
    <w:rsid w:val="00FF0646"/>
    <w:rsid w:val="00FF2158"/>
    <w:rsid w:val="00FF216C"/>
    <w:rsid w:val="00FF2855"/>
    <w:rsid w:val="00FF2892"/>
    <w:rsid w:val="00FF35B3"/>
    <w:rsid w:val="00FF36D3"/>
    <w:rsid w:val="00FF3B7C"/>
    <w:rsid w:val="00FF43DF"/>
    <w:rsid w:val="00FF45A4"/>
    <w:rsid w:val="00FF4E34"/>
    <w:rsid w:val="00FF5DC8"/>
    <w:rsid w:val="00FF5DDA"/>
    <w:rsid w:val="00FF5FCD"/>
    <w:rsid w:val="00FF6271"/>
    <w:rsid w:val="00FF6577"/>
    <w:rsid w:val="00FF7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EB19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67462"/>
    <w:pPr>
      <w:keepNext/>
      <w:numPr>
        <w:numId w:val="5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67462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67462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67462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67462"/>
    <w:pPr>
      <w:numPr>
        <w:ilvl w:val="6"/>
        <w:numId w:val="5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67462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67462"/>
    <w:pPr>
      <w:numPr>
        <w:ilvl w:val="8"/>
        <w:numId w:val="5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67462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477F2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477F2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F477F2"/>
    <w:rPr>
      <w:b/>
      <w:bCs/>
      <w:sz w:val="28"/>
      <w:szCs w:val="28"/>
      <w:lang w:val="ru-RU" w:eastAsia="ru-RU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477F2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F477F2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F477F2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F477F2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F477F2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477F2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B05F3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F477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B05F3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DocumentMap">
    <w:name w:val="Document Map"/>
    <w:basedOn w:val="Normal"/>
    <w:link w:val="DocumentMapChar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F477F2"/>
    <w:rPr>
      <w:sz w:val="2"/>
      <w:szCs w:val="2"/>
    </w:rPr>
  </w:style>
  <w:style w:type="paragraph" w:customStyle="1" w:styleId="a">
    <w:name w:val="Таблица"/>
    <w:basedOn w:val="Normal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2">
    <w:name w:val="Тело ИАК"/>
    <w:basedOn w:val="Normal"/>
    <w:link w:val="a3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2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TOC1">
    <w:name w:val="toc 1"/>
    <w:basedOn w:val="Normal"/>
    <w:next w:val="Normal"/>
    <w:autoRedefine/>
    <w:uiPriority w:val="99"/>
    <w:semiHidden/>
    <w:rsid w:val="00F10873"/>
  </w:style>
  <w:style w:type="character" w:styleId="Hyperlink">
    <w:name w:val="Hyperlink"/>
    <w:basedOn w:val="DefaultParagraphFont"/>
    <w:uiPriority w:val="99"/>
    <w:rsid w:val="002511CF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99"/>
    <w:semiHidden/>
    <w:rsid w:val="00F10873"/>
    <w:pPr>
      <w:ind w:left="240"/>
    </w:pPr>
  </w:style>
  <w:style w:type="paragraph" w:styleId="TableofFigures">
    <w:name w:val="table of figures"/>
    <w:basedOn w:val="Normal"/>
    <w:next w:val="Normal"/>
    <w:uiPriority w:val="99"/>
    <w:semiHidden/>
    <w:rsid w:val="002511CF"/>
  </w:style>
  <w:style w:type="paragraph" w:styleId="TOC3">
    <w:name w:val="toc 3"/>
    <w:basedOn w:val="Normal"/>
    <w:next w:val="Normal"/>
    <w:autoRedefine/>
    <w:uiPriority w:val="99"/>
    <w:semiHidden/>
    <w:rsid w:val="00F10873"/>
    <w:pPr>
      <w:ind w:left="480"/>
    </w:pPr>
  </w:style>
  <w:style w:type="paragraph" w:customStyle="1" w:styleId="1">
    <w:name w:val="Стиль1"/>
    <w:basedOn w:val="Heading3"/>
    <w:uiPriority w:val="99"/>
    <w:rsid w:val="004B5095"/>
    <w:pPr>
      <w:numPr>
        <w:ilvl w:val="2"/>
        <w:numId w:val="3"/>
      </w:numPr>
    </w:pPr>
  </w:style>
  <w:style w:type="paragraph" w:customStyle="1" w:styleId="2">
    <w:name w:val="Стиль2"/>
    <w:basedOn w:val="Heading3"/>
    <w:uiPriority w:val="99"/>
    <w:rsid w:val="004B5095"/>
    <w:pPr>
      <w:numPr>
        <w:ilvl w:val="2"/>
        <w:numId w:val="4"/>
      </w:numPr>
    </w:pPr>
  </w:style>
  <w:style w:type="paragraph" w:customStyle="1" w:styleId="3">
    <w:name w:val="Стиль3"/>
    <w:basedOn w:val="Heading3"/>
    <w:uiPriority w:val="99"/>
    <w:rsid w:val="00E67462"/>
    <w:pPr>
      <w:numPr>
        <w:ilvl w:val="2"/>
        <w:numId w:val="5"/>
      </w:numPr>
    </w:pPr>
  </w:style>
  <w:style w:type="paragraph" w:customStyle="1" w:styleId="2-1">
    <w:name w:val="Заголовок 2-1"/>
    <w:basedOn w:val="Heading2"/>
    <w:uiPriority w:val="99"/>
    <w:rsid w:val="00606F8B"/>
    <w:pPr>
      <w:ind w:firstLine="180"/>
    </w:pPr>
  </w:style>
  <w:style w:type="paragraph" w:customStyle="1" w:styleId="4">
    <w:name w:val="Стиль4"/>
    <w:basedOn w:val="2-1"/>
    <w:uiPriority w:val="99"/>
    <w:rsid w:val="00606F8B"/>
  </w:style>
  <w:style w:type="paragraph" w:customStyle="1" w:styleId="5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">
    <w:name w:val="Стиль6"/>
    <w:basedOn w:val="3"/>
    <w:uiPriority w:val="99"/>
    <w:rsid w:val="00E67462"/>
    <w:rPr>
      <w:sz w:val="28"/>
      <w:szCs w:val="28"/>
    </w:rPr>
  </w:style>
  <w:style w:type="paragraph" w:customStyle="1" w:styleId="7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E67462"/>
    <w:pPr>
      <w:numPr>
        <w:ilvl w:val="1"/>
        <w:numId w:val="5"/>
      </w:numPr>
    </w:pPr>
  </w:style>
  <w:style w:type="paragraph" w:styleId="NormalWeb">
    <w:name w:val="Normal (Web)"/>
    <w:basedOn w:val="Normal"/>
    <w:uiPriority w:val="99"/>
    <w:locked/>
    <w:rsid w:val="00CD7CBB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3A60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3A60F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3A60F2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15">
    <w:name w:val="Знак Знак15"/>
    <w:uiPriority w:val="99"/>
    <w:locked/>
    <w:rsid w:val="00033A80"/>
    <w:rPr>
      <w:rFonts w:ascii="Arial" w:hAnsi="Arial" w:cs="Arial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DefaultParagraphFont"/>
    <w:uiPriority w:val="99"/>
    <w:rsid w:val="00033A80"/>
  </w:style>
  <w:style w:type="paragraph" w:customStyle="1" w:styleId="zeromarginbottom">
    <w:name w:val="zero_margin_bottom"/>
    <w:basedOn w:val="Normal"/>
    <w:uiPriority w:val="99"/>
    <w:rsid w:val="00033A80"/>
    <w:pPr>
      <w:spacing w:before="100" w:beforeAutospacing="1" w:after="100" w:afterAutospacing="1"/>
    </w:pPr>
  </w:style>
  <w:style w:type="character" w:customStyle="1" w:styleId="60">
    <w:name w:val="Знак Знак6"/>
    <w:uiPriority w:val="99"/>
    <w:semiHidden/>
    <w:locked/>
    <w:rsid w:val="0099493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374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74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74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74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74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74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74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Type="http://schemas.openxmlformats.org/officeDocument/2006/relationships/image" Id="rId38" Target="/word/media/fepo3years.png"/><Relationship Type="http://schemas.openxmlformats.org/officeDocument/2006/relationships/image" Id="rId39" Target="/word/media/fepo3years_vuz.png"/><Relationship Type="http://schemas.openxmlformats.org/officeDocument/2006/relationships/image" Id="rId40" Target="/word/media/hist_solve_all.png"/><Relationship Type="http://schemas.openxmlformats.org/officeDocument/2006/relationships/image" Id="rId41" Target="/word/media/range_diag_all.png"/><Relationship Type="http://schemas.openxmlformats.org/officeDocument/2006/relationships/image" Id="rId42" Target="/word/media/hist_partic.png"/><Relationship Type="http://schemas.openxmlformats.org/officeDocument/2006/relationships/image" Id="rId43" Target="/word/media/hist_levels.png"/><Relationship Type="http://schemas.openxmlformats.org/officeDocument/2006/relationships/image" Id="rId44" Target="/word/media/hist_levels_all.png"/><Relationship Type="http://schemas.openxmlformats.org/officeDocument/2006/relationships/image" Id="rId45" Target="/word/media/img_hist_np_04.03.01.png"/><Relationship Type="http://schemas.openxmlformats.org/officeDocument/2006/relationships/image" Id="rId46" Target="/word/media/range_diag_bg_np04.03.01.png"/><Relationship Type="http://schemas.openxmlformats.org/officeDocument/2006/relationships/image" Id="rId47" Target="/word/media/hist_partic_np04.03.01.png"/><Relationship Type="http://schemas.openxmlformats.org/officeDocument/2006/relationships/image" Id="rId48" Target="/word/media/hist_levels_np04.03.01.png"/><Relationship Type="http://schemas.openxmlformats.org/officeDocument/2006/relationships/image" Id="rId49" Target="/word/media/hist_levels_np04.03.01_all.png"/><Relationship Type="http://schemas.openxmlformats.org/officeDocument/2006/relationships/image" Id="rId50" Target="/word/media/img_hist_np_05.03.02.png"/><Relationship Type="http://schemas.openxmlformats.org/officeDocument/2006/relationships/image" Id="rId51" Target="/word/media/range_diag_bg_np05.03.02.png"/><Relationship Type="http://schemas.openxmlformats.org/officeDocument/2006/relationships/image" Id="rId52" Target="/word/media/hist_partic_np05.03.02.png"/><Relationship Type="http://schemas.openxmlformats.org/officeDocument/2006/relationships/image" Id="rId53" Target="/word/media/hist_levels_np05.03.02.png"/><Relationship Type="http://schemas.openxmlformats.org/officeDocument/2006/relationships/image" Id="rId54" Target="/word/media/hist_levels_np05.03.02_all.png"/><Relationship Type="http://schemas.openxmlformats.org/officeDocument/2006/relationships/image" Id="rId55" Target="/word/media/img_hist_np_06.03.01.png"/><Relationship Type="http://schemas.openxmlformats.org/officeDocument/2006/relationships/image" Id="rId56" Target="/word/media/range_diag_bg_np06.03.01.png"/><Relationship Type="http://schemas.openxmlformats.org/officeDocument/2006/relationships/image" Id="rId57" Target="/word/media/hist_partic_np06.03.01.png"/><Relationship Type="http://schemas.openxmlformats.org/officeDocument/2006/relationships/image" Id="rId58" Target="/word/media/hist_levels_np06.03.01.png"/><Relationship Type="http://schemas.openxmlformats.org/officeDocument/2006/relationships/image" Id="rId59" Target="/word/media/hist_levels_np06.03.01_all.png"/><Relationship Type="http://schemas.openxmlformats.org/officeDocument/2006/relationships/image" Id="rId60" Target="/word/media/img_hist_np_13.03.01.png"/><Relationship Type="http://schemas.openxmlformats.org/officeDocument/2006/relationships/image" Id="rId61" Target="/word/media/range_diag_bg_np13.03.01.png"/><Relationship Type="http://schemas.openxmlformats.org/officeDocument/2006/relationships/image" Id="rId62" Target="/word/media/hist_partic_np13.03.01.png"/><Relationship Type="http://schemas.openxmlformats.org/officeDocument/2006/relationships/image" Id="rId63" Target="/word/media/hist_levels_np13.03.01.png"/><Relationship Type="http://schemas.openxmlformats.org/officeDocument/2006/relationships/image" Id="rId64" Target="/word/media/hist_levels_np13.03.01_all.png"/><Relationship Type="http://schemas.openxmlformats.org/officeDocument/2006/relationships/image" Id="rId65" Target="/word/media/img_hist_np_19.03.01.png"/><Relationship Type="http://schemas.openxmlformats.org/officeDocument/2006/relationships/image" Id="rId66" Target="/word/media/range_diag_bg_np19.03.01.png"/><Relationship Type="http://schemas.openxmlformats.org/officeDocument/2006/relationships/image" Id="rId67" Target="/word/media/hist_partic_np19.03.01.png"/><Relationship Type="http://schemas.openxmlformats.org/officeDocument/2006/relationships/image" Id="rId68" Target="/word/media/hist_levels_np19.03.01.png"/><Relationship Type="http://schemas.openxmlformats.org/officeDocument/2006/relationships/image" Id="rId69" Target="/word/media/hist_levels_np19.03.01_all.png"/><Relationship Type="http://schemas.openxmlformats.org/officeDocument/2006/relationships/image" Id="rId70" Target="/word/media/img_hist_np_20.03.01.png"/><Relationship Type="http://schemas.openxmlformats.org/officeDocument/2006/relationships/image" Id="rId71" Target="/word/media/range_diag_bg_np20.03.01.png"/><Relationship Type="http://schemas.openxmlformats.org/officeDocument/2006/relationships/image" Id="rId72" Target="/word/media/hist_partic_np20.03.01.png"/><Relationship Type="http://schemas.openxmlformats.org/officeDocument/2006/relationships/image" Id="rId73" Target="/word/media/hist_levels_np20.03.01.png"/><Relationship Type="http://schemas.openxmlformats.org/officeDocument/2006/relationships/image" Id="rId74" Target="/word/media/hist_levels_np20.03.01_all.png"/><Relationship Type="http://schemas.openxmlformats.org/officeDocument/2006/relationships/image" Id="rId75" Target="/word/media/img_hist_np_20.03.02.png"/><Relationship Type="http://schemas.openxmlformats.org/officeDocument/2006/relationships/image" Id="rId76" Target="/word/media/range_diag_bg_np20.03.02.png"/><Relationship Type="http://schemas.openxmlformats.org/officeDocument/2006/relationships/image" Id="rId77" Target="/word/media/hist_partic_np20.03.02.png"/><Relationship Type="http://schemas.openxmlformats.org/officeDocument/2006/relationships/image" Id="rId78" Target="/word/media/hist_levels_np20.03.02.png"/><Relationship Type="http://schemas.openxmlformats.org/officeDocument/2006/relationships/image" Id="rId79" Target="/word/media/hist_levels_np20.03.02_all.png"/><Relationship Type="http://schemas.openxmlformats.org/officeDocument/2006/relationships/image" Id="rId80" Target="/word/media/img_hist_np_21.03.01.png"/><Relationship Type="http://schemas.openxmlformats.org/officeDocument/2006/relationships/image" Id="rId81" Target="/word/media/range_diag_bg_np21.03.01.png"/><Relationship Type="http://schemas.openxmlformats.org/officeDocument/2006/relationships/image" Id="rId82" Target="/word/media/hist_partic_np21.03.01.png"/><Relationship Type="http://schemas.openxmlformats.org/officeDocument/2006/relationships/image" Id="rId83" Target="/word/media/hist_levels_np21.03.01.png"/><Relationship Type="http://schemas.openxmlformats.org/officeDocument/2006/relationships/image" Id="rId84" Target="/word/media/hist_levels_np21.03.01_all.png"/><Relationship Type="http://schemas.openxmlformats.org/officeDocument/2006/relationships/image" Id="rId85" Target="/word/media/img_hist_np_21.05.02.png"/><Relationship Type="http://schemas.openxmlformats.org/officeDocument/2006/relationships/image" Id="rId86" Target="/word/media/range_diag_bg_np21.05.02.png"/><Relationship Type="http://schemas.openxmlformats.org/officeDocument/2006/relationships/image" Id="rId87" Target="/word/media/hist_partic_np21.05.02.png"/><Relationship Type="http://schemas.openxmlformats.org/officeDocument/2006/relationships/image" Id="rId88" Target="/word/media/hist_levels_np21.05.02.png"/><Relationship Type="http://schemas.openxmlformats.org/officeDocument/2006/relationships/image" Id="rId89" Target="/word/media/hist_levels_np21.05.02_all.png"/><Relationship Type="http://schemas.openxmlformats.org/officeDocument/2006/relationships/image" Id="rId90" Target="/word/media/img_hist_np_38.03.01.png"/><Relationship Type="http://schemas.openxmlformats.org/officeDocument/2006/relationships/image" Id="rId91" Target="/word/media/range_diag_bg_np38.03.01.png"/><Relationship Type="http://schemas.openxmlformats.org/officeDocument/2006/relationships/image" Id="rId92" Target="/word/media/hist_partic_np38.03.01.png"/><Relationship Type="http://schemas.openxmlformats.org/officeDocument/2006/relationships/image" Id="rId93" Target="/word/media/hist_levels_np38.03.01.png"/><Relationship Type="http://schemas.openxmlformats.org/officeDocument/2006/relationships/image" Id="rId94" Target="/word/media/hist_levels_np38.03.01_all.png"/><Relationship Type="http://schemas.openxmlformats.org/officeDocument/2006/relationships/image" Id="rId95" Target="/word/media/img_hist_np_38.03.02.png"/><Relationship Type="http://schemas.openxmlformats.org/officeDocument/2006/relationships/image" Id="rId96" Target="/word/media/range_diag_bg_np38.03.02.png"/><Relationship Type="http://schemas.openxmlformats.org/officeDocument/2006/relationships/image" Id="rId97" Target="/word/media/hist_partic_np38.03.02.png"/><Relationship Type="http://schemas.openxmlformats.org/officeDocument/2006/relationships/image" Id="rId98" Target="/word/media/hist_levels_np38.03.02.png"/><Relationship Type="http://schemas.openxmlformats.org/officeDocument/2006/relationships/image" Id="rId99" Target="/word/media/hist_levels_np38.03.02_all.png"/><Relationship Type="http://schemas.openxmlformats.org/officeDocument/2006/relationships/image" Id="rId100" Target="/word/media/img_hist_np_38.03.03.png"/><Relationship Type="http://schemas.openxmlformats.org/officeDocument/2006/relationships/image" Id="rId101" Target="/word/media/range_diag_bg_np38.03.03.png"/><Relationship Type="http://schemas.openxmlformats.org/officeDocument/2006/relationships/image" Id="rId102" Target="/word/media/hist_partic_np38.03.03.png"/><Relationship Type="http://schemas.openxmlformats.org/officeDocument/2006/relationships/image" Id="rId103" Target="/word/media/hist_levels_np38.03.03.png"/><Relationship Type="http://schemas.openxmlformats.org/officeDocument/2006/relationships/image" Id="rId104" Target="/word/media/hist_levels_np38.03.03_all.png"/><Relationship Type="http://schemas.openxmlformats.org/officeDocument/2006/relationships/image" Id="rId105" Target="/word/media/img_hist_np_38.03.04.png"/><Relationship Type="http://schemas.openxmlformats.org/officeDocument/2006/relationships/image" Id="rId106" Target="/word/media/range_diag_bg_np38.03.04.png"/><Relationship Type="http://schemas.openxmlformats.org/officeDocument/2006/relationships/image" Id="rId107" Target="/word/media/hist_partic_np38.03.04.png"/><Relationship Type="http://schemas.openxmlformats.org/officeDocument/2006/relationships/image" Id="rId108" Target="/word/media/hist_levels_np38.03.04.png"/><Relationship Type="http://schemas.openxmlformats.org/officeDocument/2006/relationships/image" Id="rId109" Target="/word/media/hist_levels_np38.03.04_all.png"/><Relationship Type="http://schemas.openxmlformats.org/officeDocument/2006/relationships/image" Id="rId110" Target="/word/media/img_hist_np_38.03.05.png"/><Relationship Type="http://schemas.openxmlformats.org/officeDocument/2006/relationships/image" Id="rId111" Target="/word/media/range_diag_bg_np38.03.05.png"/><Relationship Type="http://schemas.openxmlformats.org/officeDocument/2006/relationships/image" Id="rId112" Target="/word/media/hist_partic_np38.03.05.png"/><Relationship Type="http://schemas.openxmlformats.org/officeDocument/2006/relationships/image" Id="rId113" Target="/word/media/hist_levels_np38.03.05.png"/><Relationship Type="http://schemas.openxmlformats.org/officeDocument/2006/relationships/image" Id="rId114" Target="/word/media/hist_levels_np38.03.05_all.png"/><Relationship Type="http://schemas.openxmlformats.org/officeDocument/2006/relationships/image" Id="rId115" Target="/word/media/img_hist_np_38.05.01.png"/><Relationship Type="http://schemas.openxmlformats.org/officeDocument/2006/relationships/image" Id="rId116" Target="/word/media/range_diag_bg_np38.05.01.png"/><Relationship Type="http://schemas.openxmlformats.org/officeDocument/2006/relationships/image" Id="rId117" Target="/word/media/hist_partic_np38.05.01.png"/><Relationship Type="http://schemas.openxmlformats.org/officeDocument/2006/relationships/image" Id="rId118" Target="/word/media/hist_levels_np38.05.01.png"/><Relationship Type="http://schemas.openxmlformats.org/officeDocument/2006/relationships/image" Id="rId119" Target="/word/media/hist_levels_np38.05.01_all.png"/><Relationship Type="http://schemas.openxmlformats.org/officeDocument/2006/relationships/image" Id="rId120" Target="/word/media/img_hist_np_39.03.03.png"/><Relationship Type="http://schemas.openxmlformats.org/officeDocument/2006/relationships/image" Id="rId121" Target="/word/media/range_diag_bg_np39.03.03.png"/><Relationship Type="http://schemas.openxmlformats.org/officeDocument/2006/relationships/image" Id="rId122" Target="/word/media/hist_partic_np39.03.03.png"/><Relationship Type="http://schemas.openxmlformats.org/officeDocument/2006/relationships/image" Id="rId123" Target="/word/media/hist_levels_np39.03.03.png"/><Relationship Type="http://schemas.openxmlformats.org/officeDocument/2006/relationships/image" Id="rId124" Target="/word/media/hist_levels_np39.03.03_all.png"/><Relationship Type="http://schemas.openxmlformats.org/officeDocument/2006/relationships/image" Id="rId125" Target="/word/media/img_hist_np_40.03.01.png"/><Relationship Type="http://schemas.openxmlformats.org/officeDocument/2006/relationships/image" Id="rId126" Target="/word/media/range_diag_bg_np40.03.01.png"/><Relationship Type="http://schemas.openxmlformats.org/officeDocument/2006/relationships/image" Id="rId127" Target="/word/media/hist_partic_np40.03.01.png"/><Relationship Type="http://schemas.openxmlformats.org/officeDocument/2006/relationships/image" Id="rId128" Target="/word/media/hist_levels_np40.03.01.png"/><Relationship Type="http://schemas.openxmlformats.org/officeDocument/2006/relationships/image" Id="rId129" Target="/word/media/hist_levels_np40.03.01_all.png"/><Relationship Type="http://schemas.openxmlformats.org/officeDocument/2006/relationships/image" Id="rId130" Target="/word/media/img_hist_np_40.05.01.png"/><Relationship Type="http://schemas.openxmlformats.org/officeDocument/2006/relationships/image" Id="rId131" Target="/word/media/range_diag_bg_np40.05.01.png"/><Relationship Type="http://schemas.openxmlformats.org/officeDocument/2006/relationships/image" Id="rId132" Target="/word/media/hist_partic_np40.05.01.png"/><Relationship Type="http://schemas.openxmlformats.org/officeDocument/2006/relationships/image" Id="rId133" Target="/word/media/hist_levels_np40.05.01.png"/><Relationship Type="http://schemas.openxmlformats.org/officeDocument/2006/relationships/image" Id="rId134" Target="/word/media/hist_levels_np40.05.01_all.png"/><Relationship Type="http://schemas.openxmlformats.org/officeDocument/2006/relationships/image" Id="rId135" Target="/word/media/img_hist_np_41.03.04.png"/><Relationship Type="http://schemas.openxmlformats.org/officeDocument/2006/relationships/image" Id="rId136" Target="/word/media/range_diag_bg_np41.03.04.png"/><Relationship Type="http://schemas.openxmlformats.org/officeDocument/2006/relationships/image" Id="rId137" Target="/word/media/hist_partic_np41.03.04.png"/><Relationship Type="http://schemas.openxmlformats.org/officeDocument/2006/relationships/image" Id="rId138" Target="/word/media/hist_levels_np41.03.04.png"/><Relationship Type="http://schemas.openxmlformats.org/officeDocument/2006/relationships/image" Id="rId139" Target="/word/media/hist_levels_np41.03.04_all.png"/><Relationship Type="http://schemas.openxmlformats.org/officeDocument/2006/relationships/image" Id="rId140" Target="/word/media/img_hist_np_41.03.05.png"/><Relationship Type="http://schemas.openxmlformats.org/officeDocument/2006/relationships/image" Id="rId141" Target="/word/media/range_diag_bg_np41.03.05.png"/><Relationship Type="http://schemas.openxmlformats.org/officeDocument/2006/relationships/image" Id="rId142" Target="/word/media/hist_partic_np41.03.05.png"/><Relationship Type="http://schemas.openxmlformats.org/officeDocument/2006/relationships/image" Id="rId143" Target="/word/media/hist_levels_np41.03.05.png"/><Relationship Type="http://schemas.openxmlformats.org/officeDocument/2006/relationships/image" Id="rId144" Target="/word/media/hist_levels_np41.03.05_all.png"/><Relationship Type="http://schemas.openxmlformats.org/officeDocument/2006/relationships/image" Id="rId145" Target="/word/media/img_hist_np_42.03.01.png"/><Relationship Type="http://schemas.openxmlformats.org/officeDocument/2006/relationships/image" Id="rId146" Target="/word/media/range_diag_bg_np42.03.01.png"/><Relationship Type="http://schemas.openxmlformats.org/officeDocument/2006/relationships/image" Id="rId147" Target="/word/media/hist_partic_np42.03.01.png"/><Relationship Type="http://schemas.openxmlformats.org/officeDocument/2006/relationships/image" Id="rId148" Target="/word/media/hist_levels_np42.03.01.png"/><Relationship Type="http://schemas.openxmlformats.org/officeDocument/2006/relationships/image" Id="rId149" Target="/word/media/hist_levels_np42.03.01_all.png"/><Relationship Type="http://schemas.openxmlformats.org/officeDocument/2006/relationships/image" Id="rId150" Target="/word/media/img_hist_np_43.03.02.png"/><Relationship Type="http://schemas.openxmlformats.org/officeDocument/2006/relationships/image" Id="rId151" Target="/word/media/range_diag_bg_np43.03.02.png"/><Relationship Type="http://schemas.openxmlformats.org/officeDocument/2006/relationships/image" Id="rId152" Target="/word/media/hist_partic_np43.03.02.png"/><Relationship Type="http://schemas.openxmlformats.org/officeDocument/2006/relationships/image" Id="rId153" Target="/word/media/hist_levels_np43.03.02.png"/><Relationship Type="http://schemas.openxmlformats.org/officeDocument/2006/relationships/image" Id="rId154" Target="/word/media/hist_levels_np43.03.02_all.png"/><Relationship Type="http://schemas.openxmlformats.org/officeDocument/2006/relationships/image" Id="rId155" Target="/word/media/img_hist_np_43.03.03.png"/><Relationship Type="http://schemas.openxmlformats.org/officeDocument/2006/relationships/image" Id="rId156" Target="/word/media/range_diag_bg_np43.03.03.png"/><Relationship Type="http://schemas.openxmlformats.org/officeDocument/2006/relationships/image" Id="rId157" Target="/word/media/hist_partic_np43.03.03.png"/><Relationship Type="http://schemas.openxmlformats.org/officeDocument/2006/relationships/image" Id="rId158" Target="/word/media/hist_levels_np43.03.03.png"/><Relationship Type="http://schemas.openxmlformats.org/officeDocument/2006/relationships/image" Id="rId159" Target="/word/media/hist_levels_np43.03.03_all.png"/><Relationship Type="http://schemas.openxmlformats.org/officeDocument/2006/relationships/image" Id="rId160" Target="/word/media/img_hist_np_44.03.05.png"/><Relationship Type="http://schemas.openxmlformats.org/officeDocument/2006/relationships/image" Id="rId161" Target="/word/media/range_diag_bg_np44.03.05.png"/><Relationship Type="http://schemas.openxmlformats.org/officeDocument/2006/relationships/image" Id="rId162" Target="/word/media/hist_partic_np44.03.05.png"/><Relationship Type="http://schemas.openxmlformats.org/officeDocument/2006/relationships/image" Id="rId163" Target="/word/media/hist_levels_np44.03.05.png"/><Relationship Type="http://schemas.openxmlformats.org/officeDocument/2006/relationships/image" Id="rId164" Target="/word/media/hist_levels_np44.03.05_all.png"/><Relationship Type="http://schemas.openxmlformats.org/officeDocument/2006/relationships/image" Id="rId165" Target="/word/media/img_hist_np_45.03.01.png"/><Relationship Type="http://schemas.openxmlformats.org/officeDocument/2006/relationships/image" Id="rId166" Target="/word/media/range_diag_bg_np45.03.01.png"/><Relationship Type="http://schemas.openxmlformats.org/officeDocument/2006/relationships/image" Id="rId167" Target="/word/media/hist_partic_np45.03.01.png"/><Relationship Type="http://schemas.openxmlformats.org/officeDocument/2006/relationships/image" Id="rId168" Target="/word/media/hist_levels_np45.03.01.png"/><Relationship Type="http://schemas.openxmlformats.org/officeDocument/2006/relationships/image" Id="rId169" Target="/word/media/hist_levels_np45.03.01_all.png"/><Relationship Type="http://schemas.openxmlformats.org/officeDocument/2006/relationships/image" Id="rId170" Target="/word/media/img_hist_np_45.03.02.png"/><Relationship Type="http://schemas.openxmlformats.org/officeDocument/2006/relationships/image" Id="rId171" Target="/word/media/range_diag_bg_np45.03.02.png"/><Relationship Type="http://schemas.openxmlformats.org/officeDocument/2006/relationships/image" Id="rId172" Target="/word/media/hist_partic_np45.03.02.png"/><Relationship Type="http://schemas.openxmlformats.org/officeDocument/2006/relationships/image" Id="rId173" Target="/word/media/hist_levels_np45.03.02.png"/><Relationship Type="http://schemas.openxmlformats.org/officeDocument/2006/relationships/image" Id="rId174" Target="/word/media/hist_levels_np45.03.02_all.png"/><Relationship Type="http://schemas.openxmlformats.org/officeDocument/2006/relationships/image" Id="rId175" Target="/word/media/img_hist_np_46.03.01.png"/><Relationship Type="http://schemas.openxmlformats.org/officeDocument/2006/relationships/image" Id="rId176" Target="/word/media/range_diag_bg_np46.03.01.png"/><Relationship Type="http://schemas.openxmlformats.org/officeDocument/2006/relationships/image" Id="rId177" Target="/word/media/hist_partic_np46.03.01.png"/><Relationship Type="http://schemas.openxmlformats.org/officeDocument/2006/relationships/image" Id="rId178" Target="/word/media/hist_levels_np46.03.01.png"/><Relationship Type="http://schemas.openxmlformats.org/officeDocument/2006/relationships/image" Id="rId179" Target="/word/media/hist_levels_np46.03.01_all.png"/><Relationship Type="http://schemas.openxmlformats.org/officeDocument/2006/relationships/image" Id="rId180" Target="/word/media/img_hist_np_51.03.01.png"/><Relationship Type="http://schemas.openxmlformats.org/officeDocument/2006/relationships/image" Id="rId181" Target="/word/media/range_diag_bg_np51.03.01.png"/><Relationship Type="http://schemas.openxmlformats.org/officeDocument/2006/relationships/image" Id="rId182" Target="/word/media/hist_partic_np51.03.01.png"/><Relationship Type="http://schemas.openxmlformats.org/officeDocument/2006/relationships/image" Id="rId183" Target="/word/media/hist_levels_np51.03.01.png"/><Relationship Type="http://schemas.openxmlformats.org/officeDocument/2006/relationships/image" Id="rId184" Target="/word/media/hist_levels_np51.03.01_all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5557</TotalTime>
  <Pages>30</Pages>
  <Words>7442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268</cp:revision>
  <cp:lastPrinted>2013-11-19T09:55:00Z</cp:lastPrinted>
  <dcterms:created xsi:type="dcterms:W3CDTF">2013-12-06T10:23:00Z</dcterms:created>
  <dcterms:modified xsi:type="dcterms:W3CDTF">2018-05-30T05:53:00Z</dcterms:modified>
</cp:coreProperties>
</file>