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Концепции современного естествознания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2372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2588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2139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1668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1721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(ФЭПО-23), 94% (ФЭПО-24), 97% (ФЭПО-25), 97%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(ФЭПО-23), 90% (ФЭПО-24), 90% (ФЭПО-25), 94% (ФЭПО-26) и 90%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Естественнонаучная и гуманитарная культуры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Научный метод познания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Натурфилосовская и научные картины мира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Принципы симметрии, законы сохранения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Эволюция представлений о пространстве и времени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Специальная теория относительности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Общая теория относительности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Вселенная в разных масштабах: микро-, макро-, мегамиры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Системные уровни организации материи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Структуры микромира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Химические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Особенности биологического уровня организации материи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Динамические и статистические закономерности в природе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Концепции квантовой механики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Принцип возрастания энтропии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Закономерности самоорганизации. Принципы универсального эволюционизма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Космология, общая космогония, происхождение Солнечной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Геологическая эволюция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Происхождение жизни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Эволюция живых систем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История жизни на Земле и методы исследования эволюции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Понятия генетики, свойства генетического материала, изменчивость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Экосистемы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Биосфера, человек в биосфере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Глобальный экологический кризис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Эволюция научного метода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Развитие научных исследовательских программ и картин мира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Пространство и время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Системность, химический состав и свойства живого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Эволюция космологических представлений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Эволюция и развитие живых систем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Генетика и эволюция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Биосфера и человек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Геологическая эволюция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Глобальный экологический кризис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Генетика и эволюция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 и человек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История жизни на Земле и методы исследования эволюции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Николай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Вязникова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Ибраева Валерия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Мещихина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.png"/><Relationship Type="http://schemas.openxmlformats.org/officeDocument/2006/relationships/image" Id="rId48" Target="/word/media/fepo3years_vuz_subj3.png"/><Relationship Type="http://schemas.openxmlformats.org/officeDocument/2006/relationships/image" Id="rId49" Target="/word/media/hist_partic_subj3.png"/><Relationship Type="http://schemas.openxmlformats.org/officeDocument/2006/relationships/image" Id="rId50" Target="/word/media/hist_levels_subj3.png"/><Relationship Type="http://schemas.openxmlformats.org/officeDocument/2006/relationships/image" Id="rId51" Target="/word/media/hist_levels_all_subj3.png"/><Relationship Type="http://schemas.openxmlformats.org/officeDocument/2006/relationships/image" Id="rId52" Target="/word/media/hist_horiz1_3369895.png"/><Relationship Type="http://schemas.openxmlformats.org/officeDocument/2006/relationships/image" Id="rId53" Target="/word/media/map_rates1_3369895.png"/><Relationship Type="http://schemas.openxmlformats.org/officeDocument/2006/relationships/image" Id="rId54" Target="/word/media/hist_horiz2_3369895.png"/><Relationship Type="http://schemas.openxmlformats.org/officeDocument/2006/relationships/image" Id="rId55" Target="/word/media/hist_resh2_3369895.png"/><Relationship Type="http://schemas.openxmlformats.org/officeDocument/2006/relationships/image" Id="rId56" Target="/word/media/hist_horiz3_3369895.png"/><Relationship Type="http://schemas.openxmlformats.org/officeDocument/2006/relationships/image" Id="rId57" Target="/word/media/hist_resh3_3369895.png"/><Relationship Type="http://schemas.openxmlformats.org/officeDocument/2006/relationships/image" Id="rId58" Target="/word/media/pie_3369895.png"/><Relationship Type="http://schemas.openxmlformats.org/officeDocument/2006/relationships/image" Id="rId59" Target="/word/media/hist_monitoring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