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Конституционное право России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1772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2672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2373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60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3814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44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2887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Конституционное право России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125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Конституционное право России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52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94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Конституционное право России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Государственное и муниципальное управление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18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52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30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(ФЭПО-23), 100% (ФЭПО-25), 96% (ФЭПО-26) и 100%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96% (ФЭПО-23), 96% (ФЭПО-24), 92% (ФЭПО-25), 98% (ФЭПО-26) и 94%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Конституционное право России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3-6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Предмет, методы, источники, система конституционного права России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История конституционного развития России. Конституционное право России как наука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Теоретические основы конституции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Особенности содержания и структуры Конституции Российской Федерации 1993 года. Порядок внесения конституционных поправок и пересмотр Конституции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Понятие конституционного строя. Основные конституционные характеристики Российского государства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Народовластие как основа конституционного строя России. Институты непосредственной и представительной демократии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Местное самоуправление в Российской Федерации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Институты гражданского общества в системе конституционного строя России. Конституционное закрепление форм собственности и основ экономической деятельности в Российской Федерации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Основы и принципы конституционно-правового положения человека и гражданина в Российской Федерации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Гражданство Российской Федерации. Конституционные основы статуса беженцев, вынужденных переселенцев, иностранцев и лиц без гражданства в Российской Федерации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Основные права и свободы человека и гражданина в Российской Федерации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Основные обязанности человека и гражданина. Конституционно-правовые гарантии основных прав и свобод человека и гражданина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Общая характеристика государственного устройства. История развития государственного устройства России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Основы федеративного устройства современной России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Конституционно-правовой статус субъектов Российской Федерации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Компетенция Российской Федерации и ее субъектов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Теория избирательного права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Избирательный процесс и его субъекты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Порядок выборов Президента Российской Федерации и депутатов Государственной Думы Российской Федерации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Порядок выборов в органы государственной власти субъектов Российской Федерации и органы местного самоуправления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Президент Российской Федерации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Федеральное Собрание Российской Федерации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Законодательный процесс в Федеральном Собрании Российской Федерации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24*</w:t>
      </w:r>
      <w:r w:rsidRPr="00621546">
        <w:t xml:space="preserve">. </w:t>
      </w:r>
      <w:r>
        <w:rPr>
          <w:noProof/>
        </w:rPr>
        <w:t xml:space="preserve">Конституционные основы организации и деятельности федеральных органов исполнительной власти. Правительство Российской Федерации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Конституционные основы судебной власти в Российской Федерации. Конституционный Суд Российской Федерации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Конституционно-правовые основы функционирования органов государственной власти субъектов Российской Федерации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27*</w:t>
      </w:r>
      <w:r w:rsidRPr="00621546">
        <w:t xml:space="preserve">. </w:t>
      </w:r>
      <w:r>
        <w:rPr>
          <w:noProof/>
        </w:rPr>
        <w:t xml:space="preserve">Конституционно-правовые основы системы органов местного самоуправления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Конституционно-правовой статус правоохранительных органов в системе безопасности Российской Федерации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Понятие и предмет конституционного права России как отрасли права. Конституция Российской Федерации 1993 года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Понятие и предмет конституционного права России как отрасли права. Конституция Российской Федерации 1993 года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Основы конституционного строя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Основы конституционного строя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Конституционно-правовой статус личности в Российской Федерации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Конституционно-правовой статус личности в Российской Федерации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Государственное устройство Российской Федерации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Государственное устройство Российской Федерации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Избирательная система в Российской Федерации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Избирательная система в Российской Федерации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Система органов государственной власти и местного самоуправления Российской Федерации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Система органов государственной власти и местного самоуправления Российской Федерации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38.03.04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Государственное и муниципальное управление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ОПБ-38.03.04.00-11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Конституционное право России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Государственное и муниципальное управление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ОПБ-38.03.04.00-11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3-6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Предмет, методы, источники, система конституционного права России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конституции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конституционного строя. Основные конституционные характеристики Российского государства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и принципы конституционно-правового положения человека и гражданина в Российской Федерации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Гражданство Российской Федерации. Конституционные основы статуса беженцев, вынужденных переселенцев, иностранцев и лиц без гражданства в Российской Федерации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права и свободы человека и гражданина в Российской Федерации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обязанности человека и гражданина. Конституционно-правовые гарантии основных прав и свобод человека и гражданина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федеративного устройства современной России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Компетенция Российской Федерации и ее субъектов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Избирательный процесс и его субъекты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Порядок выборов Президента Российской Федерации и депутатов Государственной Думы Российской Федерации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Порядок выборов в органы государственной власти субъектов Российской Федерации и органы местного самоуправления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Президент Российской Федерации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Законодательный процесс в Федеральном Собрании Российской Федерации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предмет конституционного права России как отрасли права. Конституция Российской Федерации 1993 года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предмет конституционного права России как отрасли права. Конституция Российской Федерации 1993 года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Избирательная система в Российской Федерации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Избирательная система в Российской Федерации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органов государственной власти и местного самоуправления Российской Федерации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органов государственной власти и местного самоуправления Российской Федерации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27.4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840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Конституционное право России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840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Конституционное право России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840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Конституционное право России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840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Конституционное право России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840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Конституционное право России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840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Конституционное право России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840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основные положения конституционного права России, но недостаточно овладел необходимой системой знаний об основных понятиях, категориях и институтах конституционного права, слабо представляет специфику конституционных правоотношений, не обладает навыками анализа различных конституционно-правовых явлений.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сущность и содержание основных понятий, категорий и институтов конституционного права; может оперировать конституционно-правовыми понятиями и категориями; знает содержание основных источников конституционного права. 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навыки, умеет систематизировать правовую информацию; анализировать юридические факты и возникающие в связи с ними конституционно-правовые отношения; владеет навыками анализа правоприменительной практики.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анализа нестандартной ситуации; умеет свободно оперировать конституционно-правовыми понятиями и категориями, анализировать, толковать и правильно применять нормы конституционного права; владеет навыками разрешения конституционно-правовых проблем и коллизий.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38.03.04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Государственное и муниципальное управление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ОПБ-38.03.04.00-11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Конституционное право России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Меркушев Олег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13fs118007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Усманов Ильдар Ильфатович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13fs118016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Орлова Мария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13fs118011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Веприкова Ольга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Вязникова Кристина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Манелова Мария Саввовна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13fs118005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Никитин Дмитрий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13fs118009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Деревнина Ольга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Камышева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13fs118001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Шайхутдинова Алия Азатовна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13fs118018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Воробьева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Деньгина 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Ибраева Валерия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13fs118000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Мельчукова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13fs118006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Никольская Евгения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13fs118010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Попов Николай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13fs118012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Лукиных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13fs118003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Ахметвалеев Данил Файзелхакович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13fs117993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Харисова Диана Наилевна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13fs118017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Суслова Александра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13fs118014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Юркин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13fs118019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Ломаев Кирилл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13fs118002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Мещихина Юлия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13fs118008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88.png"/><Relationship Type="http://schemas.openxmlformats.org/officeDocument/2006/relationships/image" Id="rId48" Target="/word/media/fepo3years_vuz_subj88.png"/><Relationship Type="http://schemas.openxmlformats.org/officeDocument/2006/relationships/image" Id="rId49" Target="/word/media/hist_partic_subj88.png"/><Relationship Type="http://schemas.openxmlformats.org/officeDocument/2006/relationships/image" Id="rId50" Target="/word/media/hist_levels_subj88.png"/><Relationship Type="http://schemas.openxmlformats.org/officeDocument/2006/relationships/image" Id="rId51" Target="/word/media/hist_levels_all_subj88.png"/><Relationship Type="http://schemas.openxmlformats.org/officeDocument/2006/relationships/image" Id="rId52" Target="/word/media/hist_horiz1_3384060.png"/><Relationship Type="http://schemas.openxmlformats.org/officeDocument/2006/relationships/image" Id="rId53" Target="/word/media/map_rates1_3384060.png"/><Relationship Type="http://schemas.openxmlformats.org/officeDocument/2006/relationships/image" Id="rId54" Target="/word/media/hist_horiz2_3384060.png"/><Relationship Type="http://schemas.openxmlformats.org/officeDocument/2006/relationships/image" Id="rId55" Target="/word/media/hist_resh2_3384060.png"/><Relationship Type="http://schemas.openxmlformats.org/officeDocument/2006/relationships/image" Id="rId56" Target="/word/media/hist_horiz3_3384060.png"/><Relationship Type="http://schemas.openxmlformats.org/officeDocument/2006/relationships/image" Id="rId57" Target="/word/media/hist_resh3_3384060.png"/><Relationship Type="http://schemas.openxmlformats.org/officeDocument/2006/relationships/image" Id="rId58" Target="/word/media/pie_3384060.png"/><Relationship Type="http://schemas.openxmlformats.org/officeDocument/2006/relationships/image" Id="rId59" Target="/word/media/hist_monitoring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