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История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Pr="00C44A8D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История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История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10743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23826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10563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25591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8984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История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928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627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История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История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История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Международные отношения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(ФЭПО-23), 94% (ФЭПО-24), 96% (ФЭПО-25), 94% (ФЭПО-26) и 96%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(ФЭПО-23), 94% (ФЭПО-24), 96% (ФЭПО-25), 96% (ФЭПО-26) и 97%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История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История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«Отечественная история»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История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Древнерусское государство в IX - начале XII вв.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Объединительные процессы в русских землях (XIV - середина XV вв.). Возвышение Москвы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Особенности становления государственности в России и в мире. Русские земли и европейское средневековье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Образование единого Российского государства. Иван III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Российское государство в XVI в. Иван IV. Смутное время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Россия в XVII в.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Россия во второй половине XV-XVII вв. в контексте развития европейской цивилизации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Петр I и начало модернизации страны. Эпоха дворцовых переворотов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Россия во второй половине XVIII в. Екатерина II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Россия в первой половине XIX в. Александр I. Николай I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Россия во второй половине XIX в. Александр II. Александр III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Россия и мир в XVIII-XIX веках: попытки модернизации и промышленный переворот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Россия на рубеже XIX-XX вв. Николай II. Первая российская революция (1905-1907 гг.)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Россия в условиях Первой мировой войны и общенационального кризиса. Революция 1917 г.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СССР в годы Великой Отечественной войны (1941-1945)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Россия и мир в первой половине XX века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Внутренняя и внешняя политика СССР в 1945-1964 гг.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Внутренняя и внешняя политика СССР в 1964-1985 гг.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СССР в 1985-1991 гг. Перестройка. Распад СССР. Внутренняя и внешняя политика современной России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Россия и мир во второй половине XX - начале XXI века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Образование и развитие Российского государства (вторая половина XV в. - XVII в.)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Российская империя в XVIII-XIX вв.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Российская империя в начале XX вв. Советская Россия в 1917-1945 гг.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СССР в 1945-1991 гг. Россия в конце XX - начале XXI века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41.03.04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Политология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ОАБ-41.03.04-11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Отечественная 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Политология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ОАБ-41.03.04-11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Отечественная история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Отечественная история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Политология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51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Политология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41.03.05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Международные отношения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ОАБ-41.03.05-11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Отечественная история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Международные отношения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ОАБ-41.03.05-11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XVIII в. Екатерина 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первой половине XIX в. Александр I. Николай 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годы Великой Отечественной войны (1941-1945)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1945-1964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Внутренняя и внешняя политика СССР в 1964-1985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XVIII-XIX вв.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СССР в 1945-1991 гг. Россия в конце XX - начале XXI века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Отечественная история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Отечественная история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Отечественная история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Международные отношения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51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Международные отношения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Отечественная история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История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41.03.04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Политология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ОАБ-41.03.04-11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Отечественная 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Загибалова Анастасия Семёновна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Каретин Владимир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Поторочин Сергей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Царенко Дмитрий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Шувалов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Яруллин Руслан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Губина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Сохарева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Безымянов Вадим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Князева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Блинова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41.03.05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Международные отношения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ОАБ-41.03.05-11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Отечественная история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Казанцева Ирина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Стивенс Анастасия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Анастасия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Латыпов Амир Альфридович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Кирьянова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Коршунова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Уразбахтина Роксана Рафинадовна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Лутфина Анастасия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Порунков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Камашева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Зайнеева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Худайбердиев Шатлык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Новрузов Мухаммет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Дурдыев Мекан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Золотнический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Терская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Аллабердиев Нургелди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13fs114365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История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«Отечественная история»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7.png"/><Relationship Type="http://schemas.openxmlformats.org/officeDocument/2006/relationships/image" Id="rId48" Target="/word/media/fepo3years_vuz_subj7.png"/><Relationship Type="http://schemas.openxmlformats.org/officeDocument/2006/relationships/image" Id="rId49" Target="/word/media/hist_partic_subj7.png"/><Relationship Type="http://schemas.openxmlformats.org/officeDocument/2006/relationships/image" Id="rId50" Target="/word/media/hist_levels_subj7.png"/><Relationship Type="http://schemas.openxmlformats.org/officeDocument/2006/relationships/image" Id="rId51" Target="/word/media/hist_levels_all_subj7.png"/><Relationship Type="http://schemas.openxmlformats.org/officeDocument/2006/relationships/image" Id="rId52" Target="/word/media/hist_horiz1_3375124.png"/><Relationship Type="http://schemas.openxmlformats.org/officeDocument/2006/relationships/image" Id="rId53" Target="/word/media/map_rates1_3375124.png"/><Relationship Type="http://schemas.openxmlformats.org/officeDocument/2006/relationships/image" Id="rId54" Target="/word/media/hist_horiz2_3375124.png"/><Relationship Type="http://schemas.openxmlformats.org/officeDocument/2006/relationships/image" Id="rId55" Target="/word/media/hist_resh2_3375124.png"/><Relationship Type="http://schemas.openxmlformats.org/officeDocument/2006/relationships/image" Id="rId56" Target="/word/media/hist_horiz3_3375124.png"/><Relationship Type="http://schemas.openxmlformats.org/officeDocument/2006/relationships/image" Id="rId57" Target="/word/media/hist_resh3_3375124.png"/><Relationship Type="http://schemas.openxmlformats.org/officeDocument/2006/relationships/image" Id="rId58" Target="/word/media/pie_3375124.png"/><Relationship Type="http://schemas.openxmlformats.org/officeDocument/2006/relationships/image" Id="rId59" Target="/word/media/hist_horiz1_3375125.png"/><Relationship Type="http://schemas.openxmlformats.org/officeDocument/2006/relationships/image" Id="rId60" Target="/word/media/map_rates1_3375125.png"/><Relationship Type="http://schemas.openxmlformats.org/officeDocument/2006/relationships/image" Id="rId61" Target="/word/media/hist_horiz2_3375125.png"/><Relationship Type="http://schemas.openxmlformats.org/officeDocument/2006/relationships/image" Id="rId62" Target="/word/media/hist_resh2_3375125.png"/><Relationship Type="http://schemas.openxmlformats.org/officeDocument/2006/relationships/image" Id="rId63" Target="/word/media/hist_horiz3_3375125.png"/><Relationship Type="http://schemas.openxmlformats.org/officeDocument/2006/relationships/image" Id="rId64" Target="/word/media/hist_resh3_3375125.png"/><Relationship Type="http://schemas.openxmlformats.org/officeDocument/2006/relationships/image" Id="rId65" Target="/word/media/pie_3375125.png"/><Relationship Type="http://schemas.openxmlformats.org/officeDocument/2006/relationships/image" Id="rId66" Target="/word/media/hist_monitoring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