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Высшая 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1032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744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954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586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391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Высшая математика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Высшая математика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Высшая 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Высшая 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74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82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Высшая 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65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(ФЭПО-23), 96%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78% (ФЭПО-23), 80% (ФЭПО-24), 79% (ФЭПО-25), 82% (ФЭПО-26) и 92%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Высшая 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Высшая 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Высшая 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Вычисление определителей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Линейные операции над матрицами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Умножение матриц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Ранг матрицы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Обратная матрица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Область определения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Монотонные, периодические, четные и нечетные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Понятие о числовых последовательностях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Предел числовой последовательности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Замечательные пределы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Непрерывность функции. Точки разрыва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Основные правила дифференцирования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Производная сложной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Дифференциал функции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Геометрический смысл производной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Непосредственное интегрирование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Замена переменной в неопределенном интеграле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23*</w:t>
      </w:r>
      <w:r w:rsidRPr="00621546">
        <w:t xml:space="preserve">. </w:t>
      </w:r>
      <w:r>
        <w:rPr>
          <w:noProof/>
        </w:rPr>
        <w:t xml:space="preserve">Определенный интеграл. Формула Ньютона-Лейбница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Свойства определенного интеграла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27*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Элементы аналитической геометрии на плоскости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Числовые последовательности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Производные первого порядка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Производные высших порядков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Первообразная и неопределенный интеграл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Приложения определенного интеграла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Техносферная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ОАБ-20.03.01-21, ОАБ-20.03.01-22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Техносферная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ОАБ-20.03.01-21, ОАБ-20.03.01-22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Область определения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Монотонные, периодические, четные и нечетные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числовых последовательностях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числовой последовательности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Замечательные пределы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функции. Точки разрыва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Непосредственное интегрирование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Замена переменной в неопределенном интеграле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интеграл. Формула Ньютона-Лейбница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Свойства определенного интеграла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аналитической геометрии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последовательности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Первообразная и 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Приложения определенного интеграла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584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Техносферная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20.03.02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Природообустройство и водопользование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ОПБ-20.03.02-21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Высшая 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Природообустройство и водопользование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ОПБ-20.03.02-21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матрицами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Область определения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Монотонные, периодические, четные и нечетные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числовых последовательностях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числовой последовательности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Замечательные пределы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Непрерывность функции. Точки разрыва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Непосредственное интегрирование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Замена переменной в неопределенном интеграле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интеграл. Формула Ньютона-Лейбница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Свойства определенного интеграла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аналитической геометрии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последовательности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Первообразная и неопределенный интеграл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Приложения определенного интеграла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Высшая математика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Высшая математика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585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Высшая 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Высшая 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Техносферная безопасность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Кудрин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Маликов Ильдар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Одинцова Ирина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Васнецова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Георгиевских Наталия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Голубкова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 Егор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Злобин Николай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Хорошавина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Самарин Александр Валентинович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Соловьев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ОАБ-20.03.01-22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Габидуллин Данил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Рублева Ольга Львовна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Смольников Иван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Тимираева Мария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Волков Владислав Гансович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Пухова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Семакина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Вохмин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Короткин Алексей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Широбоков Яков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Никонова Анастасия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Галанова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Шустов Олег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Игнатьев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Сафин Тимур Айварович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Коткин Кирилл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Злобин Иван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Насибов Махаррам Вагиф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20.03.02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Природообустройство и водопользование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ОПБ-20.03.02-21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Высшая 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Королева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Зайцева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Тарасов Тарас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Чиркова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Ахмадишина Лилия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Рязанова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Захарова Елизавета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Байбекова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Чухланцева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Шабалкина Ксения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Баженов Илья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13fs109812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  <w:r w:rsidRPr="00FC7007">
              <w:t xml:space="preserve"> из </w:t>
            </w:r>
            <w:r>
              <w:rPr>
                <w:noProof/>
              </w:rPr>
              <w:t xml:space="preserve">37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89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7658.png"/><Relationship Type="http://schemas.openxmlformats.org/officeDocument/2006/relationships/image" Id="rId48" Target="/word/media/fepo3years_vuz_subj7658.png"/><Relationship Type="http://schemas.openxmlformats.org/officeDocument/2006/relationships/image" Id="rId49" Target="/word/media/hist_partic_subj7658.png"/><Relationship Type="http://schemas.openxmlformats.org/officeDocument/2006/relationships/image" Id="rId50" Target="/word/media/hist_levels_subj7658.png"/><Relationship Type="http://schemas.openxmlformats.org/officeDocument/2006/relationships/image" Id="rId51" Target="/word/media/hist_levels_all_subj7658.png"/><Relationship Type="http://schemas.openxmlformats.org/officeDocument/2006/relationships/image" Id="rId52" Target="/word/media/hist_horiz1_3365846.png"/><Relationship Type="http://schemas.openxmlformats.org/officeDocument/2006/relationships/image" Id="rId53" Target="/word/media/map_rates1_3365846.png"/><Relationship Type="http://schemas.openxmlformats.org/officeDocument/2006/relationships/image" Id="rId54" Target="/word/media/hist_horiz2_3365846.png"/><Relationship Type="http://schemas.openxmlformats.org/officeDocument/2006/relationships/image" Id="rId55" Target="/word/media/hist_resh2_3365846.png"/><Relationship Type="http://schemas.openxmlformats.org/officeDocument/2006/relationships/image" Id="rId56" Target="/word/media/hist_horiz3_3365846.png"/><Relationship Type="http://schemas.openxmlformats.org/officeDocument/2006/relationships/image" Id="rId57" Target="/word/media/hist_resh3_3365846.png"/><Relationship Type="http://schemas.openxmlformats.org/officeDocument/2006/relationships/image" Id="rId58" Target="/word/media/pie_3365846.png"/><Relationship Type="http://schemas.openxmlformats.org/officeDocument/2006/relationships/image" Id="rId59" Target="/word/media/hist_horiz1_3365851.png"/><Relationship Type="http://schemas.openxmlformats.org/officeDocument/2006/relationships/image" Id="rId60" Target="/word/media/map_rates1_3365851.png"/><Relationship Type="http://schemas.openxmlformats.org/officeDocument/2006/relationships/image" Id="rId61" Target="/word/media/hist_horiz2_3365851.png"/><Relationship Type="http://schemas.openxmlformats.org/officeDocument/2006/relationships/image" Id="rId62" Target="/word/media/hist_resh2_3365851.png"/><Relationship Type="http://schemas.openxmlformats.org/officeDocument/2006/relationships/image" Id="rId63" Target="/word/media/hist_horiz3_3365851.png"/><Relationship Type="http://schemas.openxmlformats.org/officeDocument/2006/relationships/image" Id="rId64" Target="/word/media/hist_resh3_3365851.png"/><Relationship Type="http://schemas.openxmlformats.org/officeDocument/2006/relationships/image" Id="rId65" Target="/word/media/pie_3365851.png"/><Relationship Type="http://schemas.openxmlformats.org/officeDocument/2006/relationships/image" Id="rId66" Target="/word/media/hist_monitoring765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