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Экономическая теория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1979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3013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4198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4150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4320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теория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Экономическая теория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96%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75% (ФЭПО-23), 84% (ФЭПО-24), 90% (ФЭПО-25), 91% (ФЭПО-26) и 91%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Экономическая теория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О-38.05.01.00-11, О-38.05.01.00-12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теория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О-38.05.01.00-11, О-38.05.01.00-12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Экономическая теория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Экономическая теория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Тюрикова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Ануфриев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Гагарина Александра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Мингазиева Алиса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Рыжакова Вероника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Базуева Хрестина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Бобошина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Назримадова Наргиз Джамшедхоновна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Солодянкина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Гатауллина Виктория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Ибрагимов Айдар Албертович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Шилькова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Экономическая теория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Тукмачева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Урванцева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Шкляева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Похов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Черных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Пилина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Хасанова Гульфия Файласовна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 Даниль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Морозов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Завалин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Дерюгина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Золотарев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Маргарита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Мерзляков Вадим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76.png"/><Relationship Type="http://schemas.openxmlformats.org/officeDocument/2006/relationships/image" Id="rId48" Target="/word/media/fepo3years_vuz_subj76.png"/><Relationship Type="http://schemas.openxmlformats.org/officeDocument/2006/relationships/image" Id="rId49" Target="/word/media/hist_partic_subj76.png"/><Relationship Type="http://schemas.openxmlformats.org/officeDocument/2006/relationships/image" Id="rId50" Target="/word/media/hist_levels_subj76.png"/><Relationship Type="http://schemas.openxmlformats.org/officeDocument/2006/relationships/image" Id="rId51" Target="/word/media/hist_levels_all_subj76.png"/><Relationship Type="http://schemas.openxmlformats.org/officeDocument/2006/relationships/image" Id="rId52" Target="/word/media/hist_horiz1_3369995.png"/><Relationship Type="http://schemas.openxmlformats.org/officeDocument/2006/relationships/image" Id="rId53" Target="/word/media/map_rates1_3369995.png"/><Relationship Type="http://schemas.openxmlformats.org/officeDocument/2006/relationships/image" Id="rId54" Target="/word/media/hist_horiz2_3369995.png"/><Relationship Type="http://schemas.openxmlformats.org/officeDocument/2006/relationships/image" Id="rId55" Target="/word/media/hist_resh2_3369995.png"/><Relationship Type="http://schemas.openxmlformats.org/officeDocument/2006/relationships/image" Id="rId56" Target="/word/media/hist_horiz3_3369995.png"/><Relationship Type="http://schemas.openxmlformats.org/officeDocument/2006/relationships/image" Id="rId57" Target="/word/media/hist_resh3_3369995.png"/><Relationship Type="http://schemas.openxmlformats.org/officeDocument/2006/relationships/image" Id="rId58" Target="/word/media/pie_3369995.png"/><Relationship Type="http://schemas.openxmlformats.org/officeDocument/2006/relationships/image" Id="rId59" Target="/word/media/hist_monitoring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