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Эконометрика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Эконометрика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Эконометрика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586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461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454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305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Эконометрика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Эконометрика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Эконометрика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Эконометрика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Эконометрика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Эконометрика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Эконометрика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82%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100% (ФЭПО-23), 90% (ФЭПО-24), 89% (ФЭПО-25), 89% (ФЭПО-26) и 88%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Эконометрика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Эконометрика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Эконометрика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Эконометрика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2-6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Спецификация эконометрической модели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Отбор факторов, включаемых в модель множественной регрессии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Фиктивные переменные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Линейное уравнение множественной регрессии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Оценка параметров линейных уравнений регрессии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Предпосылки МНК и свойства оценок параметров эконометрической модели, получаемых при помощи МНК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Оценка качества подбора уравнения регрессии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Проверка статистической значимости эконометрической модели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Нелинейные зависимости в экономике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Виды нелинейных уравнений регрессии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Линеаризация нелинейных моделей регрессии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Оценка качества нелинейных уравнений регрессии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Временные ряды данных: характеристики и общие понятия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Аддитивная и мультипликативная модели временных рядов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Модели стационарных и нестационарных временных рядов и их идентификация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Общие понятия о системах уравнений, используемых в эконометрике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Классификация систем эконометрических уравнений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Идентификация систем эконометрических уравнений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Линейная модель множественной регрессии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Линейная модель множественной регрессии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Метод наименьших квадратов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Метод наименьших квадратов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Оценка качества эконометрической модели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Оценка качества эконометрической модели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Нелинейные модели регрессии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Нелинейные модели регрессии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Характеристики временных рядов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Характеристики временных рядов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Система линейных одновременных уравнений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Система линейных одновременных уравнений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ОАБ-38.03.05.01а-21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Эконометрика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ОАБ-38.03.05.01а-21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Спецификация эконометрической модели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Отбор факторов, включаемых в модель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Линейное уравнение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параметров линейных уравнений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Предпосылки МНК и свойства оценок параметров эконометрической модели, получаемых при помощи МНК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качества подбора уравнения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Проверка статистической значимости эконометрической модели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нелинейных уравнений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качества нелинейных уравнений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Временные ряды данных: характеристики и общие понятия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Аддитивная и мультипликативная модели временных рядов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понятия о системах уравнений, используемых в эконометрике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систем эконометрических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Идентификация систем эконометрических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модель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модель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Нелинейные модели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Нелинейные модели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Характеристики временных рядов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Характеристики временных рядов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линейных одновременных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линейных одновременных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9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9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Эконометрика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Классификация систем эконометрических уравнений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9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9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Эконометрика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9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9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95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О-38.05.01.00-21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Эконометрика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О-38.05.01.00-21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2-6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Спецификация эконометрической модели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Отбор факторов, включаемых в модель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Линейное уравнение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параметров линейных уравнений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качества подбора уравнения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Проверка статистической значимости эконометрической модели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Нелинейные зависимости в экономике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нелинейных уравнений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Линеаризация нелинейных моделей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качества нелинейных уравнений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Временные ряды данных: характеристики и общие понятия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Аддитивная и мультипликативная модели временных рядов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понятия о системах уравнений, используемых в эконометрике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систем эконометрических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модель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модель множественной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качества эконометрической модели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Оценка качества эконометрической модели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Нелинейные модели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Нелинейные модели регрессии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Характеристики временных рядов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Характеристики временных рядов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1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1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Эконометрика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Аддитивная и мультипликативная модели временных рядов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Классификация систем эконометрических уравнений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1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1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Эконометрика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1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1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Эконометрика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126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Эконометрика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Эконометрика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знания основных понятий и методов эконометрического моделирования, но не овладел необходимой системой знаний по дисциплине.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основных методов оценивания параметров эконометрических моделей и проверки статистических гипотез, владеет некоторыми умениями строить стандартные теоретические и эконометрические модели на основе описания экономических процессов и явлений, анализировать полученные результаты.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в области эконометрического моделирования и развитые практические умения и навыки обработки статистической информации, выявления тенденций изменения социально-экономических показателей, построения эконометрических и получения статистически обоснованных содержательных выводов; может сравнивать, оценивать и обосновывать выбор методов эконометрического моделирования для решения поставленных экономических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источников; умеет проводить анализ экономической проблемы, выявлять зависимость между экономическими процессами и явлениями, анализировать экономические проблемы, прогнозировать возможное их развитие в будущем; овладел навыками обработки экономических данных в соответствии с поставленной задачей, проведения расчетов, анализа и интерпретации показателей, характеризующих экономические процессы и явления на микро- и макроуровне.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ОАБ-38.03.05.01а-21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Эконометрика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Максимов Даниил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О-38.05.01.00-21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Эконометрика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2-6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Меньшиков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Ибулаев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Абашева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13fs112824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285.png"/><Relationship Type="http://schemas.openxmlformats.org/officeDocument/2006/relationships/image" Id="rId48" Target="/word/media/fepo3years_vuz_subj285.png"/><Relationship Type="http://schemas.openxmlformats.org/officeDocument/2006/relationships/image" Id="rId49" Target="/word/media/hist_partic_subj285.png"/><Relationship Type="http://schemas.openxmlformats.org/officeDocument/2006/relationships/image" Id="rId50" Target="/word/media/hist_levels_subj285.png"/><Relationship Type="http://schemas.openxmlformats.org/officeDocument/2006/relationships/image" Id="rId51" Target="/word/media/hist_levels_all_subj285.png"/><Relationship Type="http://schemas.openxmlformats.org/officeDocument/2006/relationships/image" Id="rId52" Target="/word/media/hist_horiz1_3369950.png"/><Relationship Type="http://schemas.openxmlformats.org/officeDocument/2006/relationships/image" Id="rId53" Target="/word/media/map_rates1_3369950.png"/><Relationship Type="http://schemas.openxmlformats.org/officeDocument/2006/relationships/image" Id="rId54" Target="/word/media/hist_horiz2_3369950.png"/><Relationship Type="http://schemas.openxmlformats.org/officeDocument/2006/relationships/image" Id="rId55" Target="/word/media/hist_resh2_3369950.png"/><Relationship Type="http://schemas.openxmlformats.org/officeDocument/2006/relationships/image" Id="rId56" Target="/word/media/hist_horiz3_3369950.png"/><Relationship Type="http://schemas.openxmlformats.org/officeDocument/2006/relationships/image" Id="rId57" Target="/word/media/hist_resh3_3369950.png"/><Relationship Type="http://schemas.openxmlformats.org/officeDocument/2006/relationships/image" Id="rId58" Target="/word/media/pie_3369950.png"/><Relationship Type="http://schemas.openxmlformats.org/officeDocument/2006/relationships/image" Id="rId59" Target="/word/media/hist_horiz1_3371266.png"/><Relationship Type="http://schemas.openxmlformats.org/officeDocument/2006/relationships/image" Id="rId60" Target="/word/media/map_rates1_3371266.png"/><Relationship Type="http://schemas.openxmlformats.org/officeDocument/2006/relationships/image" Id="rId61" Target="/word/media/hist_horiz2_3371266.png"/><Relationship Type="http://schemas.openxmlformats.org/officeDocument/2006/relationships/image" Id="rId62" Target="/word/media/hist_resh2_3371266.png"/><Relationship Type="http://schemas.openxmlformats.org/officeDocument/2006/relationships/image" Id="rId63" Target="/word/media/hist_horiz3_3371266.png"/><Relationship Type="http://schemas.openxmlformats.org/officeDocument/2006/relationships/image" Id="rId64" Target="/word/media/hist_resh3_3371266.png"/><Relationship Type="http://schemas.openxmlformats.org/officeDocument/2006/relationships/image" Id="rId65" Target="/word/media/pie_3371266.png"/><Relationship Type="http://schemas.openxmlformats.org/officeDocument/2006/relationships/image" Id="rId66" Target="/word/media/hist_monitoring2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