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5002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4639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3670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3536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2435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Экология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(ФЭПО-24), 91% (ФЭПО-25)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(ФЭПО-23), 90% (ФЭПО-24), 94% (ФЭПО-25), 96% (ФЭПО-26) и 96%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меньше 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задачи экологии как науки, методы экологических исследований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Многообразие растительного и животного мира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Границы биосферы, ее структура и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Потоки энергии в биосфере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Геохимические циклы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Аутэкология (экология особей)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Экологические факторы среды и их классификация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Лимитирующий фактор. Закон минимума Либиха и закон толерантности Шелфорда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Адаптации организмов к экологическим факторам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Биотоп. Экологические функции почв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Особо охраняемые природные территории (заповедники, заказники, национальные парки)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Демэкология (экология популяций)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Синэкология (экология сообществ)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Пищевые цепи и сети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Развитие экосистемы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Экология человека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Возможность перенаселения. Демографический переход и его причины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Возобновимые и невозобновимые природные ресурсы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Пищевые ресурсы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Водные ресурсы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Минеральные ресурсы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Энергетические ресурсы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Понятие "загрязнения" окружающей среды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24*</w:t>
      </w:r>
      <w:r w:rsidRPr="00621546">
        <w:t xml:space="preserve">. </w:t>
      </w:r>
      <w:r>
        <w:rPr>
          <w:noProof/>
        </w:rPr>
        <w:t xml:space="preserve">Особенности, виды, источники загрязнения атмосферного воздуха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Особенности, виды, источники загрязнения воды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26*</w:t>
      </w:r>
      <w:r w:rsidRPr="00621546">
        <w:t xml:space="preserve">. </w:t>
      </w:r>
      <w:r>
        <w:rPr>
          <w:noProof/>
        </w:rPr>
        <w:t xml:space="preserve">Твердые бытовые отходы и способы их утилизации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Физическое загрязнение среды, радиоактивное загрязнение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Пределы возможности техносферы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Экологическое законодательство: Конституция. Закон об охране окружающей природной среды (1991, 2002)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Экономические и организационные методы уменьшения нежелательных последствий человеческой деятельности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31*</w:t>
      </w:r>
      <w:r w:rsidRPr="00621546">
        <w:t xml:space="preserve">. </w:t>
      </w:r>
      <w:r>
        <w:rPr>
          <w:noProof/>
        </w:rPr>
        <w:t xml:space="preserve">Экологический мониторинг различных форм антропогенного воздействия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Экологическая экспертиза и оценка воздействия на окружающую среду (ОВОС)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Нормирование допустимого воздействия на окружающую среду и человека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Международное сотрудничество в области охраны окружающей среды и устойчивое развитие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Биосфера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Биосфера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Биоэкология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Биоэкология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О-21.05.02-41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О-21.05.02-41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Экология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Экология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О-21.05.02-41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 Артем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Габдуллин Юнир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Нигматуллин Рустам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Савинов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9.png"/><Relationship Type="http://schemas.openxmlformats.org/officeDocument/2006/relationships/image" Id="rId48" Target="/word/media/fepo3years_vuz_subj19.png"/><Relationship Type="http://schemas.openxmlformats.org/officeDocument/2006/relationships/image" Id="rId49" Target="/word/media/hist_partic_subj19.png"/><Relationship Type="http://schemas.openxmlformats.org/officeDocument/2006/relationships/image" Id="rId50" Target="/word/media/hist_levels_subj19.png"/><Relationship Type="http://schemas.openxmlformats.org/officeDocument/2006/relationships/image" Id="rId51" Target="/word/media/hist_levels_all_subj19.png"/><Relationship Type="http://schemas.openxmlformats.org/officeDocument/2006/relationships/image" Id="rId52" Target="/word/media/hist_horiz1_3370740.png"/><Relationship Type="http://schemas.openxmlformats.org/officeDocument/2006/relationships/image" Id="rId53" Target="/word/media/map_rates1_3370740.png"/><Relationship Type="http://schemas.openxmlformats.org/officeDocument/2006/relationships/image" Id="rId54" Target="/word/media/hist_horiz2_3370740.png"/><Relationship Type="http://schemas.openxmlformats.org/officeDocument/2006/relationships/image" Id="rId55" Target="/word/media/hist_resh2_3370740.png"/><Relationship Type="http://schemas.openxmlformats.org/officeDocument/2006/relationships/image" Id="rId56" Target="/word/media/hist_horiz3_3370740.png"/><Relationship Type="http://schemas.openxmlformats.org/officeDocument/2006/relationships/image" Id="rId57" Target="/word/media/hist_resh3_3370740.png"/><Relationship Type="http://schemas.openxmlformats.org/officeDocument/2006/relationships/image" Id="rId58" Target="/word/media/pie_3370740.png"/><Relationship Type="http://schemas.openxmlformats.org/officeDocument/2006/relationships/image" Id="rId59" Target="/word/media/hist_monitoring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