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4952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4631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3696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4322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3195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Химия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120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Химия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42% (ФЭПО-23), 43% (ФЭПО-25), 33% (ФЭПО-26) и 72%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73% (ФЭПО-23), 77% (ФЭПО-24), 78% (ФЭПО-25), 80% (ФЭПО-26) и 82%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Строение атома и периодическая система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Химическая связь и строение вещества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Равновесия в растворах электролитов. Электролитическая диссоциация. Реакции ионного обмена. Гидролиз солей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Способы выражения состава растворов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Качественный химический анализ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Физико-химические и физические методы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строения органических соединений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Углеводороды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Спирты, фенолы и карбонильные соединения. Карбоновые кислоты и их производные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Азотсодержащие производные углеводородов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Высокомолекулярные соединения (ВМС)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Химическая кинетика и катализ. Химическое равновесие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Общие свойства растворов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Электрохимические процессы. Гальванический элемент. Коррозия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Электрохимические процессы. Электролиз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Поверхностные явления и адсорбция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Строение атома и периодическая система. Химическая связь и строение вещества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Классы органических соединений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Общие свойства растворов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Электрохимические процессы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ОАБ-06.03.01-11, ОАБ-06.03.01-12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ОАБ-06.03.01-11, ОАБ-06.03.01-12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Физико-химические и физические методы анализа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фенолы и карбонильные соединения. Карбоновые кислоты и их производные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Азотсодержащие производные углеводородов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Высокомолекулярные соединения (ВМС)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Поверхностные явления и адсорбция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Физико-химические и физические методы анализа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Основы химической термодинамики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Общие свойства растворов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ОАБ-06.03.01-13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ОАБ-06.03.01-13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Физико-химические и физические методы анализа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фенолы и карбонильные соединения. Карбоновые кислоты и их производные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Азотсодержащие производные углеводородов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Высокомолекулярные соединения (ВМС)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Поверхностные явления и адсорбция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Поверхностные явления и адсорбция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ОПБ-21.03.01-10, ОПБ-21.03.01-11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ОПБ-21.03.01-10, 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Высокомолекулярные соединения (ВМС)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1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Высокомолекулярные соединения (ВМС)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7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 Салават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Андреева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Гвоздикова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Батуева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Абросимова Ксения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Гаджиметова Селимат Кавказовна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Гильдебрант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Боровик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Бердышева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Исаев Константин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Ульяна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Искандиров Антон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Байкузина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Вепаева Кумуш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Ачилова Айнура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Петухова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Зиновьева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Кочнева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Нянькина Инна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Мустафина Венера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Пельтемова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Власов Матвей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Гусейнова Хошгадам Бабек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Майорова Линара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Заплаткина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Гийбатова Мария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Гурьянова Алевтина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Гурьянова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Ефимова Дарья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Каримова Эльвира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Вологжанина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Гурьянова Лидия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Каменских Денис Рашитович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ОАБ-06.03.01-13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Рощина Алена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Шабутдинова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Морозова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Смыслов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Халитов Андрей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Чагина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Харланова Влада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Сомова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Шамшурина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Поткина Дарья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Симакова Виктория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Уракова Валентина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Фардеева Кристина Ратмировна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Погорелкина Алла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Черкасова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Толстикова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Чечулина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Растягаев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Силюкова Ульяна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Поздеева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Пьянов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Лебедев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Дунаев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Фаязов Баёзидин Абдуложонович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Кропачев Сергей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Овсянников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Русанова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Салахов Виталий 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Ершова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Дериглазов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Чувашев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Урусова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Максимова Юлия Федисовна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Рожин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Коренева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Русанов Никита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Бушков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Батинов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Виноградов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Панкова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Исаев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Черных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Белорусов Савелий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Глеб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Плетенев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8.png"/><Relationship Type="http://schemas.openxmlformats.org/officeDocument/2006/relationships/image" Id="rId48" Target="/word/media/fepo3years_vuz_subj18.png"/><Relationship Type="http://schemas.openxmlformats.org/officeDocument/2006/relationships/image" Id="rId49" Target="/word/media/hist_partic_subj18.png"/><Relationship Type="http://schemas.openxmlformats.org/officeDocument/2006/relationships/image" Id="rId50" Target="/word/media/hist_levels_subj18.png"/><Relationship Type="http://schemas.openxmlformats.org/officeDocument/2006/relationships/image" Id="rId51" Target="/word/media/hist_levels_all_subj18.png"/><Relationship Type="http://schemas.openxmlformats.org/officeDocument/2006/relationships/image" Id="rId52" Target="/word/media/hist_horiz1_3377251.png"/><Relationship Type="http://schemas.openxmlformats.org/officeDocument/2006/relationships/image" Id="rId53" Target="/word/media/map_rates1_3377251.png"/><Relationship Type="http://schemas.openxmlformats.org/officeDocument/2006/relationships/image" Id="rId54" Target="/word/media/hist_horiz2_3377251.png"/><Relationship Type="http://schemas.openxmlformats.org/officeDocument/2006/relationships/image" Id="rId55" Target="/word/media/hist_resh2_3377251.png"/><Relationship Type="http://schemas.openxmlformats.org/officeDocument/2006/relationships/image" Id="rId56" Target="/word/media/hist_horiz3_3377251.png"/><Relationship Type="http://schemas.openxmlformats.org/officeDocument/2006/relationships/image" Id="rId57" Target="/word/media/hist_resh3_3377251.png"/><Relationship Type="http://schemas.openxmlformats.org/officeDocument/2006/relationships/image" Id="rId58" Target="/word/media/pie_3377251.png"/><Relationship Type="http://schemas.openxmlformats.org/officeDocument/2006/relationships/image" Id="rId59" Target="/word/media/hist_horiz1_3377260.png"/><Relationship Type="http://schemas.openxmlformats.org/officeDocument/2006/relationships/image" Id="rId60" Target="/word/media/map_rates1_3377260.png"/><Relationship Type="http://schemas.openxmlformats.org/officeDocument/2006/relationships/image" Id="rId61" Target="/word/media/hist_horiz2_3377260.png"/><Relationship Type="http://schemas.openxmlformats.org/officeDocument/2006/relationships/image" Id="rId62" Target="/word/media/hist_resh2_3377260.png"/><Relationship Type="http://schemas.openxmlformats.org/officeDocument/2006/relationships/image" Id="rId63" Target="/word/media/hist_horiz3_3377260.png"/><Relationship Type="http://schemas.openxmlformats.org/officeDocument/2006/relationships/image" Id="rId64" Target="/word/media/hist_resh3_3377260.png"/><Relationship Type="http://schemas.openxmlformats.org/officeDocument/2006/relationships/image" Id="rId65" Target="/word/media/pie_3377260.png"/><Relationship Type="http://schemas.openxmlformats.org/officeDocument/2006/relationships/image" Id="rId66" Target="/word/media/hist_horiz1_3370113.png"/><Relationship Type="http://schemas.openxmlformats.org/officeDocument/2006/relationships/image" Id="rId67" Target="/word/media/map_rates1_3370113.png"/><Relationship Type="http://schemas.openxmlformats.org/officeDocument/2006/relationships/image" Id="rId68" Target="/word/media/hist_horiz2_3370113.png"/><Relationship Type="http://schemas.openxmlformats.org/officeDocument/2006/relationships/image" Id="rId69" Target="/word/media/hist_resh2_3370113.png"/><Relationship Type="http://schemas.openxmlformats.org/officeDocument/2006/relationships/image" Id="rId70" Target="/word/media/hist_horiz3_3370113.png"/><Relationship Type="http://schemas.openxmlformats.org/officeDocument/2006/relationships/image" Id="rId71" Target="/word/media/hist_resh3_3370113.png"/><Relationship Type="http://schemas.openxmlformats.org/officeDocument/2006/relationships/image" Id="rId72" Target="/word/media/pie_3370113.png"/><Relationship Type="http://schemas.openxmlformats.org/officeDocument/2006/relationships/image" Id="rId73" Target="/word/media/hist_horiz1_3370737.png"/><Relationship Type="http://schemas.openxmlformats.org/officeDocument/2006/relationships/image" Id="rId74" Target="/word/media/map_rates1_3370737.png"/><Relationship Type="http://schemas.openxmlformats.org/officeDocument/2006/relationships/image" Id="rId75" Target="/word/media/hist_horiz2_3370737.png"/><Relationship Type="http://schemas.openxmlformats.org/officeDocument/2006/relationships/image" Id="rId76" Target="/word/media/hist_resh2_3370737.png"/><Relationship Type="http://schemas.openxmlformats.org/officeDocument/2006/relationships/image" Id="rId77" Target="/word/media/hist_horiz3_3370737.png"/><Relationship Type="http://schemas.openxmlformats.org/officeDocument/2006/relationships/image" Id="rId78" Target="/word/media/hist_resh3_3370737.png"/><Relationship Type="http://schemas.openxmlformats.org/officeDocument/2006/relationships/image" Id="rId79" Target="/word/media/pie_3370737.png"/><Relationship Type="http://schemas.openxmlformats.org/officeDocument/2006/relationships/image" Id="rId80" Target="/word/media/hist_monitoring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