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Философия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14701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15425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13876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16167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12950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Философия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179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228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200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Философия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Философия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94% (ФЭПО-23), 89% (ФЭПО-24), 100% (ФЭПО-25), 97%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94% (ФЭПО-23), 95% (ФЭПО-24), 95% (ФЭПО-25), 97% (ФЭПО-26) и 96%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Философия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Философия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кредита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Структура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Функции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Возникновение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Философия XVII-XIX веков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Современная философия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Традиции отечественной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Бытие как проблема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Проблема развития в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Бытие и сознание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Познание как предмет философского анализа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Проблема истины в философии и науке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Структура научного знания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Методы и формы научного познания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Развитие науки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Структура общества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Общество и история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Глобальные проблемы и будущее человечества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Человек и мир в современной философии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Ценности и смысл человеческой жизни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ОАБ-38.03.05.00-11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ОАБ-38.03.05.00-11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9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9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9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9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9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9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9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Философия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Зворыгина Кира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Крюкова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Никифоров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Рязанова Нина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Сухих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Ворожцов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Зуева Анастасия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Семёновых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Хафизов Руслан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Клячин Данил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Ангелина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8.png"/><Relationship Type="http://schemas.openxmlformats.org/officeDocument/2006/relationships/image" Id="rId48" Target="/word/media/fepo3years_vuz_subj8.png"/><Relationship Type="http://schemas.openxmlformats.org/officeDocument/2006/relationships/image" Id="rId49" Target="/word/media/hist_partic_subj8.png"/><Relationship Type="http://schemas.openxmlformats.org/officeDocument/2006/relationships/image" Id="rId50" Target="/word/media/hist_levels_subj8.png"/><Relationship Type="http://schemas.openxmlformats.org/officeDocument/2006/relationships/image" Id="rId51" Target="/word/media/hist_levels_all_subj8.png"/><Relationship Type="http://schemas.openxmlformats.org/officeDocument/2006/relationships/image" Id="rId52" Target="/word/media/hist_horiz1_3369935.png"/><Relationship Type="http://schemas.openxmlformats.org/officeDocument/2006/relationships/image" Id="rId53" Target="/word/media/map_rates1_3369935.png"/><Relationship Type="http://schemas.openxmlformats.org/officeDocument/2006/relationships/image" Id="rId54" Target="/word/media/hist_horiz2_3369935.png"/><Relationship Type="http://schemas.openxmlformats.org/officeDocument/2006/relationships/image" Id="rId55" Target="/word/media/hist_resh2_3369935.png"/><Relationship Type="http://schemas.openxmlformats.org/officeDocument/2006/relationships/image" Id="rId56" Target="/word/media/hist_horiz3_3369935.png"/><Relationship Type="http://schemas.openxmlformats.org/officeDocument/2006/relationships/image" Id="rId57" Target="/word/media/hist_resh3_3369935.png"/><Relationship Type="http://schemas.openxmlformats.org/officeDocument/2006/relationships/image" Id="rId58" Target="/word/media/pie_3369935.png"/><Relationship Type="http://schemas.openxmlformats.org/officeDocument/2006/relationships/image" Id="rId59" Target="/word/media/hist_monitoring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