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6087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5838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6750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5860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4677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130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50% (ФЭПО-23), 59% (ФЭПО-24), 51% (ФЭПО-26) и 73%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72% (ФЭПО-23), 74% (ФЭПО-24), 78% (ФЭПО-25), 80% (ФЭПО-26) и 81%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Кинематика. Динамика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Энергия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Волны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Энергия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Магнитостатика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Волны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Дифракция волн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ОАБ-20.03.01-11, ОАБ-20.03.01-12, ОАБ-20.03.01-11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ОАБ-20.03.01-11, ОАБ-20.03.01-12, 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8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Кендерева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Сафина Луиза Рональдовна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Рагимов Орхан Атабба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Резенова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Климова Дария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Мурашкина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Разеева Вера Булатовна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Бочкарев Александр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Валитова Кристина Разиновна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Бобылева Элеонора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Нелюбина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Горбунова Алёна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Конников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Мусихин Борис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Юнусов Расиль Рамизович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Созыкина 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Юхнин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Чертыков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Коновалов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Семенов Григорий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Луханин Станислав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Сибагатуллина Софья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Пестов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Третьяков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Федотова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Хапаева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Медведев Виктор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Григорьев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Ермакова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Ившина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Останина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Рогозина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Самоделкина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Новокрещенова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Самасова Танзиля Акмэметовна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Гареева Анна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Леконцева Татьяна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6.png"/><Relationship Type="http://schemas.openxmlformats.org/officeDocument/2006/relationships/image" Id="rId48" Target="/word/media/fepo3years_vuz_subj6.png"/><Relationship Type="http://schemas.openxmlformats.org/officeDocument/2006/relationships/image" Id="rId49" Target="/word/media/hist_partic_subj6.png"/><Relationship Type="http://schemas.openxmlformats.org/officeDocument/2006/relationships/image" Id="rId50" Target="/word/media/hist_levels_subj6.png"/><Relationship Type="http://schemas.openxmlformats.org/officeDocument/2006/relationships/image" Id="rId51" Target="/word/media/hist_levels_all_subj6.png"/><Relationship Type="http://schemas.openxmlformats.org/officeDocument/2006/relationships/image" Id="rId52" Target="/word/media/hist_horiz1_3365832.png"/><Relationship Type="http://schemas.openxmlformats.org/officeDocument/2006/relationships/image" Id="rId53" Target="/word/media/map_rates1_3365832.png"/><Relationship Type="http://schemas.openxmlformats.org/officeDocument/2006/relationships/image" Id="rId54" Target="/word/media/hist_horiz2_3365832.png"/><Relationship Type="http://schemas.openxmlformats.org/officeDocument/2006/relationships/image" Id="rId55" Target="/word/media/hist_resh2_3365832.png"/><Relationship Type="http://schemas.openxmlformats.org/officeDocument/2006/relationships/image" Id="rId56" Target="/word/media/hist_horiz3_3365832.png"/><Relationship Type="http://schemas.openxmlformats.org/officeDocument/2006/relationships/image" Id="rId57" Target="/word/media/hist_resh3_3365832.png"/><Relationship Type="http://schemas.openxmlformats.org/officeDocument/2006/relationships/image" Id="rId58" Target="/word/media/pie_3365832.png"/><Relationship Type="http://schemas.openxmlformats.org/officeDocument/2006/relationships/image" Id="rId59" Target="/word/media/hist_horiz1_3365814.png"/><Relationship Type="http://schemas.openxmlformats.org/officeDocument/2006/relationships/image" Id="rId60" Target="/word/media/map_rates1_3365814.png"/><Relationship Type="http://schemas.openxmlformats.org/officeDocument/2006/relationships/image" Id="rId61" Target="/word/media/hist_horiz2_3365814.png"/><Relationship Type="http://schemas.openxmlformats.org/officeDocument/2006/relationships/image" Id="rId62" Target="/word/media/hist_resh2_3365814.png"/><Relationship Type="http://schemas.openxmlformats.org/officeDocument/2006/relationships/image" Id="rId63" Target="/word/media/hist_horiz3_3365814.png"/><Relationship Type="http://schemas.openxmlformats.org/officeDocument/2006/relationships/image" Id="rId64" Target="/word/media/hist_resh3_3365814.png"/><Relationship Type="http://schemas.openxmlformats.org/officeDocument/2006/relationships/image" Id="rId65" Target="/word/media/pie_3365814.png"/><Relationship Type="http://schemas.openxmlformats.org/officeDocument/2006/relationships/image" Id="rId66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