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Теория государства и права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Теория государства и права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100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1344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47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2361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2432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53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3633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31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Теория государства и права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75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230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31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Теория государства и права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Теория государства и права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31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93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31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31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Теория государства и права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Теория государства и права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Юриспруденция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154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17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29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36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18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40.05.01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Правовое обеспечение национальной безопасности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76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8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29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34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29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31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97% (ФЭПО-25) и 86%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92% (ФЭПО-23), 94% (ФЭПО-24), 98% (ФЭПО-25), 93% (ФЭПО-26) и 93%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Теория государства и права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Теория государства и права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Теория государства и права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8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Предмет теории государства и права. Место теории государства и права в системе юридических наук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Методология и методы научного познания государственно-правовых явлений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Общая характеристика основных современных теорий государства. Основные концепции правопонимания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Общие закономерности возникновения государства. Основные концепции происхождения государства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Понятие, признаки и сущность государства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Форма государства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Функции государства. Механизм (аппарат) государства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Возникновение права. Право в системе регулирования общественных отношений. Принципы права. Функции права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Формы (источники) права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Правовые отношения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Норма права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Система права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Правотворчество и систематизация законодательства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Реализация и применение права. Толкование права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Механизм правового регулирования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Правомерное поведение и правонарушение. Законность и правопорядок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Юридическая ответственность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Место и роль государства в политической системе общества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Правосознание и правовая культура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Гражданское общество и правовое государство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Право и личность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Типология государства и права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Правовая система общества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Основные правовые системы современности. Российская правовая система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Методологические основы научного понимания государства и права, государственно-правовых явлений. Общая характеристика современных политико-правовых доктрин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Закономерности исторического движения и функционирования государства. Основные проблемы современного понимания государства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Закономерности исторического движения и функционирования государства. Основные проблемы современного понимания государства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Закономерности исторического движения и функционирования права. Основные проблемы современного понимания права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Закономерности исторического движения и функционирования права. Основные проблемы современного понимания права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Взаимосвязь государства, права и иных сфер жизни общества и человека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Взаимосвязь государства, права и иных сфер жизни общества и человека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Эволюция и соотношение современных государственных и правовых систем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Эволюция и соотношение современных государственных и правовых систем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Юриспруденция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ОАБ-40.03.01-11, ОАБ-40.03.01-12, ОАБ-40.03.01-13, ОАБ-40.03.01-14, ОАБ-40.03.01-15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Теория государства и права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Юриспруденция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ОАБ-40.03.01-11, ОАБ-40.03.01-12, ОАБ-40.03.01-13, ОАБ-40.03.01-14, ОАБ-40.03.01-15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8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теории государства и права. Место теории государства и права в системе юридических наук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Методология и методы научного познания государственно-правовых явлений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признаки и сущность государства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Форма государства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Формы (источники) права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Правовые отношения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Норма права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права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Правотворчество и систематизация законодательства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Реализация и применение права. Толкование права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Механизм правового регулирования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Юридическая ответственность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Гражданское общество и правовое государство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Типология государства и права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8869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Теория государства и права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8869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Теория государства и права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8869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Теория государства и права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8869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Теория государства и права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8869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Теория государства и права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8869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Теория государства и права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8869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83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40.05.01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Правовое обеспечение национальной безопасности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О-40.05.01-11, О-40.05.01-12, О-40.05.01-13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Теория государства и права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Правовое обеспечение национальной безопасности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О-40.05.01-11, О-40.05.01-12, О-40.05.01-13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8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теории государства и права. Место теории государства и права в системе юридических наук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Методология и методы научного познания государственно-правовых явлений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признаки и сущность государства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Форма государства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Формы (источники) права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Правовые отношения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Норма права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права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Правотворчество и систематизация законодательства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Реализация и применение права. Толкование права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Механизм правового регулирования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Юридическая ответственность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Гражданское общество и правовое государство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Типология государства и права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8869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Теория государства и права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8869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Теория государства и права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8869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Теория государства и права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8869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Теория государства и права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8869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Теория государства и права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8869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Теория государства и права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8869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92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Теория государства и права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государственно-правовых закономерностях, наиболее общих проблемах юридической науки, а также фундаментальных социально-правовых явлениях (государство, право, их сущность, формы и др.); не в полной мере освоил категориальный аппарат юридической науки, не обладает достаточной правовой культурой.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об основных государственно-правовых закономерностях, наиболее общих проблемах юридической науки, а также фундаментальных социально-правовых явлениях (государство, право, их сущность, формы и др.); владеет некоторыми умениями по дисциплине, в основном овладел категориальным аппаратом юридической науки, готов к изучению отраслевых и иных юридических дисциплин, обладает достаточной правовой культурой.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а также способность применять методы и приемы юридической техники, понятийный и категориальный аппарат теории государства и права, определять взаимосвязь государства, права и иных сфер жизни общества и человека. У студента в достаточной мере сформировано правосознание и правовая культура.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источников, успешно соотнося их с предложенной ситуацией; владеет навыками самостоятельного анализа правовой политики государства, основных правовых событий в стране и за ее пределами, опытом работы с научными источниками, возможностью оценки и сопоставления теорий в сфере права, что свидетельствует о достаточно развитом у студента правосознании и правовой культуры.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Юриспруденция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государства и права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Шикова Диана Дмитриевна4&gt;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Спорышева Юлия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Юхнина Надежда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Батуев Артем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Сергеева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Хализова Анастасия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Дарбанди Дарья Саидовна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Мухачева Алина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Силайкина Александра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Ибатуллина Эльвина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Бакулева Полина Сергеевна11&gt;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Нуриева Алия Дамировна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Чукавин Александр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Мартьянова Марина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Мочалина Елена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Щеголенков Павел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Галямов Руслан Рафисович6&gt;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Лушников Роман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Галимов Марат Русланович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Тарабаев Егор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Болюбаш Полина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Бобров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Кадочникова Дарья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Согонова Кристина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Бухарина Елизавета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Стерхова Анастасия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Медведева Екатерина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Федотов Марсель Ринатович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Раевский Кирилл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Алиева Сабина Эльсеваровна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ОАБ-40.03.01-12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государства и права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Башарова Дария Ильхамовна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Шамсеева Алина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Косачева Татьяна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Филимонцев Александр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Ахметханов Богдан Ильфатович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Чураков Александр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Шишкина Екатерина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Глуховская Любовь Денисовна&gt;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Лагунов Максим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Мильчакова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Мезрин Василий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Минниханова Гузель Фануровна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Шакртдинова Анастасия Валентиновна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Книгина Ольга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Запольских Иван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Зарипов Дамир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Мельникова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Уткина Анастасия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Черепанова Анна Сергеевна&gt;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Вахрушева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Гоголев Станислав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Маннанова Гульназ Илшатовна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Четкарева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Старцев Владимир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Низамова Алиса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Зворыгин Руслан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Артемичев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Степанова Мария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Долгов Виктор Юрьевич 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Кутявин Данил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Мельгузов Глеб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Мусагитова Диана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ОАБ-40.03.01-13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государства и права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Дородов Григорий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Пандей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Корнилов Александр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Глухова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Ознобихина Юлия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Веретенников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Кузнецова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Малиновская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Перевозчиков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Сороколетов Богдан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Петрова Марина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Демко Ульяна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Хмелева Дарья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Суркова Полина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Корнев Юрий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Ткач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Аникушина Татьяна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Мургузова Гульнара Эльдаровна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Плотникова Полина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Горячев Олег Анатольевич3&gt;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Караваева Елизавета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Коротков Клим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Рябова Ирина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Яковенко Римма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Загребин Игорь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Вейбер Андрей Станиславович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Рыбаков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Матвеева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Хохрин Артур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Галиева Аделина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Герасимова Наталья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Скрипникова Регина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Харин Данил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ОАБ-40.03.01-14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государства и права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Акопян Репсиме Сережевна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Кушарова Ирина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Меркурьева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Мигранова Яна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Князев Максим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Гладких Елена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Фазлеева Альбина Асхатовна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Титарев Иван Борисович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Кузнецова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Мингазова София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Родыгин Федор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Большакова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Яхин Ринат Айдарович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Сандалова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Медведева Юлия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Глазырина Олеся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Арасланов Иван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Мирлачев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Казакова Ксения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Круммер Анастасия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Валиева Альмира Илгамовна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Шеленина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Главатских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Дадашов Роман Ибрагимович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Крысов Артем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Латаев Илья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Осколков Никита Ильич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Устинова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Чадаев Илья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Балтачев Руслан Гумарович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Трубина Диана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ОАБ-40.03.01-15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государства и права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Тимиркаева Ульяна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Дяченко София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Клементьева Дарья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Белоусова Дарья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Елсуков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Корепанов Дмитрий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Русских Ксения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Сыропятова Мария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Григорьева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Николаева Полина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Кощеев Вячеслав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Сабиров Роман Ралифович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Ложкин Николай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Гущина Алина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Охотникова Екатерина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Глуханькова Елена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Бобылев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Мандиева Алёна Гавриловна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Санникова Ирина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Максимова Екатерина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Мелентьев Даниил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Ненашкин Никита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Русинов Иван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Едыгаров Алексей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Дюгаев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Магеррамов Дмитрий Эльдарович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Рзаев Авез Фахраддинович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Ходжиев Довлет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40.05.01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Правовое обеспечение национальной безопасности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О-40.05.01-11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государства и права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Рогожникова Анастасия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Ермакова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Дементьев Борис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Куликова Евгения Ильинична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Феофилактова Анастасия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Гуськова Ксения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Петрова Анастасия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Казакова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Митрошина Ксения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Орлов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Ремизов Владислав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Вьюжанин Артур Султангиреевич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Галимуллин Азат Наилевич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Суворова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Щедринская Алина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Шайсламов Ислам Асафович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Игнатьев Никита Валентинович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Максимова Ирина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Селимханов Артур Закидинович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Багманова Элина Камиловна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Абашева Анастасия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Золотарева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Мишкина Анита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Шишкина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Степанова Рената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О-40.05.01-12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государства и права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Сабирьянова Альбина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Белоусова Дарья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Калябина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Оглезнева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Вагин Михаил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Неклюдова Вероника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Татаренкова Наталия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Кузьмин Вадим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Усатенко Алина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Гребнева Алина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Анферова Алина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Зараменских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Деришева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Сафарова Эльвира Аловсатовна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Прокашев Денис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Юшкова Екатерина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Мальцева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Паршинцев Виталий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Вятчанин Данил Ильич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Чермакова 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Смакулов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Филиппов Александр Евгеньевич 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Шумихина Полина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Перминова Софья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Набродова Валерия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О-40.05.01-13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государства и права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Федотов Артем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Кутлиярова Юлия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Кропачева Елизавета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Ашихмина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Габриелян Диана Вазгеновна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Стерхова Диана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Пашкина Дарья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Насырова Алина Фаритовна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Тихонов Александр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Галиуллина Айгуль Назиповна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Михайлова Виктория Игнатьевна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Мирзаянов Марс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Шафиков Динар Наилевич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Овсянников Георгий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Соколова Елизавета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Дудырев Даниил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Шарычева Валерия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Зобенко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Шуклин Влас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Чепкасова Кристина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Ямщикова Анастасия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Глушакова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Рахманкулов Марат Анварович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Теплякова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Бельтюкова Вероника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Вуколов Павел Григорьевич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13fs119620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311.png"/><Relationship Type="http://schemas.openxmlformats.org/officeDocument/2006/relationships/image" Id="rId48" Target="/word/media/fepo3years_vuz_subj311.png"/><Relationship Type="http://schemas.openxmlformats.org/officeDocument/2006/relationships/image" Id="rId49" Target="/word/media/hist_partic_subj311.png"/><Relationship Type="http://schemas.openxmlformats.org/officeDocument/2006/relationships/image" Id="rId50" Target="/word/media/hist_levels_subj311.png"/><Relationship Type="http://schemas.openxmlformats.org/officeDocument/2006/relationships/image" Id="rId51" Target="/word/media/hist_levels_all_subj311.png"/><Relationship Type="http://schemas.openxmlformats.org/officeDocument/2006/relationships/image" Id="rId52" Target="/word/media/hist_horiz1_3388693.png"/><Relationship Type="http://schemas.openxmlformats.org/officeDocument/2006/relationships/image" Id="rId53" Target="/word/media/map_rates1_3388693.png"/><Relationship Type="http://schemas.openxmlformats.org/officeDocument/2006/relationships/image" Id="rId54" Target="/word/media/hist_horiz2_3388693.png"/><Relationship Type="http://schemas.openxmlformats.org/officeDocument/2006/relationships/image" Id="rId55" Target="/word/media/hist_resh2_3388693.png"/><Relationship Type="http://schemas.openxmlformats.org/officeDocument/2006/relationships/image" Id="rId56" Target="/word/media/hist_horiz3_3388693.png"/><Relationship Type="http://schemas.openxmlformats.org/officeDocument/2006/relationships/image" Id="rId57" Target="/word/media/hist_resh3_3388693.png"/><Relationship Type="http://schemas.openxmlformats.org/officeDocument/2006/relationships/image" Id="rId58" Target="/word/media/pie_3388693.png"/><Relationship Type="http://schemas.openxmlformats.org/officeDocument/2006/relationships/image" Id="rId59" Target="/word/media/hist_horiz1_3388698.png"/><Relationship Type="http://schemas.openxmlformats.org/officeDocument/2006/relationships/image" Id="rId60" Target="/word/media/map_rates1_3388698.png"/><Relationship Type="http://schemas.openxmlformats.org/officeDocument/2006/relationships/image" Id="rId61" Target="/word/media/hist_horiz2_3388698.png"/><Relationship Type="http://schemas.openxmlformats.org/officeDocument/2006/relationships/image" Id="rId62" Target="/word/media/hist_resh2_3388698.png"/><Relationship Type="http://schemas.openxmlformats.org/officeDocument/2006/relationships/image" Id="rId63" Target="/word/media/hist_horiz3_3388698.png"/><Relationship Type="http://schemas.openxmlformats.org/officeDocument/2006/relationships/image" Id="rId64" Target="/word/media/hist_resh3_3388698.png"/><Relationship Type="http://schemas.openxmlformats.org/officeDocument/2006/relationships/image" Id="rId65" Target="/word/media/pie_3388698.png"/><Relationship Type="http://schemas.openxmlformats.org/officeDocument/2006/relationships/image" Id="rId66" Target="/word/media/hist_monitoring3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