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Бухгалтерский учет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Бухгалтерский учет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Бухгалтерский учет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2260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2584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2281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1800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1128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Бухгалтерский учет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Бухгалтерский учет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Бухгалтерский учет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Бухгалтерский учет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Бухгалтерский учет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Бухгалтерский учет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Бухгалтерский учет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81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Бухгалтерский учет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(ФЭПО-23), 92% (ФЭПО-24), 95% (ФЭПО-25), 93% (ФЭПО-26) и 97%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Бухгалтерский учет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Бухгалтерский учет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Бухгалтерский учет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Бухгалтерский учет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Сущность и виды учета. Предмет и метод бухгалтерского учета. Объекты бухгалтерского учета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Организация первичного наблюдения и документация. Инвентаризация имущества и обязательств. Учетные регистры и формы бухгалтерского учета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Бухгалтерский баланс. Счета и двойная запись. Взаимосвязь счетов бухгалтерского учета и бухгалтерского баланса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Оценка и калькуляция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Законодательное регулирование бухгалтерского учета. Принципы учета. Организация бухгалтерского учета и учетная политика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Учет денежных средств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Учет расчетов с контрагентами (дебиторами, кредиторами, персоналом)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Учет основных средств и нематериальных активов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Учет материально производственных запасов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Учет кредитов и займов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Учет финансовых вложений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Учет затрат на производство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Учет выпуска и реализации готовой продукции, товаров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Учет финансовых результатов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Учет капитала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Состав, содержание и порядок представления бухгалтерской (финансовой) отчетности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Цели и принципы управленческого учета. Организация управленческого учета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Учет и контроль затрат по видам, местам возникновения, центрам ответственности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Учет затрат и калькулирование себестоимости продукции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Использование данных управленческого учета для анализа и принятия управленческих решений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Анализ в системе управления. Информационное обеспечение и организация экономического анализа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Методы экономического анализа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Система комплексного экономического анализа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Анализ производства и реализации продукции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Анализ затрат на производство и реализацию продукции. Анализ себестоимости продукции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Анализ финансовых результатов и финансового состояния предприятия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Теория бухгалтерского учета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Теория бухгалтерского учета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Бухгалтерский финансовый учет: учет имущества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Бухгалтерский финансовый учет: учет имущества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Бухгалтерский финансовый учет: учет расчетов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Бухгалтерский финансовый учет: учет расчетов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Бухгалтерский финансовый учет: учет источников формирования имущества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Бухгалтерский финансовый учет: учет источников формирования имущества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Управленческий учет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Управленческий учет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Экономический анализ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Экономический анализ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Бухгалтерский учет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 и виды учета. Предмет и метод бухгалтерского учета. Объекты бухгалтерского учета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первичного наблюдения и документация. Инвентаризация имущества и обязательств. Учетные регистры и формы бухгалтерского учета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Бухгалтерский баланс. Счета и двойная запись. Взаимосвязь счетов бухгалтерского учета и бухгалтерского баланса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Оценка и калькуляция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Законодательное регулирование бухгалтерского учета. Принципы учета. Организация бухгалтерского учета и учетная политика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Учет денежных средств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Учет расчетов с контрагентами (дебиторами, кредиторами, персоналом)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Учет основных средств и нематериальных активов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Учет материально производственных запасов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Учет финансовых вложений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Учет затрат на производство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Учет выпуска и реализации готовой продукции, товаров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Учет финансовых результатов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Учет капитала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бухгалтерского учета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бухгалтерского учета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Бухгалтерский финансовый учет: учет имущества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Бухгалтерский финансовый учет: учет имущества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Бухгалтерский финансовый учет: учет расчетов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Бухгалтерский финансовый учет: учет расчетов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Бухгалтерский финансовый учет: учет источников формирования имущества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Бухгалтерский финансовый учет: учет источников формирования имущества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Бухгалтерский учет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0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Бухгалтерский учет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Бухгалтерский учет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0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Бухгалтерский учет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Бухгалтерский учет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0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Бухгалтерский учет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Бухгалтерский учет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0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Бухгалтерский учет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Бухгалтерский учет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0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Бухгалтерский учет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Бухгалтерский учет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0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Бухгалтерский учет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0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Бухгалтерский учет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Бухгалтерский учет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теории бухгалтерского учета, но не овладел практическими навыками отражения хозяйственных операций на счетах бухгалтерского учета.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по теории бухгалтерского учета, а также владеет некоторыми навыками ведения бухгалтерского учета, способен понимать и интерпретировать освоенную информацию, что позволит студенту в дальнейшем на более глубоком уровне усвоить знания конкретных методов и приемов работы с первичной документацией, бухгалтерскими счетами и отчетностью.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порядка организации бухгалтерского учета и развитые практические умения и навыки отражения хозяйственных операций на счетах бухгалтерского учета, составления бухгалтерской (финансовой) отчетности.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владеет в полном объеме теорией бухгалтерского учета, знаниями особенностей нормативно-правового регулирования бухгалтерского учета, владеет практическими навыками организации бухгалтерского учета по отдельным его объектам и отражения их в бухгалтерской (финансовой) отчетности согласно законодательству РФ.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Бухгалтерский учет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Дарсания Кристина Глебовна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Баранова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Цигвинцев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Абашева Анастасия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Кубашева Гульназ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Меньшиков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Мыльников Олег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Сафина Диана Эмилевна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Горшунова Жанна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Николаева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Фоминых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Людмила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Ярко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Мымрина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Саакян Вачаган Варданович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Саяпова Сония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Шляпина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Некрасов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Федорова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64.png"/><Relationship Type="http://schemas.openxmlformats.org/officeDocument/2006/relationships/image" Id="rId48" Target="/word/media/fepo3years_vuz_subj64.png"/><Relationship Type="http://schemas.openxmlformats.org/officeDocument/2006/relationships/image" Id="rId49" Target="/word/media/hist_partic_subj64.png"/><Relationship Type="http://schemas.openxmlformats.org/officeDocument/2006/relationships/image" Id="rId50" Target="/word/media/hist_levels_subj64.png"/><Relationship Type="http://schemas.openxmlformats.org/officeDocument/2006/relationships/image" Id="rId51" Target="/word/media/hist_levels_all_subj64.png"/><Relationship Type="http://schemas.openxmlformats.org/officeDocument/2006/relationships/image" Id="rId52" Target="/word/media/hist_horiz1_3370027.png"/><Relationship Type="http://schemas.openxmlformats.org/officeDocument/2006/relationships/image" Id="rId53" Target="/word/media/map_rates1_3370027.png"/><Relationship Type="http://schemas.openxmlformats.org/officeDocument/2006/relationships/image" Id="rId54" Target="/word/media/hist_horiz2_3370027.png"/><Relationship Type="http://schemas.openxmlformats.org/officeDocument/2006/relationships/image" Id="rId55" Target="/word/media/hist_resh2_3370027.png"/><Relationship Type="http://schemas.openxmlformats.org/officeDocument/2006/relationships/image" Id="rId56" Target="/word/media/hist_horiz3_3370027.png"/><Relationship Type="http://schemas.openxmlformats.org/officeDocument/2006/relationships/image" Id="rId57" Target="/word/media/hist_resh3_3370027.png"/><Relationship Type="http://schemas.openxmlformats.org/officeDocument/2006/relationships/image" Id="rId58" Target="/word/media/pie_3370027.png"/><Relationship Type="http://schemas.openxmlformats.org/officeDocument/2006/relationships/image" Id="rId59" Target="/word/media/hist_monitoring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