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Статистика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Pr="00C44A8D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Статистика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Статистика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FootnoteReference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1419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1588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527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1111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615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Статистика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Статистика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Статистика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Статистика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Статистика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4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86% (ФЭПО-23)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(ФЭПО-23), 86% (ФЭПО-24), 94% (ФЭПО-25), 93% (ФЭПО-26) и 96%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Статистика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е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«Статистика (теория статистики, социально-экономическая статистика)»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Статистика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Предмет, метод и основные категории статистики как науки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Статистическое наблюдение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Сводка и группировка статистических данных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Абсолютные и относительные статистические показатели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Метод средних величин и вариационный анализ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Индексный метод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Анализ рядов динамики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Статистические методы моделирования связи социально-экономических явлений и процессов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Статистика населения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Статистика рынка труда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Статистика рабочей силы и рабочего времени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Статистика национального богатства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Методы исчисления показателей продукции основных отраслей экономики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Статистика издержек производства и обращения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Статистика рынка товаров и услуг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Статистика уровня жизни населения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Понятие, содержание и общие принципы построения системы национальных счетов (СНС)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Группировки и классификации в системе национальных счетов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Система макроэкономических показателей и методы их определения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Методология построения и анализа сводных счетов 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Статистика государственных налогов и финансов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Система статистических показателей финансовой деятельности предприятий и организаций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Статистические показатели денежного обращения, инфляции и цен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Статистика банковской, биржевой деятельности, страхового и финансового рынка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Теория статистики. Описательная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Теория статистики. Описательная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Теория статистики. Аналитическая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Теория статистики. Аналитическая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Социально-экономическая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Социально-экономическая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Система национальных счетов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Система национальных счетов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Статистика финансов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Статистика финансов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ОПБ-38.03.02.01а-21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Статистика (теория статистики, социально-экономическая статистика)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ОПБ-38.03.02.01а-21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 и основные категории статистики как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Статистическое наблюдение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Абсолютные и относительные статистические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средних величин и вариационный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Индексный метод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Анализ рядов 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населения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рынка труда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рабочей силы и рабочего времени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национального богатства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исчисления показателей продукции основных отраслей экономики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издержек производства и обращения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рынка товаров и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уровня жизни населения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Описательная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Описательная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Аналитическая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Аналитическая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Социально-экономическая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Социально-экономическая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финансов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финансов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Статистика (теория статистики, социально-экономическая статистика)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Статистика национального богатства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Статистика рабочей силы и рабочего времени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Статистика (теория статистики, социально-экономическая статистика)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7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Статистика (теория статистики, социально-экономическая статистика)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ОПБ-38.03.03.01а-21, ОПБ-38.03.03.03а-21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 и основные категории статистики как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Статистическое наблюдение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Абсолютные и относительные статистические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средних величин и вариационный анализ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Индексный метод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Анализ рядов динамики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населения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рынка труда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рабочей силы и рабочего времени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национального богатства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исчисления показателей продукции основных отраслей экономики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издержек производства и обращения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рынка товаров и услуг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уровня жизни населения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Описательная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Описательная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Аналитическая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статистики. Аналитическая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Социально-экономическая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Социально-экономическая статистика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финансов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Статистика финансов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Статистика (теория статистики, социально-экономическая статистика)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Статистика (теория статистики, социально-экономическая статистика)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Статистика (теория статистики, социально-экономическая статистика)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86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Статистика (теория статистики, социально-экономическая статистика)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Статистика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FootnoteReference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теоретических основ организации статистического наблюдения и сбора статистической информации, основных статистических методов анализа экономической информации, но не овладел необходимой системой знаний.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организации статистического наблюдения и сбора статистической информации, владеет некоторыми умениями применения методов статистического анализа, что позволит студенту в будущем овладеть статистической методологией и развить навыки практического использования полученных теоретических знаний в ходе решения конкретных статистических, управленческих и экономических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категорий и принципов построения теории общей, социально-экономической и финансовой статистики и системы национальных счетов; умеет применять методы и модели статистического исследования.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сформирована профессиональная культура работы с количественными характеристиками явлений и процессов, он владеет навыками использования методов измерений для обработки статистических данных, определения динамики и выявления взаимосвязи статистических характеристик явлений и процессов; способен анализировать и содержательно интерпретировать полученные результаты.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Статистика (теория статистики, социально-экономическая статистика)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Конышев Владимир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Кудаш Олеся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Статистика (теория статистики, социально-экономическая статистика)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Статистика (теория статистики, социально-экономическая статистика)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Статистика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>ы</w:t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«Статистика (теория статистики, социально-экономическая статистика)»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241.png"/><Relationship Type="http://schemas.openxmlformats.org/officeDocument/2006/relationships/image" Id="rId48" Target="/word/media/fepo3years_vuz_subj241.png"/><Relationship Type="http://schemas.openxmlformats.org/officeDocument/2006/relationships/image" Id="rId49" Target="/word/media/hist_partic_subj241.png"/><Relationship Type="http://schemas.openxmlformats.org/officeDocument/2006/relationships/image" Id="rId50" Target="/word/media/hist_levels_subj241.png"/><Relationship Type="http://schemas.openxmlformats.org/officeDocument/2006/relationships/image" Id="rId51" Target="/word/media/hist_levels_all_subj241.png"/><Relationship Type="http://schemas.openxmlformats.org/officeDocument/2006/relationships/image" Id="rId52" Target="/word/media/hist_horiz1_3368773.png"/><Relationship Type="http://schemas.openxmlformats.org/officeDocument/2006/relationships/image" Id="rId53" Target="/word/media/map_rates1_3368773.png"/><Relationship Type="http://schemas.openxmlformats.org/officeDocument/2006/relationships/image" Id="rId54" Target="/word/media/hist_horiz2_3368773.png"/><Relationship Type="http://schemas.openxmlformats.org/officeDocument/2006/relationships/image" Id="rId55" Target="/word/media/hist_resh2_3368773.png"/><Relationship Type="http://schemas.openxmlformats.org/officeDocument/2006/relationships/image" Id="rId56" Target="/word/media/hist_horiz3_3368773.png"/><Relationship Type="http://schemas.openxmlformats.org/officeDocument/2006/relationships/image" Id="rId57" Target="/word/media/hist_resh3_3368773.png"/><Relationship Type="http://schemas.openxmlformats.org/officeDocument/2006/relationships/image" Id="rId58" Target="/word/media/pie_3368773.png"/><Relationship Type="http://schemas.openxmlformats.org/officeDocument/2006/relationships/image" Id="rId59" Target="/word/media/hist_horiz1_3368863.png"/><Relationship Type="http://schemas.openxmlformats.org/officeDocument/2006/relationships/image" Id="rId60" Target="/word/media/map_rates1_3368863.png"/><Relationship Type="http://schemas.openxmlformats.org/officeDocument/2006/relationships/image" Id="rId61" Target="/word/media/hist_horiz2_3368863.png"/><Relationship Type="http://schemas.openxmlformats.org/officeDocument/2006/relationships/image" Id="rId62" Target="/word/media/hist_resh2_3368863.png"/><Relationship Type="http://schemas.openxmlformats.org/officeDocument/2006/relationships/image" Id="rId63" Target="/word/media/hist_horiz3_3368863.png"/><Relationship Type="http://schemas.openxmlformats.org/officeDocument/2006/relationships/image" Id="rId64" Target="/word/media/hist_resh3_3368863.png"/><Relationship Type="http://schemas.openxmlformats.org/officeDocument/2006/relationships/image" Id="rId65" Target="/word/media/pie_3368863.png"/><Relationship Type="http://schemas.openxmlformats.org/officeDocument/2006/relationships/image" Id="rId66" Target="/word/media/hist_monitoring2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