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Социология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Социология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5800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6002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6184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6403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3980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Социология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63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Социология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Социология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Социология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(ФЭПО-23), 98% (ФЭПО-24), 100% (ФЭПО-25), 97%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(ФЭПО-23), 96% (ФЭПО-24), 94% (ФЭПО-25), 96% (ФЭПО-26) и 97%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Социология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Социология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Классические социологические теории. Современная западная социология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Неопросные методы социологических исследований: наблюдение, эксперимент, анализ документов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Количественные методы социологического исследования. Виды опросов и понятие выборки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и структура социального действия. Социальные взаимодействия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Социальный контроль и девиация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Массовое сознание и массовые действия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Понятие и критерии классификации социальных движений. Современные социальные движения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Понятие общества и его основные характеристики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Типология обществ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Социальный институт. Социальная организация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Семья как социальный институт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Социальное неравенство и социальная стратификация. Исторические типы стратификации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Критерии стратификации. Системы стратификации современных обществ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Понятие социального статуса. Виды статусов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Социальная мобильность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Личность как социальный тип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Общность и личность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Личность как деятельный субъект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Понятие и виды социальных групп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Концепции и факторы социальных изменений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Понятие и формы существования культуры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Культура как социальное явление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Мировая система и процессы глобализации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Социология как наука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Социология как наука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Общество как система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Общество как система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Личность и общество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Личность и общество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ОАБ-42.03.01-11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ОАБ-42.03.01-11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20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20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20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20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20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20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20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Социология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Столярова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Давлетгареева Юлия Насиховна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Гремякина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Тучкова Вера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Насибуллина Алина Тимуровна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Грачков Артём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Лебедева Елена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Панишева Милена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Черкашин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Чуракова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Голова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Мельникова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Некрасова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Суворов Илья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Останина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Фаттахов Амир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Грицук Арсений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Данилова Софья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Ураков Семён Абелович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Антошина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Емшанова Карина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Стерхова Полина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Колобердина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Братухина 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2.png"/><Relationship Type="http://schemas.openxmlformats.org/officeDocument/2006/relationships/image" Id="rId48" Target="/word/media/fepo3years_vuz_subj12.png"/><Relationship Type="http://schemas.openxmlformats.org/officeDocument/2006/relationships/image" Id="rId49" Target="/word/media/hist_partic_subj12.png"/><Relationship Type="http://schemas.openxmlformats.org/officeDocument/2006/relationships/image" Id="rId50" Target="/word/media/hist_levels_subj12.png"/><Relationship Type="http://schemas.openxmlformats.org/officeDocument/2006/relationships/image" Id="rId51" Target="/word/media/hist_levels_all_subj12.png"/><Relationship Type="http://schemas.openxmlformats.org/officeDocument/2006/relationships/image" Id="rId52" Target="/word/media/hist_horiz1_3382044.png"/><Relationship Type="http://schemas.openxmlformats.org/officeDocument/2006/relationships/image" Id="rId53" Target="/word/media/map_rates1_3382044.png"/><Relationship Type="http://schemas.openxmlformats.org/officeDocument/2006/relationships/image" Id="rId54" Target="/word/media/hist_horiz2_3382044.png"/><Relationship Type="http://schemas.openxmlformats.org/officeDocument/2006/relationships/image" Id="rId55" Target="/word/media/hist_resh2_3382044.png"/><Relationship Type="http://schemas.openxmlformats.org/officeDocument/2006/relationships/image" Id="rId56" Target="/word/media/hist_horiz3_3382044.png"/><Relationship Type="http://schemas.openxmlformats.org/officeDocument/2006/relationships/image" Id="rId57" Target="/word/media/hist_resh3_3382044.png"/><Relationship Type="http://schemas.openxmlformats.org/officeDocument/2006/relationships/image" Id="rId58" Target="/word/media/pie_3382044.png"/><Relationship Type="http://schemas.openxmlformats.org/officeDocument/2006/relationships/image" Id="rId59" Target="/word/media/hist_monitoring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