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Сервисная деятельность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113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Сервисная деятельность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Сервисная деятельность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Сервисная деятельность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Сервисная деятельность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Сервисная деятельность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Сервис как философия и методология современного предпринимательства и торговли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Эволюция функций сервиса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Становление и развитие сервисной деятельности, особенности ее научного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Инновационные сервисы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Классификация и характеристика потребностей в услугах и сервисном обслуживании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Обслуживание потребителей в контактной зоне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Основные правила обслуживания потребителей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Квалификационные и личностные требования к персоналу сферы сервиса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Лицензирование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Подтверждение соответствия, сертификация, аккредитация и стандартизация различных видов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Требования к безопасности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Требования и параметры качества услуг и обслуживания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Виды и формы сервисной деятельности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Характеристика видов материальных, социально-культурных и смешенных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Значение классификатора ОКВЭД-2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Классификатор ОКПД-2, классификаторы по типам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Сервис как процесс. Проектирование услуги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Жизненный цикл услуги и учет его особенностей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Формы обслуживания и показатели затрат. Ценность услуги для потребителя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Специфика обслуживания разных социальных групп, включая маломобильные группы населения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Понятие и сущность сервисной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Понятие и сущность сервисной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Сервисная деятельность как форма удовлетворения потребностей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Сервисная деятельность как форма удовлетворения потребностей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Государственное регулирование сервисной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Государственное регулирование сервисной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Классификация услуг. Классификаторы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Классификация услуг. Классификаторы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Сервисная деятельность как процесс обслуживания и производства сервисных продуктов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Сервисная деятельность как процесс обслуживания и производства сервисных продуктов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Сервисная деятельность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характеристика потребностей в услугах и сервисном обслуживании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Обслуживание потребителей в контактной зоне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обслуживания потребителей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Квалификационные и личностные требования к персоналу сферы сервиса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Лицензирование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Подтверждение соответствия, сертификация, аккредитация и стандартизация различных видов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к безопасности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и параметры качества услуг и обслуживания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формы сервисной 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Характеристика видов материальных, социально-культурных и смешенных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Значение классификатора ОКВЭД-2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Классификатор ОКПД-2, классификаторы по типам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 как процесс. Проектирование услуги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Жизненный цикл услуги и учет его особенностей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форма удовлетворения потребностей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форма удовлетворения потребностей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сервисной 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сервисной 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услуг. Классификаторы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услуг. Классификаторы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процесс обслуживания и производства сервисных продуктов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процесс обслуживания и производства сервисных продуктов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Сервисная деятельность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Сервисная деятельность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Сервисная деятельность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Сервисная деятельность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Сервисная деятельность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Сервисная деятельность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20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правил обслуживания потребителей, квалификационными и личностными требованиями к персоналу сферы сервиса.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категории и понятия сервисной деятельности, имеет представление о государственном регулировании сервисной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навыки; умеет систематизировать информацию о сервисной деятельности, выделять характерные, существенные признаки основных понятий и процессов сервисной деятельности, группировать (классифицировать) факты сервисной деятельности по различным признакам.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сервисной деятельностью, использовать систематизированные теоретические и практические знания по сервисной деятельности при решении задач в сферах социокультурного взаимодействия, профессиональной деятельности и личностного саморазвития.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Сервисная деятельность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Цыпляшова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Тихомирова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Степанова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Луйк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Карамова Диана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Котова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Логинова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Тугбаева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Щепина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Касимова Алсу Равиловна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Ларионова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Маликов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Вахитов Илья Гизатович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6292.png"/><Relationship Type="http://schemas.openxmlformats.org/officeDocument/2006/relationships/image" Id="rId48" Target="/word/media/fepo3years_vuz_subj6292.png"/><Relationship Type="http://schemas.openxmlformats.org/officeDocument/2006/relationships/image" Id="rId49" Target="/word/media/hist_partic_subj6292.png"/><Relationship Type="http://schemas.openxmlformats.org/officeDocument/2006/relationships/image" Id="rId50" Target="/word/media/hist_levels_subj6292.png"/><Relationship Type="http://schemas.openxmlformats.org/officeDocument/2006/relationships/image" Id="rId51" Target="/word/media/hist_levels_all_subj6292.png"/><Relationship Type="http://schemas.openxmlformats.org/officeDocument/2006/relationships/image" Id="rId52" Target="/word/media/hist_horiz1_3382051.png"/><Relationship Type="http://schemas.openxmlformats.org/officeDocument/2006/relationships/image" Id="rId53" Target="/word/media/map_rates1_3382051.png"/><Relationship Type="http://schemas.openxmlformats.org/officeDocument/2006/relationships/image" Id="rId54" Target="/word/media/hist_horiz2_3382051.png"/><Relationship Type="http://schemas.openxmlformats.org/officeDocument/2006/relationships/image" Id="rId55" Target="/word/media/hist_resh2_3382051.png"/><Relationship Type="http://schemas.openxmlformats.org/officeDocument/2006/relationships/image" Id="rId56" Target="/word/media/hist_horiz3_3382051.png"/><Relationship Type="http://schemas.openxmlformats.org/officeDocument/2006/relationships/image" Id="rId57" Target="/word/media/hist_resh3_3382051.png"/><Relationship Type="http://schemas.openxmlformats.org/officeDocument/2006/relationships/image" Id="rId58" Target="/word/media/pie_3382051.png"/><Relationship Type="http://schemas.openxmlformats.org/officeDocument/2006/relationships/image" Id="rId59" Target="/word/media/hist_monitoring6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