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Русский язык и культура речи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5385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12724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6378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11576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6291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Русский язык и культура речи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319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266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Русский язык и культура речи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(ФЭПО-24), 64% (ФЭПО-25), 92% (ФЭПО-26) и 95%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87% (ФЭПО-23), 86% (ФЭПО-24), 92% (ФЭПО-25), 87% (ФЭПО-26) и 88%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Русский язык и культура речи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Риторика как наука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Речевое взаимодействие. Основные единицы общения. Логические основы речевого общения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Оратор и его аудитория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Подготовка речи и публичное выступление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Теоретические основы культуры речи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Лингвистические словари русского языка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Нормы современного русского языка: нормы ударения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Нормы современного русского языка: орфоэпические нормы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Нормы современного русского языка: лексические нормы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Нормы современного русского языка: лексические нормы фразеологических оборотов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Нормы современного русского языка: морфологические нормы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Морфологические нормы имени числительного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Морфологические нормы местоимений и прилагательных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Синтаксические нормы русского языка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Грамматические ошибки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Речевые ошибки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Орфографические нормы русского литературного языка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Пунктуационные нормы русского литературного языка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Орфографическая грамотность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Пунктуационная грамотность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Стилистика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Стилистика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Риторика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Риторика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Деловой русский язык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Деловой русский язык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Культура речи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Культура речи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ОПБ-44.03.05р-13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ОПБ-44.03.05р-13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20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20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Нормы современного русского языка: орфоэпические нормы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20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20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20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20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20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 языке как знаковой системе и общественном явлении, его устройстве, развитии и функционировании, не в полной мере овладел способностью выбирать, оценивать и использовать языковые средства в речи, базовыми умениями и навыками использования языка в различных сферах и ситуациях общения.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языке как знаковой системе и общественном явлении, его устройстве, развитии и функционировании и владеет некоторыми умениями по дисциплине, проявляет способность выбирать, оценивать и использовать языковые средства в речи; владеет видами речевой деятельности и основами культуры устной и письменной речи; способен проводить основные виды анализа языковых единиц, языковых явлений и фактов.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глубокие знания и развитые практические умения и навыки по дисциплине, обладает необходимой системой знаний о языке как знаковой системе и общественном явлении, его устройстве, развитии и функционировании;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обладает необходимой системой знаний о языке как знаковой системе и общественном явлении, его устройстве, развитии и функционировании,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источников, применять в практике письма орфоэпические и пунктуационные нормы современного русского литературного языка, устанавливать внутрипредметные и межпредметные связи русского языка для решения лингвистических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ОПБ-44.03.05р-13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Дружинина Галина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Ямшанова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Ложкина Виктория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Гильмутдинова Аделя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Овчинникова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Николаева Карина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Огурцова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Макарова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Масленникова Влада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Шмыкова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Плотникова Елена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Баженова Анжелика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Пименова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Масунова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Лошкарева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Коваленко Мария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Коробова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13fs113228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6.png"/><Relationship Type="http://schemas.openxmlformats.org/officeDocument/2006/relationships/image" Id="rId48" Target="/word/media/fepo3years_vuz_subj16.png"/><Relationship Type="http://schemas.openxmlformats.org/officeDocument/2006/relationships/image" Id="rId49" Target="/word/media/hist_partic_subj16.png"/><Relationship Type="http://schemas.openxmlformats.org/officeDocument/2006/relationships/image" Id="rId50" Target="/word/media/hist_levels_subj16.png"/><Relationship Type="http://schemas.openxmlformats.org/officeDocument/2006/relationships/image" Id="rId51" Target="/word/media/hist_levels_all_subj16.png"/><Relationship Type="http://schemas.openxmlformats.org/officeDocument/2006/relationships/image" Id="rId52" Target="/word/media/hist_horiz1_3372066.png"/><Relationship Type="http://schemas.openxmlformats.org/officeDocument/2006/relationships/image" Id="rId53" Target="/word/media/map_rates1_3372066.png"/><Relationship Type="http://schemas.openxmlformats.org/officeDocument/2006/relationships/image" Id="rId54" Target="/word/media/hist_horiz2_3372066.png"/><Relationship Type="http://schemas.openxmlformats.org/officeDocument/2006/relationships/image" Id="rId55" Target="/word/media/hist_resh2_3372066.png"/><Relationship Type="http://schemas.openxmlformats.org/officeDocument/2006/relationships/image" Id="rId56" Target="/word/media/hist_horiz3_3372066.png"/><Relationship Type="http://schemas.openxmlformats.org/officeDocument/2006/relationships/image" Id="rId57" Target="/word/media/hist_resh3_3372066.png"/><Relationship Type="http://schemas.openxmlformats.org/officeDocument/2006/relationships/image" Id="rId58" Target="/word/media/pie_3372066.png"/><Relationship Type="http://schemas.openxmlformats.org/officeDocument/2006/relationships/image" Id="rId59" Target="/word/media/hist_monitoring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