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Психология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1894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2935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2250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3151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2849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Психология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Психология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Психология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Психология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71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(ФЭПО-23), 100% (ФЭПО-25), 98% (ФЭПО-26) и 97%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(ФЭПО-23), 95% (ФЭПО-24), 96% (ФЭПО-25), 93% (ФЭПО-26) и 98%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Психология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Психология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психологии как науки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Структура психологии. Методы психологии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Психика: понятие, функции, структура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Развитие психики в филогенезе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Сознание как высшая форма развития психики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Личность, ее структура и проявления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Направленность личности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Самосознание личности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Темперамент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Задатки и способности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Характер. Акцентуации характера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Эмоционально-волевая сфера личности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Ощущение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Восприятие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Память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Мышление и интеллект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Внимание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Воображение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Общение как социально-психологическое явление: формы, виды, функции, типы общения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Стороны общения: коммуникативная, интерактивная, перцептивная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Конфликтное взаимодействие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Группа как социально-психологический феномен. Классификация групп. Их отличительные особенности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Большие социальные группы и их структура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Этнопсихология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Классовая психология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Проблемы личности в социальной психологии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Руководство и лидерство в организации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Индивидуальный стиль руководства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Организаторские способности руководителя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 Стресс-менеджмент и психологическая устойчивость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Реклама: понятие и функции, цели и виды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Роль психических процессов в формировании рекламных образов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Психология мотивации в рекламе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Психотехнологии рекламных средств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Психология творческой деятельности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Психологическая характеристика творческого процесса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Психология творческих способностей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 Творчество и эмоции. Творческие состояния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Познавательные процессы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Познавательные процессы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Психология рекламы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Психология рекламы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ОПБ-38.03.02.00-11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ОПБ-38.03.02.00-11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психологии. Методы психологии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психики в филогенезе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Направленность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38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38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38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38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38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38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389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ОПБ-38.03.02.00-12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ОПБ-38.03.02.00-12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психологии. Методы психологии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психики в филогенезе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Направленность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Эмоционально-волевая сфера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38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38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38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38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38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38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389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Сознание как высшая форма развития психики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Самосознание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Мышление и интеллект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20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20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20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20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20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20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204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Психология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психологии, но не овладел необходимой системой знаний; имеет неполное представление о предмете психологии, ее отраслях и разделах, основных категориях (образ, переживание, мотив, деятельность, личность и др.), закономерностях функционирования психики и личности человека.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необходимой системой знаний о фактах, механизмах, закономерностях психических явлений (процессы, состояния, свойства); способен выделять основные элементы предложенной задачи, соотносить сформированные знания с параметрами ситуации, способен понимать и интерпретировать освоенную информацию.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способен осуществлять целостный подход к пониманию и объяснению психических явлений, используя материал из разных тем психологии; способен устанавливать причинно-следственные связи при решении практико-ориентированных задач, применяя логические операции (сравнение, анализ, обобщение, абстрагирование).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использовать системный подход к пониманию и объяснению психических явлений, при решении нестандартных практико-ориентированных ситуаций, используя элементы моделирования (процесса, явления), осуществляет решение задачи на рациональном и интуитивном уровнях.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Внукова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Гагарина Алина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Коротаева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Тронина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Вохмин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Осипова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 Булат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Айдимирова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Загирова Радмила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Пушин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Мальцев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Пермякова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Герасимова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Сумский Данил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Макарова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Касакина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Павлова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Феоктистов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Бурова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ОПБ-38.03.02.00-12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Садрутдинов Айдар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Вуколова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Казакова Екатерина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Сутягина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Кириллова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Старицына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Назарова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Худякова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Каримова Марджана Сайалиевна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Арещенко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Голублева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Жанич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Запольских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 Григорий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Безуглый Богдан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Губайдуллин Эмиль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Кокорина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Ваганова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Минакова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Новгородцева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Караваева Анна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Кутьина Марина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Медведева Василина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Казанцева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Матвеева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Романова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Набокова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Рыбакова Ксенья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Фархутдинова Эльвина Финазовна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Юшкова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Мокрушина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Тихонова Елена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Балуева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Саликаева Алина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Дулесов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Яковлева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Кутузова Александра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Шарафутдинова Диана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Зайцева Олеся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Ханипова Анастасия Рафаэльевна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Симанов Михаил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Морозова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Данилова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Батуева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321.png"/><Relationship Type="http://schemas.openxmlformats.org/officeDocument/2006/relationships/image" Id="rId48" Target="/word/media/fepo3years_vuz_subj321.png"/><Relationship Type="http://schemas.openxmlformats.org/officeDocument/2006/relationships/image" Id="rId49" Target="/word/media/hist_partic_subj321.png"/><Relationship Type="http://schemas.openxmlformats.org/officeDocument/2006/relationships/image" Id="rId50" Target="/word/media/hist_levels_subj321.png"/><Relationship Type="http://schemas.openxmlformats.org/officeDocument/2006/relationships/image" Id="rId51" Target="/word/media/hist_levels_all_subj321.png"/><Relationship Type="http://schemas.openxmlformats.org/officeDocument/2006/relationships/image" Id="rId52" Target="/word/media/hist_horiz1_3383891.png"/><Relationship Type="http://schemas.openxmlformats.org/officeDocument/2006/relationships/image" Id="rId53" Target="/word/media/map_rates1_3383891.png"/><Relationship Type="http://schemas.openxmlformats.org/officeDocument/2006/relationships/image" Id="rId54" Target="/word/media/hist_horiz2_3383891.png"/><Relationship Type="http://schemas.openxmlformats.org/officeDocument/2006/relationships/image" Id="rId55" Target="/word/media/hist_resh2_3383891.png"/><Relationship Type="http://schemas.openxmlformats.org/officeDocument/2006/relationships/image" Id="rId56" Target="/word/media/hist_horiz3_3383891.png"/><Relationship Type="http://schemas.openxmlformats.org/officeDocument/2006/relationships/image" Id="rId57" Target="/word/media/hist_resh3_3383891.png"/><Relationship Type="http://schemas.openxmlformats.org/officeDocument/2006/relationships/image" Id="rId58" Target="/word/media/pie_3383891.png"/><Relationship Type="http://schemas.openxmlformats.org/officeDocument/2006/relationships/image" Id="rId59" Target="/word/media/hist_horiz1_3383896.png"/><Relationship Type="http://schemas.openxmlformats.org/officeDocument/2006/relationships/image" Id="rId60" Target="/word/media/map_rates1_3383896.png"/><Relationship Type="http://schemas.openxmlformats.org/officeDocument/2006/relationships/image" Id="rId61" Target="/word/media/hist_horiz2_3383896.png"/><Relationship Type="http://schemas.openxmlformats.org/officeDocument/2006/relationships/image" Id="rId62" Target="/word/media/hist_resh2_3383896.png"/><Relationship Type="http://schemas.openxmlformats.org/officeDocument/2006/relationships/image" Id="rId63" Target="/word/media/hist_horiz3_3383896.png"/><Relationship Type="http://schemas.openxmlformats.org/officeDocument/2006/relationships/image" Id="rId64" Target="/word/media/hist_resh3_3383896.png"/><Relationship Type="http://schemas.openxmlformats.org/officeDocument/2006/relationships/image" Id="rId65" Target="/word/media/pie_3383896.png"/><Relationship Type="http://schemas.openxmlformats.org/officeDocument/2006/relationships/image" Id="rId66" Target="/word/media/hist_horiz1_3382048.png"/><Relationship Type="http://schemas.openxmlformats.org/officeDocument/2006/relationships/image" Id="rId67" Target="/word/media/map_rates1_3382048.png"/><Relationship Type="http://schemas.openxmlformats.org/officeDocument/2006/relationships/image" Id="rId68" Target="/word/media/hist_horiz2_3382048.png"/><Relationship Type="http://schemas.openxmlformats.org/officeDocument/2006/relationships/image" Id="rId69" Target="/word/media/hist_resh2_3382048.png"/><Relationship Type="http://schemas.openxmlformats.org/officeDocument/2006/relationships/image" Id="rId70" Target="/word/media/hist_horiz3_3382048.png"/><Relationship Type="http://schemas.openxmlformats.org/officeDocument/2006/relationships/image" Id="rId71" Target="/word/media/hist_resh3_3382048.png"/><Relationship Type="http://schemas.openxmlformats.org/officeDocument/2006/relationships/image" Id="rId72" Target="/word/media/pie_3382048.png"/><Relationship Type="http://schemas.openxmlformats.org/officeDocument/2006/relationships/image" Id="rId73" Target="/word/media/hist_monitoring3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