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Политология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Политология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Политология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3924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5259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4522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4140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3364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Политология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95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Политология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Политология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Политология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Политология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Политология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Политология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98% (ФЭПО-23), 84% (ФЭПО-25) и 84%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93% (ФЭПО-23), 93% (ФЭПО-24), 95% (ФЭПО-25), 93% (ФЭПО-26) и 93%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Политология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Политология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Политология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Политология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Политическая жизнь и властные отношения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Социальные функции политики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Политология в системе гуманитарного знания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Содержание и структура политологического знания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Политико-правовая мысль древнего мира и средневековья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Гражданско-правовые концепции Нового времени и начала ХХ века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История российской политической мысли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Современные политические теории и политологические школы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Политическая власть и механизмы ее функционирования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Государство как политический институт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Политическая система общества. Политические режимы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Гражданское общество как условие демократии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Политическая элита и лидерство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Политические партии и партийные системы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Политические отношения и процессы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Политическая культура и социализация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Политическое развитие и кризисы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Технологии управления политическими процессами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Мировая политика и геополитика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Международные отношения и международная политика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Международные организации и их  роль в международных отношениях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Роль и место России в мировой системе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Методология познания политической реальности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Прикладная политология и ее цели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Политическое прогнозирование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Политическое моделирование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политологию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политологию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История развития политической науки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История развития политической науки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Политическая система общества и ее институты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Политическая система общества и ее институты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Политические процессы и политическая деятельность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Политические процессы и политическая деятельность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Мировая политика и международные отношения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Мировая политика и международные отношения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Прикладная политология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Прикладная политология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История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ОАБ-46.03.01-31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Политология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ОАБ-46.03.01-31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функции политики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Политология в системе гуманитарного знания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Содержание и структура политологического знания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Государство как политический институт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Политическая элита и лидерство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Политические партии и партийные системы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Политические отношения и процессы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Политическая культура и социализация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Политическое развитие и кризисы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Технологии управления политическими процессами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политологию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политологию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Политическая система общества и ее институты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Политическая система общества и ее институты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Политические процессы и политическая деятельность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Политические процессы и политическая деятельность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5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Политология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5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Политология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5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Политология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5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Политология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5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Политология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5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Политология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5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Политология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 политических процессах и отношениях, но не овладел необходимой системой знаний. Имеет неполное представление о политике, государстве и власти, об участии в исследовательском процессе, методах современной политической науки и их применении в политологических исследованиях.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необходимой системой знаний о политических явлениях, отношениях и процессах; способен понимать и интерпретировать освоенную информацию; владеет фактами, позволяющими описывать политические отношения, в том числе политической истории России и зарубежных стран, имеет представление об этапах развития политологического знания.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способен применять методологические подходы политической науки к изучению политической жизни в зависимости от выбора объекта изучения, владеет навыками политического анализа исторического прошлого; способен применять методы анализа современных политологических доктрин и подходов, решать практико-ориентированные задачи.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использовать полученные знания и навыки в области политической теории, истории политических учений, сравнительной политологии, политической психологии, современной российской и мировой политики, политического анализа и прогнозирования; способен использовать знания о политической диагностике, подготовлен к участию в работе по описанию, прогнозированию политических процессов и проблемных ситуаций.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46.03.01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История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ОАБ-46.03.01-31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Политология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Вахрушева Ксения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Мубаракова Альфия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Урванцева Полина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Мусина Альфия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Печенкина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Петрова Елена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Капустина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Коротаева Зоя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Логачева Наталья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Назарова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Чигирёва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Шуравин Евгений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Калугина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Мясников Максим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Жуйков Роман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0.png"/><Relationship Type="http://schemas.openxmlformats.org/officeDocument/2006/relationships/image" Id="rId48" Target="/word/media/fepo3years_vuz_subj10.png"/><Relationship Type="http://schemas.openxmlformats.org/officeDocument/2006/relationships/image" Id="rId49" Target="/word/media/hist_partic_subj10.png"/><Relationship Type="http://schemas.openxmlformats.org/officeDocument/2006/relationships/image" Id="rId50" Target="/word/media/hist_levels_subj10.png"/><Relationship Type="http://schemas.openxmlformats.org/officeDocument/2006/relationships/image" Id="rId51" Target="/word/media/hist_levels_all_subj10.png"/><Relationship Type="http://schemas.openxmlformats.org/officeDocument/2006/relationships/image" Id="rId52" Target="/word/media/hist_horiz1_3375126.png"/><Relationship Type="http://schemas.openxmlformats.org/officeDocument/2006/relationships/image" Id="rId53" Target="/word/media/map_rates1_3375126.png"/><Relationship Type="http://schemas.openxmlformats.org/officeDocument/2006/relationships/image" Id="rId54" Target="/word/media/hist_horiz2_3375126.png"/><Relationship Type="http://schemas.openxmlformats.org/officeDocument/2006/relationships/image" Id="rId55" Target="/word/media/hist_resh2_3375126.png"/><Relationship Type="http://schemas.openxmlformats.org/officeDocument/2006/relationships/image" Id="rId56" Target="/word/media/hist_horiz3_3375126.png"/><Relationship Type="http://schemas.openxmlformats.org/officeDocument/2006/relationships/image" Id="rId57" Target="/word/media/hist_resh3_3375126.png"/><Relationship Type="http://schemas.openxmlformats.org/officeDocument/2006/relationships/image" Id="rId58" Target="/word/media/pie_3375126.png"/><Relationship Type="http://schemas.openxmlformats.org/officeDocument/2006/relationships/image" Id="rId59" Target="/word/media/hist_monitoring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