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Педагогика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Педагогика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375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334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237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230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355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3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Педагогика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3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Педагогика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Педагогика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3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Педагогика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3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3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Педагогика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3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95%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85% (ФЭПО-23), 82% (ФЭПО-24), 92% (ФЭПО-25), 96% (ФЭПО-26) и 97%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Педагогика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Педагогика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Общая характеристика педагогической профессии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Требования к личности учителя и его профессиональной компетентности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Особенности профессиональной деятельности учителя на современном этапе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Профессионально-личностное становление и развитие педагога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Педагогика как наука, ее категориальный аппарат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Методы педагогического исследования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Структура педагогики, ее связь с другими науками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Педагогический процесс и его основные характеристики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Сущность, движущие силы, противоречия и логика образовательного процесса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Закономерности и принципы процесса обучения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Основные направления развития образования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Содержание образования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Формы и методы обучения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Сущность воспитания, движущие силы, логика воспитательного процесса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Система форм и методов воспитания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Основные направления воспитания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Коллектив как объект и субъект воспитания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Основные принципы воспитания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Личность воспитанника и факторы ее развития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Базовая культура личности и условия ее формирования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Понятие о педагогических технологиях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Педагогические ситуации, педагогические задачи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Проектирование и процесс решения педагогических задач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24*</w:t>
      </w:r>
      <w:r w:rsidRPr="00621546">
        <w:t xml:space="preserve">. </w:t>
      </w:r>
      <w:r>
        <w:rPr>
          <w:noProof/>
        </w:rPr>
        <w:t xml:space="preserve">Общая характеристика, особенности педагогических технологий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История педагогики и образования как область научного знания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Воспитание, образование и педагогическая мысль в истории культуры Средневековья и Возрождения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Развитие образования и педагогической мысли в России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Социализация как контекст социального воспитания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</w:t>
      </w:r>
      <w:r w:rsidRPr="00621546">
        <w:t xml:space="preserve">. </w:t>
      </w:r>
      <w:r>
        <w:rPr>
          <w:noProof/>
        </w:rPr>
        <w:t xml:space="preserve">Факторы социализации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Принципы, содержание и методика социального воспитания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Введение в педагогическую деятельность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Введение в педагогическую деятельность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Общие основы педагогики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Общие основы педагогики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Теория обучения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Теория обучения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Теория воспитания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Теория воспитания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Педагогические технологии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Педагогические технологии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История педагогики и образования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История педагогики и образования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Социальная педагогика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Социальная педагогика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ОАБ-45.03.01у-34, ОАБ-45.03.01у-32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Педагогика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ОАБ-45.03.01у-34, ОАБ-45.03.01у-32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Педагогика как наука, ее категориальный аппарат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педагогического исследования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педагогики, ее связь с другими науками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Педагогический процесс и его основные характеристики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Сущность, движущие силы, противоречия и логика образовательного процесса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 принципы процесса обучения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Содержание образования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Формы и методы обучения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Сущность воспитания, движущие силы, логика воспитательного процесса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форм и методов воспитания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направления воспитания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 как объект и субъект воспитания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педагогических технологиях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характеристика, особенности педагогических технологий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основы педагогики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основы педагогики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обучения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обучения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воспитания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воспитания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Педагогические технологии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Педагогические технологии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828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Педагогика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828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Педагогика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828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Педагогика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828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Педагогика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828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Педагогика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828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Педагогика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828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Педагогика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педагогических категорий и понятий, их взаимосвязей, закономерностей и принципов процессов воспитания и обучения, технологий их организации.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педагогические категории и понятия, имеет представления о закономерностях и принципах процессов воспитания и обучения, технологиях их организации.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информацию о педагогических явлениях и процессах; выделять характерные, существенные признаки педагогических понятий и процессов; группировать (классифицировать) педагогические факты по различным признакам; соотносить педагогические ситуации с общими закономерностями и принципами педагогического процесса.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анализировать, воспринимать и обобщать информацию, связанную с педагогической действительностью, использовать систематизированные теоретические и практические знания по педагогике при решении социокультурных и профессиональных задач.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Филология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ОАБ-45.03.01у-32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Педагогика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Аитова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Соколова Ольга Леонидовна 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Корепанова Евгения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Кардапольцева Алина Станиславна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Баталева Татьяна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Красильникова Елена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Тимбекова Анна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Шарыпова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Морозова Лилия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Волкова София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Силина Дарья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ОАБ-45.03.01у-34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Педагогика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Гусоргина Евгения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Тимофеева Екатерина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Вострикова Ирина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Иванова Дария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Волкова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Темирова Диана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Аникина Надежда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Девятова Марина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Барышева Алёна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320.png"/><Relationship Type="http://schemas.openxmlformats.org/officeDocument/2006/relationships/image" Id="rId48" Target="/word/media/fepo3years_vuz_subj320.png"/><Relationship Type="http://schemas.openxmlformats.org/officeDocument/2006/relationships/image" Id="rId49" Target="/word/media/hist_partic_subj320.png"/><Relationship Type="http://schemas.openxmlformats.org/officeDocument/2006/relationships/image" Id="rId50" Target="/word/media/hist_levels_subj320.png"/><Relationship Type="http://schemas.openxmlformats.org/officeDocument/2006/relationships/image" Id="rId51" Target="/word/media/hist_levels_all_subj320.png"/><Relationship Type="http://schemas.openxmlformats.org/officeDocument/2006/relationships/image" Id="rId52" Target="/word/media/hist_horiz1_3382842.png"/><Relationship Type="http://schemas.openxmlformats.org/officeDocument/2006/relationships/image" Id="rId53" Target="/word/media/map_rates1_3382842.png"/><Relationship Type="http://schemas.openxmlformats.org/officeDocument/2006/relationships/image" Id="rId54" Target="/word/media/hist_horiz2_3382842.png"/><Relationship Type="http://schemas.openxmlformats.org/officeDocument/2006/relationships/image" Id="rId55" Target="/word/media/hist_resh2_3382842.png"/><Relationship Type="http://schemas.openxmlformats.org/officeDocument/2006/relationships/image" Id="rId56" Target="/word/media/hist_horiz3_3382842.png"/><Relationship Type="http://schemas.openxmlformats.org/officeDocument/2006/relationships/image" Id="rId57" Target="/word/media/hist_resh3_3382842.png"/><Relationship Type="http://schemas.openxmlformats.org/officeDocument/2006/relationships/image" Id="rId58" Target="/word/media/pie_3382842.png"/><Relationship Type="http://schemas.openxmlformats.org/officeDocument/2006/relationships/image" Id="rId59" Target="/word/media/hist_monitoring3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