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Органическая 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438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315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442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275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330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Органическая химия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Органическая химия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Органическая 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Органическая химия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55%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55%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70% (ФЭПО-23), 76% (ФЭПО-24), 73% (ФЭПО-25), 58% (ФЭПО-26) и 80%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Органическая 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Органическая 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Органическая 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Теория строения органических веществ А.&amp;nbsp;М.&amp;nbsp;Бутлерова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Изомерия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Классификация реакций и реагентов в органической химии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Физические и физико-химические методы исследования в органической химии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Алканы, циклоалканы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Алкены, алкадиены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Алкины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Арены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Спирты, простые эфиры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Фенолы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Альдегиды и кетоны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Углеводы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Карбоновые кислоты и их производные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Амины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Нитро- азо- и диазосоединения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Аминокислоты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Белки и нуклеиновые кислоты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Кислородсодержащие гетероциклические соединения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Азотсодержащие гетероциклические соединения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Органические соединения серы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Теоретические основы органической химии. Изомерия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Классификация органических соединений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Качественные реакции органических соединений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Физические и физико-химические методы исследования в органической химии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Углеводороды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Кислородсодержащие производные углеводородов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Органические соединения азота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Генетическая связь органических соединений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Гетероциклические и элементорганические соединения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19.03.01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Биотехнология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ОАБ-19.03.01-11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Органическая 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Биотехнология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ОАБ-19.03.01-11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5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реакций и реагентов в органической химии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Алканы, циклоалканы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Алкены, алкадиены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Алкины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Арены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Спирты, простые эфиры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Фенолы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Альдегиды и кетоны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Карбоновые кислоты и их производные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Амины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Нитро- азо- и диазосоединения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органической химии. Изомерия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Качественные реакции органических соединений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Кислородсодержащие производные углеводородов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Органические соединения азота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Гетероциклические и элементорганические соединения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7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Органическая химия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7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Органическая химия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Спирты, простые эфиры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Карбоновые кислоты и их производные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Нитро- азо- и диазосоединения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7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Органическая химия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7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Органическая химия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7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Органическая химия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7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Органическая химия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7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Органическая 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Органическая 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законов и методов органической химии, их взаимосвязей, приемов и алгоритмов, необходимых для эффективного использования в стандартных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теоретических и практико-ориентированных задач, возникающих в типовых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теоретических и практико-ориентированных задач в области органической химии с использованием знаний и достижений смежных дисциплин.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синтетических подходов, методов математического и физико-химического моделирования, обработки и интерпретирования экспериментальных результатов, способен принимать обоснованное решение.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19.03.01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Биотехнология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ОАБ-19.03.01-11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Органическая химия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5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Хабаров Илья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Шмыкова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Яблонская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Боталова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Мустафин Роман Рафикович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Кузина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Хохрякова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Дементьева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Исаева Ксения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Шушпанова Алина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Зыкова Виктория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356.png"/><Relationship Type="http://schemas.openxmlformats.org/officeDocument/2006/relationships/image" Id="rId48" Target="/word/media/fepo3years_vuz_subj356.png"/><Relationship Type="http://schemas.openxmlformats.org/officeDocument/2006/relationships/image" Id="rId49" Target="/word/media/hist_partic_subj356.png"/><Relationship Type="http://schemas.openxmlformats.org/officeDocument/2006/relationships/image" Id="rId50" Target="/word/media/hist_levels_subj356.png"/><Relationship Type="http://schemas.openxmlformats.org/officeDocument/2006/relationships/image" Id="rId51" Target="/word/media/hist_levels_all_subj356.png"/><Relationship Type="http://schemas.openxmlformats.org/officeDocument/2006/relationships/image" Id="rId52" Target="/word/media/hist_horiz1_3377285.png"/><Relationship Type="http://schemas.openxmlformats.org/officeDocument/2006/relationships/image" Id="rId53" Target="/word/media/map_rates1_3377285.png"/><Relationship Type="http://schemas.openxmlformats.org/officeDocument/2006/relationships/image" Id="rId54" Target="/word/media/hist_horiz2_3377285.png"/><Relationship Type="http://schemas.openxmlformats.org/officeDocument/2006/relationships/image" Id="rId55" Target="/word/media/hist_resh2_3377285.png"/><Relationship Type="http://schemas.openxmlformats.org/officeDocument/2006/relationships/image" Id="rId56" Target="/word/media/hist_horiz3_3377285.png"/><Relationship Type="http://schemas.openxmlformats.org/officeDocument/2006/relationships/image" Id="rId57" Target="/word/media/hist_resh3_3377285.png"/><Relationship Type="http://schemas.openxmlformats.org/officeDocument/2006/relationships/image" Id="rId58" Target="/word/media/pie_3377285.png"/><Relationship Type="http://schemas.openxmlformats.org/officeDocument/2006/relationships/image" Id="rId59" Target="/word/media/hist_monitoring3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