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Общая биология и микробиология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Общая биология и микробиология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6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Общая биология и микробиология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6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Общая биология и микробиология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Общая биология и микробиология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6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6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6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Общая биология и микробиология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6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82% (ФЭПО-23), 96% (ФЭПО-24), 100% (ФЭПО-25), 100% (ФЭПО-26) и 100%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Общая биология и микробиология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Общая биология и микробиология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Общая биология и микробиология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Сущность жизни, свойства и уровни организации живого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Химическая организация живых систем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Клетка – основная форма существования живой материи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Обмен веществ и превращения энергии в клетке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Размножение, рост и индивидуальное развитие организмов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Основы генетики и селекции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Эволюционное учение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Общие принципы строения и разнообразие организмов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Биосфера, экосистемы, биоценозы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Классификация микроорганизмов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Особенности строения прокариотической клетки, морфология и размножение микроорганизмов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Действие физических, химических и биологических факторов на микроорганизмы. Антибиотики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Вирусы и бактериофаги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Физиология микроорганизмов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Общие принципы культивирования микроорганизмов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Генетика микроорганизмов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Экология микроорганизмов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Сущность жизни, свойства и уровни организации живого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Клетка – основная форма существования живой материи. Прокариоты и эукариоты. Химическая организация живых систем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Обмен веществ и превращения энергии в клетке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Размножение, рост и индивидуальное развитие организмов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Основы генетики и эволюции организмов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Разнообразие растений, грибов и лишайников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Общие принципы строения и разнообразие микроорганизмов: классификация микроорганизмов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Генетика микроорганизмов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Физиология и культивирование микроорганизмов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Экология микроорганизмов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19.03.01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Биотехнология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ОАБ-19.03.01-21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Общая биология и микробиология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Биотехнология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ОАБ-19.03.01-21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 жизни, свойства и уровни организации живого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Химическая организация живых систем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Клетка – основная форма существования живой материи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Обмен веществ и превращения энергии в клетке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Размножение, рост и индивидуальное развитие 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принципы строения и разнообразие 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строения прокариотической клетки, морфология и размножение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Действие физических, химических и биологических факторов на микроорганизмы. Антибиотики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Вирусы и бактериофаги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Физиология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принципы культивирования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Генетика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Экология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 жизни, свойства и уровни организации живого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Клетка – основная форма существования живой материи. Прокариоты и эукариоты. Химическая организация живых систем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Обмен веществ и превращения энергии в клетке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Разнообразие растений, грибов и лишайников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принципы строения и разнообразие микроорганизмов: классификация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Генетика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Физиология и культивирование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Экология микроорганизмов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728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Общая биология и микробиология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728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Общая биология и микробиология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728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Общая биология и микробиология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728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Общая биология и микробиология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728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Общая биология и микробиология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728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Общая биология и микробиология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728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Общая биология и микробиология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Общая биология и микробиология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биологических понятий, закономерностей, процессов и явлений, а также недостаточно владеет необходимой системой знаний по систематике, физиологии, генетике и экологии микроорганизмов. Студент не способен связывать биологические процессы и отдельные факты, не умеет различать основные морфологические группы бактерий, органы спороношения микромицетов; не умеет соотносить общие вопросы общей биологии и микробиологии и отдельные факты, не владеет необходимыми умениями и навыками по работе с биологической и микробиологической информацией.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способен понимать и интерпретировать освоенную биологическую информацию, знает основные биологические понятия, законы, теории, процессы и явления; умеет приготовить препараты чистых и накопительных культур микроорганизмов и контаминированного материала, знает методы определения состава и активности микроорганизмов почвы, микробиологические процессы трансформации органического вещества почвы, влияние технологических приемов на микробиологические процессы в почве; может устанавливать причинно-следственные связи (между чем и чем?); соотносить общие биологические и микробиологические процессы и отдельные явления, умеет проводить поиск биологической и микробиологической информации.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 по дисциплине, способен устанавливать последовательность биологических и микробиологических процессов; умеет получать и систематизировать различные виды биологической информации; соотносить отдельные биологические факты и явления, называть характерные, существенные признаки биологических явлений и процессов, группировать (классифицировать) факты по различным признакам; может применять знания и владеет теоретическими знаниями и практическими навыками в оценке состояния микробного комплекса почвы, владеет методами микробиологического анализа растений и почв, основами производства землеудобрительных препаратов, знает биопрепараты для защиты и стимуляции роста растений.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биологическую и микробиологическую информацию, полученную на основе исследования нестандартной ситуации; умеет распознавать биологические процессы, явления и объекты по их описанию, способен добывать и применять дополнительные сведения, сопоставляя их с предложенной ситуацией; владеет навыками анализа микробных сообществ и изучения методов научных исследований в микробиологии; самостоятельно и целенаправленно выбирает методы решения биологических и микробиологических задач и проблемных ситуаций.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19.03.01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Биотехнология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ОАБ-19.03.01-21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Общая биология и микробиология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Шамсутдинова Юлия Винеровна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Суворова Надежда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Фазульянова Илюза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Замалетдинова Лейсан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Белова Вероника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Смолина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Павлова Алина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Першина Юлия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Айдарова Диляра Дилюсовна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Толстова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Дмитриева Вероника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3610.png"/><Relationship Type="http://schemas.openxmlformats.org/officeDocument/2006/relationships/image" Id="rId48" Target="/word/media/fepo3years_vuz_subj3610.png"/><Relationship Type="http://schemas.openxmlformats.org/officeDocument/2006/relationships/image" Id="rId49" Target="/word/media/hist_partic_subj3610.png"/><Relationship Type="http://schemas.openxmlformats.org/officeDocument/2006/relationships/image" Id="rId50" Target="/word/media/hist_levels_subj3610.png"/><Relationship Type="http://schemas.openxmlformats.org/officeDocument/2006/relationships/image" Id="rId51" Target="/word/media/hist_levels_all_subj3610.png"/><Relationship Type="http://schemas.openxmlformats.org/officeDocument/2006/relationships/image" Id="rId52" Target="/word/media/hist_horiz1_3377289.png"/><Relationship Type="http://schemas.openxmlformats.org/officeDocument/2006/relationships/image" Id="rId53" Target="/word/media/map_rates1_3377289.png"/><Relationship Type="http://schemas.openxmlformats.org/officeDocument/2006/relationships/image" Id="rId54" Target="/word/media/hist_horiz2_3377289.png"/><Relationship Type="http://schemas.openxmlformats.org/officeDocument/2006/relationships/image" Id="rId55" Target="/word/media/hist_resh2_3377289.png"/><Relationship Type="http://schemas.openxmlformats.org/officeDocument/2006/relationships/image" Id="rId56" Target="/word/media/hist_horiz3_3377289.png"/><Relationship Type="http://schemas.openxmlformats.org/officeDocument/2006/relationships/image" Id="rId57" Target="/word/media/hist_resh3_3377289.png"/><Relationship Type="http://schemas.openxmlformats.org/officeDocument/2006/relationships/image" Id="rId58" Target="/word/media/pie_3377289.png"/><Relationship Type="http://schemas.openxmlformats.org/officeDocument/2006/relationships/image" Id="rId59" Target="/word/media/hist_monitoring36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