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9637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10471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7468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11238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7974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(ФЭПО-24), 96% (ФЭПО-25), 83% (ФЭПО-26) и 100%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92% (ФЭПО-23), 94% (ФЭПО-24), 96% (ФЭПО-25), 97% (ФЭПО-26) и 99%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Вибрация и шум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Химия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4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19.03.01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Биотехнология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ОАБ-19.03.01-21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Биотехнология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ОАБ-19.03.01-21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Опасные ситуации криминогенного характера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эвакуационных мероприятий в мирное и военное время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Теоретические основы безопасности жизнедеятельности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7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Биотехнология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Яковлев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Бельская Кристина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Журавлева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Иванова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Хисматуллина Римма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Мусина Альбина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Фархтдинова Камила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Трефилова Алина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Белослудцева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Копылова Светлана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Исламов Владимир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Ворончихина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Тюкалов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19.03.01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Биотехнология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ОАБ-19.03.01-21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Суворова Надежда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Шамсутдинова Юлия Винеровна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Павлова Алина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Першина Юлия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Фазульянова Илюза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Замалетдинова Лейсан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Белова Вероника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Толстова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Айдарова Диляра Дилюсовна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Васильева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Дмитриева Вероника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Смолина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13fs115365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43.png"/><Relationship Type="http://schemas.openxmlformats.org/officeDocument/2006/relationships/image" Id="rId48" Target="/word/media/fepo3years_vuz_subj43.png"/><Relationship Type="http://schemas.openxmlformats.org/officeDocument/2006/relationships/image" Id="rId49" Target="/word/media/hist_partic_subj43.png"/><Relationship Type="http://schemas.openxmlformats.org/officeDocument/2006/relationships/image" Id="rId50" Target="/word/media/hist_levels_subj43.png"/><Relationship Type="http://schemas.openxmlformats.org/officeDocument/2006/relationships/image" Id="rId51" Target="/word/media/hist_levels_all_subj43.png"/><Relationship Type="http://schemas.openxmlformats.org/officeDocument/2006/relationships/image" Id="rId52" Target="/word/media/hist_horiz1_3377245.png"/><Relationship Type="http://schemas.openxmlformats.org/officeDocument/2006/relationships/image" Id="rId53" Target="/word/media/map_rates1_3377245.png"/><Relationship Type="http://schemas.openxmlformats.org/officeDocument/2006/relationships/image" Id="rId54" Target="/word/media/hist_horiz2_3377245.png"/><Relationship Type="http://schemas.openxmlformats.org/officeDocument/2006/relationships/image" Id="rId55" Target="/word/media/hist_resh2_3377245.png"/><Relationship Type="http://schemas.openxmlformats.org/officeDocument/2006/relationships/image" Id="rId56" Target="/word/media/hist_horiz3_3377245.png"/><Relationship Type="http://schemas.openxmlformats.org/officeDocument/2006/relationships/image" Id="rId57" Target="/word/media/hist_resh3_3377245.png"/><Relationship Type="http://schemas.openxmlformats.org/officeDocument/2006/relationships/image" Id="rId58" Target="/word/media/pie_3377245.png"/><Relationship Type="http://schemas.openxmlformats.org/officeDocument/2006/relationships/image" Id="rId59" Target="/word/media/hist_horiz1_3377290.png"/><Relationship Type="http://schemas.openxmlformats.org/officeDocument/2006/relationships/image" Id="rId60" Target="/word/media/map_rates1_3377290.png"/><Relationship Type="http://schemas.openxmlformats.org/officeDocument/2006/relationships/image" Id="rId61" Target="/word/media/hist_horiz2_3377290.png"/><Relationship Type="http://schemas.openxmlformats.org/officeDocument/2006/relationships/image" Id="rId62" Target="/word/media/hist_resh2_3377290.png"/><Relationship Type="http://schemas.openxmlformats.org/officeDocument/2006/relationships/image" Id="rId63" Target="/word/media/hist_horiz3_3377290.png"/><Relationship Type="http://schemas.openxmlformats.org/officeDocument/2006/relationships/image" Id="rId64" Target="/word/media/hist_resh3_3377290.png"/><Relationship Type="http://schemas.openxmlformats.org/officeDocument/2006/relationships/image" Id="rId65" Target="/word/media/pie_3377290.png"/><Relationship Type="http://schemas.openxmlformats.org/officeDocument/2006/relationships/image" Id="rId66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