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Неорганическая 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148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5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Неорганическая химия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5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Неорганическая химия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5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5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5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Неорганическая 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Неорганическая химия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5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44% (ФЭПО-23), 62% (ФЭПО-25) и 83%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(ФЭПО-23), 78% (ФЭПО-24), 85% (ФЭПО-25), 80% (ФЭПО-26) и 83%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Неорганическая химия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Неорганическая 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Неорганическая 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Общая характеристика металлов. Положение в периодической системе. Кристаллическое строение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Общие физические и химические свойства металлов. Ряд стандартных электродных потенциалов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Общие методы получения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Щелочные металлы. Строение и свойства и применение щелочных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Соединения щелочных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Щелочно-земельные металлы. Свойства и применение щелочно-земельных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Соединения щелочно-земельных металлов. Жесткость воды и способы ее устранения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Свойства Al, Sn, Pb, Bi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Соединения Al, Sn, Pb, Bi. Сплавы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Общая характеристика и строение d-металлов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Соединения d-металлов. Сплавы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Водород. Пероксид водорода. Вода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Галогены. Получение, свойства, применение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Галогеноводороды, соли, кислородные соединения галогенов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Кислород. Озон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Сера. Соединения серы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Азот и его 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Фосфор и его 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Углерод и его 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Кремний и его 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Бор и его соединения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Металлы, общая характеристика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Металлы s-семейства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Металлы р-семейства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Металлы d-семейства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Водород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Галогены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Кислород и сера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Азот и фосфор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Углерод, кремний, бор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Неорганическая 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5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металлов. Положение в периодической системе. Кристаллическое строение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физические и химические свойства металлов. Ряд стандартных электродных потенциалов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методы получения металлов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Щелочные металлы. Строение и свойства и применение щелочных металлов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щелочно-земельных металлов. Жесткость воды и способы ее устранения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Al, Sn, Pb, Bi. Сплавы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d-металлов. Сплавы металлов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Водород. Пероксид водорода. Вода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Сера. Соединения серы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 и его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Фосфор и его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Кремний и его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Металлы, общая характеристика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 р-семейства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Металлы d-семейства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Галогены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 и фосфор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Углерод, кремний, бор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Неорганическая химия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Неорганическая химия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Кремний и его соединения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Общие физические и химические свойства металлов. Ряд стандартных электродных потенциалов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Сера. Соединения серы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Неорганическая химия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Неорганическая химия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Неорганическая химия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Неорганическая химия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Неорганическая 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неорганической химии с использованием знаний и достижений других химических и смежных дисциплин.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Неорганическая 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5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Яковлев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Тюкалов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Панфилова Инна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Журавлева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Корепанова 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Исламов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Бельская Кристина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Копылова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Мусина Альбина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Воробьева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Фархтдинова Камила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Хисматуллина Римма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Трефилова Алина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5253.png"/><Relationship Type="http://schemas.openxmlformats.org/officeDocument/2006/relationships/image" Id="rId48" Target="/word/media/fepo3years_vuz_subj5253.png"/><Relationship Type="http://schemas.openxmlformats.org/officeDocument/2006/relationships/image" Id="rId49" Target="/word/media/hist_partic_subj5253.png"/><Relationship Type="http://schemas.openxmlformats.org/officeDocument/2006/relationships/image" Id="rId50" Target="/word/media/hist_levels_subj5253.png"/><Relationship Type="http://schemas.openxmlformats.org/officeDocument/2006/relationships/image" Id="rId51" Target="/word/media/hist_levels_all_subj5253.png"/><Relationship Type="http://schemas.openxmlformats.org/officeDocument/2006/relationships/image" Id="rId52" Target="/word/media/hist_horiz1_3377244.png"/><Relationship Type="http://schemas.openxmlformats.org/officeDocument/2006/relationships/image" Id="rId53" Target="/word/media/map_rates1_3377244.png"/><Relationship Type="http://schemas.openxmlformats.org/officeDocument/2006/relationships/image" Id="rId54" Target="/word/media/hist_horiz2_3377244.png"/><Relationship Type="http://schemas.openxmlformats.org/officeDocument/2006/relationships/image" Id="rId55" Target="/word/media/hist_resh2_3377244.png"/><Relationship Type="http://schemas.openxmlformats.org/officeDocument/2006/relationships/image" Id="rId56" Target="/word/media/hist_horiz3_3377244.png"/><Relationship Type="http://schemas.openxmlformats.org/officeDocument/2006/relationships/image" Id="rId57" Target="/word/media/hist_resh3_3377244.png"/><Relationship Type="http://schemas.openxmlformats.org/officeDocument/2006/relationships/image" Id="rId58" Target="/word/media/pie_3377244.png"/><Relationship Type="http://schemas.openxmlformats.org/officeDocument/2006/relationships/image" Id="rId59" Target="/word/media/hist_monitoring52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